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9A8" w:rsidRDefault="000D6655">
      <w:pPr>
        <w:rPr>
          <w:sz w:val="2"/>
          <w:szCs w:val="2"/>
        </w:rPr>
      </w:pPr>
      <w:bookmarkStart w:id="0" w:name="_GoBack"/>
      <w:bookmarkEnd w:id="0"/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-1816100</wp:posOffset>
                </wp:positionH>
                <wp:positionV relativeFrom="paragraph">
                  <wp:posOffset>3324860</wp:posOffset>
                </wp:positionV>
                <wp:extent cx="2164080" cy="1188720"/>
                <wp:effectExtent l="0" t="0" r="0" b="0"/>
                <wp:wrapNone/>
                <wp:docPr id="11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408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Wednesday </w:t>
                                  </w:r>
                                </w:p>
                              </w:tc>
                            </w:tr>
                          </w:tbl>
                          <w:p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43pt;margin-top:261.8pt;width:170.4pt;height:93.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" filled="f" stroked="f" strokeweight=".5pt">
                <v:path arrowok="t"/>
                <v:textbox>
                  <w:txbxContent>
                    <w:p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Wednesday </w:t>
                            </w:r>
                          </w:p>
                        </w:tc>
                      </w:tr>
                    </w:tbl>
                    <w:p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-1800860</wp:posOffset>
                </wp:positionH>
                <wp:positionV relativeFrom="paragraph">
                  <wp:posOffset>2090420</wp:posOffset>
                </wp:positionV>
                <wp:extent cx="1905000" cy="1341120"/>
                <wp:effectExtent l="0" t="0" r="0" b="0"/>
                <wp:wrapNone/>
                <wp:docPr id="11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500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Tuesday </w:t>
                                  </w:r>
                                </w:p>
                              </w:tc>
                            </w:tr>
                          </w:tbl>
                          <w:p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41.8pt;margin-top:164.6pt;width:150pt;height:105.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" filled="f" stroked="f" strokeweight=".5pt">
                <v:path arrowok="t"/>
                <v:textbox>
                  <w:txbxContent>
                    <w:p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Tuesday </w:t>
                            </w:r>
                          </w:p>
                        </w:tc>
                      </w:tr>
                    </w:tbl>
                    <w:p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-1739900</wp:posOffset>
                </wp:positionH>
                <wp:positionV relativeFrom="paragraph">
                  <wp:posOffset>764540</wp:posOffset>
                </wp:positionV>
                <wp:extent cx="2438400" cy="1341120"/>
                <wp:effectExtent l="0" t="0" r="0" b="0"/>
                <wp:wrapNone/>
                <wp:docPr id="111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3840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4B70" w:rsidRPr="00B52F4C" w:rsidRDefault="00DA4B70" w:rsidP="009759A8">
                            <w:pPr>
                              <w:pStyle w:val="Default"/>
                              <w:rPr>
                                <w:sz w:val="42"/>
                                <w:szCs w:val="42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pStyle w:val="Default"/>
                                  </w:pPr>
                                  <w:r w:rsidRPr="004B5A8E">
                                    <w:rPr>
                                      <w:sz w:val="42"/>
                                      <w:szCs w:val="42"/>
                                    </w:rPr>
                                    <w:t xml:space="preserve"> 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2434"/>
                                  </w:tblGrid>
                                  <w:tr w:rsidR="00DA4B70" w:rsidRPr="004B5A8E">
                                    <w:trPr>
                                      <w:trHeight w:val="406"/>
                                    </w:trPr>
                                    <w:tc>
                                      <w:tcPr>
                                        <w:tcW w:w="22434" w:type="dxa"/>
                                      </w:tcPr>
                                      <w:p w:rsidR="00DA4B70" w:rsidRPr="004B5A8E" w:rsidRDefault="00DA4B70" w:rsidP="00DA4B70">
                                        <w:pPr>
                                          <w:adjustRightInd w:val="0"/>
                                          <w:spacing w:before="60" w:line="521" w:lineRule="atLeast"/>
                                          <w:jc w:val="both"/>
                                          <w:rPr>
                                            <w:rFonts w:ascii="Twinkl" w:hAnsi="Twinkl" w:cs="Twinkl"/>
                                            <w:color w:val="883E98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4B5A8E">
                                          <w:rPr>
                                            <w:rFonts w:ascii="Twinkl" w:hAnsi="Twinkl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 w:rsidRPr="004B5A8E">
                                          <w:rPr>
                                            <w:rFonts w:ascii="Twinkl" w:hAnsi="Twinkl" w:cs="Twinkl"/>
                                            <w:b/>
                                            <w:bCs/>
                                            <w:color w:val="883E98"/>
                                            <w:sz w:val="56"/>
                                            <w:szCs w:val="56"/>
                                          </w:rPr>
                                          <w:t xml:space="preserve">Monday </w:t>
                                        </w:r>
                                      </w:p>
                                    </w:tc>
                                  </w:tr>
                                </w:tbl>
                                <w:p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42"/>
                                      <w:szCs w:val="4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A4B70" w:rsidRPr="00B52F4C" w:rsidRDefault="00DA4B70" w:rsidP="009759A8">
                            <w:pPr>
                              <w:rPr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137pt;margin-top:60.2pt;width:192pt;height:105.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" filled="f" stroked="f" strokeweight=".5pt">
                <v:path arrowok="t"/>
                <v:textbox>
                  <w:txbxContent>
                    <w:p w:rsidR="00DA4B70" w:rsidRPr="00B52F4C" w:rsidRDefault="00DA4B70" w:rsidP="009759A8">
                      <w:pPr>
                        <w:pStyle w:val="Default"/>
                        <w:rPr>
                          <w:sz w:val="42"/>
                          <w:szCs w:val="42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:rsidR="00DA4B70" w:rsidRPr="004B5A8E" w:rsidRDefault="00DA4B70" w:rsidP="00DA4B70">
                            <w:pPr>
                              <w:pStyle w:val="Default"/>
                            </w:pPr>
                            <w:r w:rsidRPr="004B5A8E">
                              <w:rPr>
                                <w:sz w:val="42"/>
                                <w:szCs w:val="42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adjustRightInd w:val="0"/>
                                    <w:spacing w:before="60" w:line="521" w:lineRule="atLeast"/>
                                    <w:jc w:val="both"/>
                                    <w:rPr>
                                      <w:rFonts w:ascii="Twinkl" w:hAnsi="Twinkl"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Fonts w:ascii="Twinkl" w:hAnsi="Twinkl" w:cs="Twinkl"/>
                                      <w:b/>
                                      <w:bCs/>
                                      <w:color w:val="883E98"/>
                                      <w:sz w:val="56"/>
                                      <w:szCs w:val="56"/>
                                    </w:rPr>
                                    <w:t xml:space="preserve">Monday </w:t>
                                  </w:r>
                                </w:p>
                              </w:tc>
                            </w:tr>
                          </w:tbl>
                          <w:p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42"/>
                                <w:szCs w:val="42"/>
                              </w:rPr>
                            </w:pPr>
                          </w:p>
                        </w:tc>
                      </w:tr>
                    </w:tbl>
                    <w:p w:rsidR="00DA4B70" w:rsidRPr="00B52F4C" w:rsidRDefault="00DA4B70" w:rsidP="009759A8">
                      <w:pPr>
                        <w:rPr>
                          <w:sz w:val="42"/>
                          <w:szCs w:val="4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>
                <wp:simplePos x="0" y="0"/>
                <wp:positionH relativeFrom="margin">
                  <wp:posOffset>4634230</wp:posOffset>
                </wp:positionH>
                <wp:positionV relativeFrom="paragraph">
                  <wp:posOffset>-424180</wp:posOffset>
                </wp:positionV>
                <wp:extent cx="2987040" cy="1813560"/>
                <wp:effectExtent l="0" t="0" r="0" b="0"/>
                <wp:wrapNone/>
                <wp:docPr id="11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040" cy="1813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Default="00DA4B70" w:rsidP="009759A8">
                            <w:pPr>
                              <w:pStyle w:val="Default"/>
                            </w:pPr>
                          </w:p>
                          <w:p w:rsidR="00DA4B70" w:rsidRDefault="00DA4B70" w:rsidP="009759A8">
                            <w:pPr>
                              <w:pStyle w:val="Default"/>
                            </w:pPr>
                          </w:p>
                          <w:p w:rsidR="00DA4B70" w:rsidRPr="00074BA8" w:rsidRDefault="00DA4B70" w:rsidP="009759A8">
                            <w:pPr>
                              <w:rPr>
                                <w:rFonts w:ascii="Twinkl" w:hAnsi="Twinkl"/>
                              </w:rPr>
                            </w:pPr>
                            <w:r w:rsidRPr="00074BA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074BA8">
                              <w:rPr>
                                <w:rFonts w:ascii="Twinkl" w:hAnsi="Twinkl"/>
                                <w:b/>
                                <w:bCs/>
                                <w:color w:val="883E98"/>
                                <w:sz w:val="94"/>
                                <w:szCs w:val="94"/>
                              </w:rPr>
                              <w:t>Timetable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64.9pt;margin-top:-33.4pt;width:235.2pt;height:142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" filled="f" stroked="f">
                <v:textbox>
                  <w:txbxContent>
                    <w:p w:rsidR="00DA4B70" w:rsidRDefault="00DA4B70" w:rsidP="009759A8">
                      <w:pPr>
                        <w:pStyle w:val="Default"/>
                      </w:pPr>
                    </w:p>
                    <w:p w:rsidR="00DA4B70" w:rsidRDefault="00DA4B70" w:rsidP="009759A8">
                      <w:pPr>
                        <w:pStyle w:val="Default"/>
                      </w:pPr>
                    </w:p>
                    <w:p w:rsidR="00DA4B70" w:rsidRPr="00074BA8" w:rsidRDefault="00DA4B70" w:rsidP="009759A8">
                      <w:pPr>
                        <w:rPr>
                          <w:rFonts w:ascii="Twinkl" w:hAnsi="Twinkl"/>
                        </w:rPr>
                      </w:pPr>
                      <w:r w:rsidRPr="00074BA8">
                        <w:rPr>
                          <w:rFonts w:ascii="Twinkl" w:hAnsi="Twinkl"/>
                        </w:rPr>
                        <w:t xml:space="preserve"> </w:t>
                      </w:r>
                      <w:r w:rsidRPr="00074BA8">
                        <w:rPr>
                          <w:rFonts w:ascii="Twinkl" w:hAnsi="Twinkl"/>
                          <w:b/>
                          <w:bCs/>
                          <w:color w:val="883E98"/>
                          <w:sz w:val="94"/>
                          <w:szCs w:val="94"/>
                        </w:rPr>
                        <w:t>Timetable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-1755140</wp:posOffset>
                </wp:positionH>
                <wp:positionV relativeFrom="paragraph">
                  <wp:posOffset>8277860</wp:posOffset>
                </wp:positionV>
                <wp:extent cx="1615440" cy="1097280"/>
                <wp:effectExtent l="0" t="0" r="0" b="0"/>
                <wp:wrapNone/>
                <wp:docPr id="11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5440" cy="1097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Sunday </w:t>
                                  </w:r>
                                </w:p>
                              </w:tc>
                            </w:tr>
                          </w:tbl>
                          <w:p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-138.2pt;margin-top:651.8pt;width:127.2pt;height:86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" filled="f" stroked="f" strokeweight=".5pt">
                <v:path arrowok="t"/>
                <v:textbox>
                  <w:txbxContent>
                    <w:p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Sunday </w:t>
                            </w:r>
                          </w:p>
                        </w:tc>
                      </w:tr>
                    </w:tbl>
                    <w:p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-1755140</wp:posOffset>
                </wp:positionH>
                <wp:positionV relativeFrom="paragraph">
                  <wp:posOffset>7043420</wp:posOffset>
                </wp:positionV>
                <wp:extent cx="2026920" cy="1082040"/>
                <wp:effectExtent l="0" t="0" r="0" b="0"/>
                <wp:wrapNone/>
                <wp:docPr id="11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2692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Saturday </w:t>
                                  </w:r>
                                </w:p>
                              </w:tc>
                            </w:tr>
                          </w:tbl>
                          <w:p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138.2pt;margin-top:554.6pt;width:159.6pt;height:85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" filled="f" stroked="f" strokeweight=".5pt">
                <v:path arrowok="t"/>
                <v:textbox>
                  <w:txbxContent>
                    <w:p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Saturday </w:t>
                            </w:r>
                          </w:p>
                        </w:tc>
                      </w:tr>
                    </w:tbl>
                    <w:p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-1755140</wp:posOffset>
                </wp:positionH>
                <wp:positionV relativeFrom="paragraph">
                  <wp:posOffset>5854700</wp:posOffset>
                </wp:positionV>
                <wp:extent cx="1661160" cy="1341120"/>
                <wp:effectExtent l="0" t="0" r="0" b="0"/>
                <wp:wrapNone/>
                <wp:docPr id="11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Friday </w:t>
                                  </w:r>
                                </w:p>
                              </w:tc>
                            </w:tr>
                          </w:tbl>
                          <w:p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-138.2pt;margin-top:461pt;width:130.8pt;height:105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" filled="f" stroked="f" strokeweight=".5pt">
                <v:path arrowok="t"/>
                <v:textbox>
                  <w:txbxContent>
                    <w:p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Friday </w:t>
                            </w:r>
                          </w:p>
                        </w:tc>
                      </w:tr>
                    </w:tbl>
                    <w:p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-1770380</wp:posOffset>
                </wp:positionH>
                <wp:positionV relativeFrom="paragraph">
                  <wp:posOffset>4544060</wp:posOffset>
                </wp:positionV>
                <wp:extent cx="2026920" cy="1341120"/>
                <wp:effectExtent l="0" t="0" r="0" b="0"/>
                <wp:wrapNone/>
                <wp:docPr id="11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2692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Thursday </w:t>
                                  </w:r>
                                </w:p>
                              </w:tc>
                            </w:tr>
                          </w:tbl>
                          <w:p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3" type="#_x0000_t202" style="position:absolute;margin-left:-139.4pt;margin-top:357.8pt;width:159.6pt;height:105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" filled="f" stroked="f" strokeweight=".5pt">
                <v:path arrowok="t"/>
                <v:textbox>
                  <w:txbxContent>
                    <w:p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Thursday </w:t>
                            </w:r>
                          </w:p>
                        </w:tc>
                      </w:tr>
                    </w:tbl>
                    <w:p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59A8">
        <w:rPr>
          <w:noProof/>
          <w:sz w:val="2"/>
          <w:szCs w:val="2"/>
          <w:lang w:bidi="ar-SA"/>
        </w:rPr>
        <w:drawing>
          <wp:anchor distT="0" distB="0" distL="114300" distR="114300" simplePos="0" relativeHeight="25148876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-635101</wp:posOffset>
            </wp:positionV>
            <wp:extent cx="15113000" cy="10683240"/>
            <wp:effectExtent l="0" t="0" r="0" b="0"/>
            <wp:wrapNone/>
            <wp:docPr id="1" name="Picture 1" descr="C:\Users\monet.povey-robertso\AppData\Local\Microsoft\Windows\INetCache\Content.Word\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net.povey-robertso\AppData\Local\Microsoft\Windows\INetCache\Content.Word\blan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0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9A8" w:rsidRDefault="009759A8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:rsidR="00D66B82" w:rsidRDefault="000D6655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-1350010</wp:posOffset>
                </wp:positionH>
                <wp:positionV relativeFrom="paragraph">
                  <wp:posOffset>-22225</wp:posOffset>
                </wp:positionV>
                <wp:extent cx="929640" cy="624840"/>
                <wp:effectExtent l="0" t="0" r="0" b="0"/>
                <wp:wrapNone/>
                <wp:docPr id="11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8774C4" w:rsidRDefault="00DA4B70" w:rsidP="009759A8">
                            <w:pPr>
                              <w:pStyle w:val="Pa4"/>
                              <w:spacing w:after="160"/>
                              <w:jc w:val="center"/>
                              <w:rPr>
                                <w:rFonts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cs="Twinkl"/>
                                <w:color w:val="292627"/>
                                <w:sz w:val="32"/>
                                <w:szCs w:val="32"/>
                              </w:rPr>
                              <w:t>Book Corner</w:t>
                            </w: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06.3pt;margin-top:-1.75pt;width:73.2pt;height:49.2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" filled="f" stroked="f">
                <v:textbox>
                  <w:txbxContent>
                    <w:p w:rsidR="00DA4B70" w:rsidRPr="008774C4" w:rsidRDefault="00DA4B70" w:rsidP="009759A8">
                      <w:pPr>
                        <w:pStyle w:val="Pa4"/>
                        <w:spacing w:after="160"/>
                        <w:jc w:val="center"/>
                        <w:rPr>
                          <w:rFonts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cs="Twinkl"/>
                          <w:color w:val="292627"/>
                          <w:sz w:val="32"/>
                          <w:szCs w:val="32"/>
                        </w:rPr>
                        <w:t>Book Corner</w:t>
                      </w: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8640" behindDoc="1" locked="0" layoutInCell="1" allowOverlap="1">
                <wp:simplePos x="0" y="0"/>
                <wp:positionH relativeFrom="page">
                  <wp:posOffset>13282295</wp:posOffset>
                </wp:positionH>
                <wp:positionV relativeFrom="page">
                  <wp:posOffset>9834880</wp:posOffset>
                </wp:positionV>
                <wp:extent cx="1079500" cy="175260"/>
                <wp:effectExtent l="4445" t="0" r="1905" b="635"/>
                <wp:wrapNone/>
                <wp:docPr id="1109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0" o:spid="_x0000_s1035" type="#_x0000_t202" style="position:absolute;margin-left:1045.85pt;margin-top:774.4pt;width:85pt;height:13.8pt;z-index:-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89792" behindDoc="1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681355</wp:posOffset>
                </wp:positionV>
                <wp:extent cx="1118235" cy="1118235"/>
                <wp:effectExtent l="6350" t="5080" r="8890" b="635"/>
                <wp:wrapNone/>
                <wp:docPr id="1106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7" name="Picture 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" y="1859"/>
                            <a:ext cx="915" cy="9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8" name="Freeform 553"/>
                        <wps:cNvSpPr>
                          <a:spLocks/>
                        </wps:cNvSpPr>
                        <wps:spPr bwMode="auto">
                          <a:xfrm>
                            <a:off x="1238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1101 1101"/>
                              <a:gd name="T3" fmla="*/ 1101 h 1706"/>
                              <a:gd name="T4" fmla="+- 0 1271 1238"/>
                              <a:gd name="T5" fmla="*/ T4 w 1706"/>
                              <a:gd name="T6" fmla="+- 0 1102 1101"/>
                              <a:gd name="T7" fmla="*/ 1102 h 1706"/>
                              <a:gd name="T8" fmla="+- 0 1248 1238"/>
                              <a:gd name="T9" fmla="*/ T8 w 1706"/>
                              <a:gd name="T10" fmla="+- 0 1111 1101"/>
                              <a:gd name="T11" fmla="*/ 1111 h 1706"/>
                              <a:gd name="T12" fmla="+- 0 1239 1238"/>
                              <a:gd name="T13" fmla="*/ T12 w 1706"/>
                              <a:gd name="T14" fmla="+- 0 1134 1101"/>
                              <a:gd name="T15" fmla="*/ 1134 h 1706"/>
                              <a:gd name="T16" fmla="+- 0 1238 1238"/>
                              <a:gd name="T17" fmla="*/ T16 w 1706"/>
                              <a:gd name="T18" fmla="+- 0 1180 1101"/>
                              <a:gd name="T19" fmla="*/ 1180 h 1706"/>
                              <a:gd name="T20" fmla="+- 0 1238 1238"/>
                              <a:gd name="T21" fmla="*/ T20 w 1706"/>
                              <a:gd name="T22" fmla="+- 0 2728 1101"/>
                              <a:gd name="T23" fmla="*/ 2728 h 1706"/>
                              <a:gd name="T24" fmla="+- 0 1239 1238"/>
                              <a:gd name="T25" fmla="*/ T24 w 1706"/>
                              <a:gd name="T26" fmla="+- 0 2773 1101"/>
                              <a:gd name="T27" fmla="*/ 2773 h 1706"/>
                              <a:gd name="T28" fmla="+- 0 1248 1238"/>
                              <a:gd name="T29" fmla="*/ T28 w 1706"/>
                              <a:gd name="T30" fmla="+- 0 2797 1101"/>
                              <a:gd name="T31" fmla="*/ 2797 h 1706"/>
                              <a:gd name="T32" fmla="+- 0 1271 1238"/>
                              <a:gd name="T33" fmla="*/ T32 w 1706"/>
                              <a:gd name="T34" fmla="+- 0 2805 1101"/>
                              <a:gd name="T35" fmla="*/ 2805 h 1706"/>
                              <a:gd name="T36" fmla="+- 0 1317 1238"/>
                              <a:gd name="T37" fmla="*/ T36 w 1706"/>
                              <a:gd name="T38" fmla="+- 0 2806 1101"/>
                              <a:gd name="T39" fmla="*/ 2806 h 1706"/>
                              <a:gd name="T40" fmla="+- 0 2865 1238"/>
                              <a:gd name="T41" fmla="*/ T40 w 1706"/>
                              <a:gd name="T42" fmla="+- 0 2806 1101"/>
                              <a:gd name="T43" fmla="*/ 2806 h 1706"/>
                              <a:gd name="T44" fmla="+- 0 2910 1238"/>
                              <a:gd name="T45" fmla="*/ T44 w 1706"/>
                              <a:gd name="T46" fmla="+- 0 2805 1101"/>
                              <a:gd name="T47" fmla="*/ 2805 h 1706"/>
                              <a:gd name="T48" fmla="+- 0 2934 1238"/>
                              <a:gd name="T49" fmla="*/ T48 w 1706"/>
                              <a:gd name="T50" fmla="+- 0 2797 1101"/>
                              <a:gd name="T51" fmla="*/ 2797 h 1706"/>
                              <a:gd name="T52" fmla="+- 0 2942 1238"/>
                              <a:gd name="T53" fmla="*/ T52 w 1706"/>
                              <a:gd name="T54" fmla="+- 0 2773 1101"/>
                              <a:gd name="T55" fmla="*/ 2773 h 1706"/>
                              <a:gd name="T56" fmla="+- 0 2943 1238"/>
                              <a:gd name="T57" fmla="*/ T56 w 1706"/>
                              <a:gd name="T58" fmla="+- 0 2728 1101"/>
                              <a:gd name="T59" fmla="*/ 2728 h 1706"/>
                              <a:gd name="T60" fmla="+- 0 2943 1238"/>
                              <a:gd name="T61" fmla="*/ T60 w 1706"/>
                              <a:gd name="T62" fmla="+- 0 1180 1101"/>
                              <a:gd name="T63" fmla="*/ 1180 h 1706"/>
                              <a:gd name="T64" fmla="+- 0 2942 1238"/>
                              <a:gd name="T65" fmla="*/ T64 w 1706"/>
                              <a:gd name="T66" fmla="+- 0 1134 1101"/>
                              <a:gd name="T67" fmla="*/ 1134 h 1706"/>
                              <a:gd name="T68" fmla="+- 0 2934 1238"/>
                              <a:gd name="T69" fmla="*/ T68 w 1706"/>
                              <a:gd name="T70" fmla="+- 0 1111 1101"/>
                              <a:gd name="T71" fmla="*/ 1111 h 1706"/>
                              <a:gd name="T72" fmla="+- 0 2910 1238"/>
                              <a:gd name="T73" fmla="*/ T72 w 1706"/>
                              <a:gd name="T74" fmla="+- 0 1102 1101"/>
                              <a:gd name="T75" fmla="*/ 1102 h 1706"/>
                              <a:gd name="T76" fmla="+- 0 2865 1238"/>
                              <a:gd name="T77" fmla="*/ T76 w 1706"/>
                              <a:gd name="T78" fmla="+- 0 1101 1101"/>
                              <a:gd name="T79" fmla="*/ 1101 h 1706"/>
                              <a:gd name="T80" fmla="+- 0 1317 1238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4A4DCA" id="Group 552" o:spid="_x0000_s1026" style="position:absolute;margin-left:60.5pt;margin-top:53.65pt;width:88.05pt;height:88.05pt;z-index:-251826688;mso-position-horizontal-relative:page;mso-position-vertical-relative:page" coordorigin="1210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54" o:spid="_x0000_s1027" type="#_x0000_t75" style="position:absolute;left:1580;top:1859;width:915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">
                  <v:imagedata r:id="rId8" o:title=""/>
                </v:shape>
                <v:shape id="Freeform 553" o:spid="_x0000_s1028" style="position:absolute;left:1238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" path="m79,l33,1,10,10,1,33,,79,,1627r1,45l10,1696r23,8l79,1705r1548,l1672,1704r24,-8l1704,1672r1,-45l1705,79r-1,-46l1696,10,1672,1,1627,,79,xe" filled="f" strokecolor="#27bdbe" strokeweight=".98036mm">
                  <v:path arrowok="t" o:connecttype="custom" o:connectlocs="79,1101;33,1102;10,1111;1,1134;0,1180;0,2728;1,2773;10,2797;33,2805;79,2806;1627,2806;1672,2805;1696,2797;1704,2773;1705,2728;1705,1180;1704,1134;1696,1111;1672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0816" behindDoc="1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2052955</wp:posOffset>
                </wp:positionV>
                <wp:extent cx="1118235" cy="1118235"/>
                <wp:effectExtent l="6350" t="5080" r="8890" b="635"/>
                <wp:wrapNone/>
                <wp:docPr id="1103" name="Group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4" name="Picture 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" y="3995"/>
                            <a:ext cx="1328" cy="9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5" name="Freeform 550"/>
                        <wps:cNvSpPr>
                          <a:spLocks/>
                        </wps:cNvSpPr>
                        <wps:spPr bwMode="auto">
                          <a:xfrm>
                            <a:off x="1238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3261 3261"/>
                              <a:gd name="T3" fmla="*/ 3261 h 1706"/>
                              <a:gd name="T4" fmla="+- 0 1271 1238"/>
                              <a:gd name="T5" fmla="*/ T4 w 1706"/>
                              <a:gd name="T6" fmla="+- 0 3262 3261"/>
                              <a:gd name="T7" fmla="*/ 3262 h 1706"/>
                              <a:gd name="T8" fmla="+- 0 1248 1238"/>
                              <a:gd name="T9" fmla="*/ T8 w 1706"/>
                              <a:gd name="T10" fmla="+- 0 3270 3261"/>
                              <a:gd name="T11" fmla="*/ 3270 h 1706"/>
                              <a:gd name="T12" fmla="+- 0 1239 1238"/>
                              <a:gd name="T13" fmla="*/ T12 w 1706"/>
                              <a:gd name="T14" fmla="+- 0 3294 3261"/>
                              <a:gd name="T15" fmla="*/ 3294 h 1706"/>
                              <a:gd name="T16" fmla="+- 0 1238 1238"/>
                              <a:gd name="T17" fmla="*/ T16 w 1706"/>
                              <a:gd name="T18" fmla="+- 0 3339 3261"/>
                              <a:gd name="T19" fmla="*/ 3339 h 1706"/>
                              <a:gd name="T20" fmla="+- 0 1238 1238"/>
                              <a:gd name="T21" fmla="*/ T20 w 1706"/>
                              <a:gd name="T22" fmla="+- 0 4887 3261"/>
                              <a:gd name="T23" fmla="*/ 4887 h 1706"/>
                              <a:gd name="T24" fmla="+- 0 1239 1238"/>
                              <a:gd name="T25" fmla="*/ T24 w 1706"/>
                              <a:gd name="T26" fmla="+- 0 4933 3261"/>
                              <a:gd name="T27" fmla="*/ 4933 h 1706"/>
                              <a:gd name="T28" fmla="+- 0 1248 1238"/>
                              <a:gd name="T29" fmla="*/ T28 w 1706"/>
                              <a:gd name="T30" fmla="+- 0 4956 3261"/>
                              <a:gd name="T31" fmla="*/ 4956 h 1706"/>
                              <a:gd name="T32" fmla="+- 0 1271 1238"/>
                              <a:gd name="T33" fmla="*/ T32 w 1706"/>
                              <a:gd name="T34" fmla="+- 0 4965 3261"/>
                              <a:gd name="T35" fmla="*/ 4965 h 1706"/>
                              <a:gd name="T36" fmla="+- 0 1317 1238"/>
                              <a:gd name="T37" fmla="*/ T36 w 1706"/>
                              <a:gd name="T38" fmla="+- 0 4966 3261"/>
                              <a:gd name="T39" fmla="*/ 4966 h 1706"/>
                              <a:gd name="T40" fmla="+- 0 2865 1238"/>
                              <a:gd name="T41" fmla="*/ T40 w 1706"/>
                              <a:gd name="T42" fmla="+- 0 4966 3261"/>
                              <a:gd name="T43" fmla="*/ 4966 h 1706"/>
                              <a:gd name="T44" fmla="+- 0 2910 1238"/>
                              <a:gd name="T45" fmla="*/ T44 w 1706"/>
                              <a:gd name="T46" fmla="+- 0 4965 3261"/>
                              <a:gd name="T47" fmla="*/ 4965 h 1706"/>
                              <a:gd name="T48" fmla="+- 0 2934 1238"/>
                              <a:gd name="T49" fmla="*/ T48 w 1706"/>
                              <a:gd name="T50" fmla="+- 0 4956 3261"/>
                              <a:gd name="T51" fmla="*/ 4956 h 1706"/>
                              <a:gd name="T52" fmla="+- 0 2942 1238"/>
                              <a:gd name="T53" fmla="*/ T52 w 1706"/>
                              <a:gd name="T54" fmla="+- 0 4933 3261"/>
                              <a:gd name="T55" fmla="*/ 4933 h 1706"/>
                              <a:gd name="T56" fmla="+- 0 2943 1238"/>
                              <a:gd name="T57" fmla="*/ T56 w 1706"/>
                              <a:gd name="T58" fmla="+- 0 4887 3261"/>
                              <a:gd name="T59" fmla="*/ 4887 h 1706"/>
                              <a:gd name="T60" fmla="+- 0 2943 1238"/>
                              <a:gd name="T61" fmla="*/ T60 w 1706"/>
                              <a:gd name="T62" fmla="+- 0 3339 3261"/>
                              <a:gd name="T63" fmla="*/ 3339 h 1706"/>
                              <a:gd name="T64" fmla="+- 0 2942 1238"/>
                              <a:gd name="T65" fmla="*/ T64 w 1706"/>
                              <a:gd name="T66" fmla="+- 0 3294 3261"/>
                              <a:gd name="T67" fmla="*/ 3294 h 1706"/>
                              <a:gd name="T68" fmla="+- 0 2934 1238"/>
                              <a:gd name="T69" fmla="*/ T68 w 1706"/>
                              <a:gd name="T70" fmla="+- 0 3270 3261"/>
                              <a:gd name="T71" fmla="*/ 3270 h 1706"/>
                              <a:gd name="T72" fmla="+- 0 2910 1238"/>
                              <a:gd name="T73" fmla="*/ T72 w 1706"/>
                              <a:gd name="T74" fmla="+- 0 3262 3261"/>
                              <a:gd name="T75" fmla="*/ 3262 h 1706"/>
                              <a:gd name="T76" fmla="+- 0 2865 1238"/>
                              <a:gd name="T77" fmla="*/ T76 w 1706"/>
                              <a:gd name="T78" fmla="+- 0 3261 3261"/>
                              <a:gd name="T79" fmla="*/ 3261 h 1706"/>
                              <a:gd name="T80" fmla="+- 0 1317 123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514FB7" id="Group 549" o:spid="_x0000_s1026" style="position:absolute;margin-left:60.5pt;margin-top:161.65pt;width:88.05pt;height:88.05pt;z-index:-251825664;mso-position-horizontal-relative:page;mso-position-vertical-relative:page" coordorigin="1210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">
                <v:shape id="Picture 551" o:spid="_x0000_s1027" type="#_x0000_t75" style="position:absolute;left:1453;top:3995;width:1328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">
                  <v:imagedata r:id="rId10" o:title=""/>
                </v:shape>
                <v:shape id="Freeform 550" o:spid="_x0000_s1028" style="position:absolute;left:1238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" path="m79,l33,1,10,9,1,33,,78,,1626r1,46l10,1695r23,9l79,1705r1548,l1672,1704r24,-9l1704,1672r1,-46l1705,78r-1,-45l1696,9,1672,1,1627,,79,xe" filled="f" strokecolor="#27bdbe" strokeweight=".98036mm">
                  <v:path arrowok="t" o:connecttype="custom" o:connectlocs="79,3261;33,3262;10,3270;1,3294;0,3339;0,4887;1,4933;10,4956;33,4965;79,4966;1627,4966;1672,4965;1696,4956;1704,4933;1705,4887;1705,3339;1704,3294;1696,3270;1672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1840" behindDoc="1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3423920</wp:posOffset>
                </wp:positionV>
                <wp:extent cx="1118235" cy="1118235"/>
                <wp:effectExtent l="6350" t="4445" r="8890" b="1270"/>
                <wp:wrapNone/>
                <wp:docPr id="1100" name="Group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1" name="Picture 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" y="6463"/>
                            <a:ext cx="1452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2" name="Freeform 547"/>
                        <wps:cNvSpPr>
                          <a:spLocks/>
                        </wps:cNvSpPr>
                        <wps:spPr bwMode="auto">
                          <a:xfrm>
                            <a:off x="1238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5420 5420"/>
                              <a:gd name="T3" fmla="*/ 5420 h 1706"/>
                              <a:gd name="T4" fmla="+- 0 1271 1238"/>
                              <a:gd name="T5" fmla="*/ T4 w 1706"/>
                              <a:gd name="T6" fmla="+- 0 5421 5420"/>
                              <a:gd name="T7" fmla="*/ 5421 h 1706"/>
                              <a:gd name="T8" fmla="+- 0 1248 1238"/>
                              <a:gd name="T9" fmla="*/ T8 w 1706"/>
                              <a:gd name="T10" fmla="+- 0 5430 5420"/>
                              <a:gd name="T11" fmla="*/ 5430 h 1706"/>
                              <a:gd name="T12" fmla="+- 0 1239 1238"/>
                              <a:gd name="T13" fmla="*/ T12 w 1706"/>
                              <a:gd name="T14" fmla="+- 0 5453 5420"/>
                              <a:gd name="T15" fmla="*/ 5453 h 1706"/>
                              <a:gd name="T16" fmla="+- 0 1238 1238"/>
                              <a:gd name="T17" fmla="*/ T16 w 1706"/>
                              <a:gd name="T18" fmla="+- 0 5499 5420"/>
                              <a:gd name="T19" fmla="*/ 5499 h 1706"/>
                              <a:gd name="T20" fmla="+- 0 1238 1238"/>
                              <a:gd name="T21" fmla="*/ T20 w 1706"/>
                              <a:gd name="T22" fmla="+- 0 7047 5420"/>
                              <a:gd name="T23" fmla="*/ 7047 h 1706"/>
                              <a:gd name="T24" fmla="+- 0 1239 1238"/>
                              <a:gd name="T25" fmla="*/ T24 w 1706"/>
                              <a:gd name="T26" fmla="+- 0 7092 5420"/>
                              <a:gd name="T27" fmla="*/ 7092 h 1706"/>
                              <a:gd name="T28" fmla="+- 0 1248 1238"/>
                              <a:gd name="T29" fmla="*/ T28 w 1706"/>
                              <a:gd name="T30" fmla="+- 0 7116 5420"/>
                              <a:gd name="T31" fmla="*/ 7116 h 1706"/>
                              <a:gd name="T32" fmla="+- 0 1271 1238"/>
                              <a:gd name="T33" fmla="*/ T32 w 1706"/>
                              <a:gd name="T34" fmla="+- 0 7124 5420"/>
                              <a:gd name="T35" fmla="*/ 7124 h 1706"/>
                              <a:gd name="T36" fmla="+- 0 1317 1238"/>
                              <a:gd name="T37" fmla="*/ T36 w 1706"/>
                              <a:gd name="T38" fmla="+- 0 7126 5420"/>
                              <a:gd name="T39" fmla="*/ 7126 h 1706"/>
                              <a:gd name="T40" fmla="+- 0 2865 1238"/>
                              <a:gd name="T41" fmla="*/ T40 w 1706"/>
                              <a:gd name="T42" fmla="+- 0 7126 5420"/>
                              <a:gd name="T43" fmla="*/ 7126 h 1706"/>
                              <a:gd name="T44" fmla="+- 0 2910 1238"/>
                              <a:gd name="T45" fmla="*/ T44 w 1706"/>
                              <a:gd name="T46" fmla="+- 0 7124 5420"/>
                              <a:gd name="T47" fmla="*/ 7124 h 1706"/>
                              <a:gd name="T48" fmla="+- 0 2934 1238"/>
                              <a:gd name="T49" fmla="*/ T48 w 1706"/>
                              <a:gd name="T50" fmla="+- 0 7116 5420"/>
                              <a:gd name="T51" fmla="*/ 7116 h 1706"/>
                              <a:gd name="T52" fmla="+- 0 2942 1238"/>
                              <a:gd name="T53" fmla="*/ T52 w 1706"/>
                              <a:gd name="T54" fmla="+- 0 7092 5420"/>
                              <a:gd name="T55" fmla="*/ 7092 h 1706"/>
                              <a:gd name="T56" fmla="+- 0 2943 1238"/>
                              <a:gd name="T57" fmla="*/ T56 w 1706"/>
                              <a:gd name="T58" fmla="+- 0 7047 5420"/>
                              <a:gd name="T59" fmla="*/ 7047 h 1706"/>
                              <a:gd name="T60" fmla="+- 0 2943 1238"/>
                              <a:gd name="T61" fmla="*/ T60 w 1706"/>
                              <a:gd name="T62" fmla="+- 0 5499 5420"/>
                              <a:gd name="T63" fmla="*/ 5499 h 1706"/>
                              <a:gd name="T64" fmla="+- 0 2942 1238"/>
                              <a:gd name="T65" fmla="*/ T64 w 1706"/>
                              <a:gd name="T66" fmla="+- 0 5453 5420"/>
                              <a:gd name="T67" fmla="*/ 5453 h 1706"/>
                              <a:gd name="T68" fmla="+- 0 2934 1238"/>
                              <a:gd name="T69" fmla="*/ T68 w 1706"/>
                              <a:gd name="T70" fmla="+- 0 5430 5420"/>
                              <a:gd name="T71" fmla="*/ 5430 h 1706"/>
                              <a:gd name="T72" fmla="+- 0 2910 1238"/>
                              <a:gd name="T73" fmla="*/ T72 w 1706"/>
                              <a:gd name="T74" fmla="+- 0 5421 5420"/>
                              <a:gd name="T75" fmla="*/ 5421 h 1706"/>
                              <a:gd name="T76" fmla="+- 0 2865 1238"/>
                              <a:gd name="T77" fmla="*/ T76 w 1706"/>
                              <a:gd name="T78" fmla="+- 0 5420 5420"/>
                              <a:gd name="T79" fmla="*/ 5420 h 1706"/>
                              <a:gd name="T80" fmla="+- 0 1317 1238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1185BF" id="Group 546" o:spid="_x0000_s1026" style="position:absolute;margin-left:60.5pt;margin-top:269.6pt;width:88.05pt;height:88.05pt;z-index:-251824640;mso-position-horizontal-relative:page;mso-position-vertical-relative:page" coordorigin="1210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">
                <v:shape id="Picture 548" o:spid="_x0000_s1027" type="#_x0000_t75" style="position:absolute;left:1315;top:6463;width:1452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">
                  <v:imagedata r:id="rId12" o:title=""/>
                </v:shape>
                <v:shape id="Freeform 547" o:spid="_x0000_s1028" style="position:absolute;left:1238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" path="m79,l33,1,10,10,1,33,,79,,1627r1,45l10,1696r23,8l79,1706r1548,l1672,1704r24,-8l1704,1672r1,-45l1705,79r-1,-46l1696,10,1672,1,1627,,79,xe" filled="f" strokecolor="#27bdbe" strokeweight=".98036mm">
                  <v:path arrowok="t" o:connecttype="custom" o:connectlocs="79,5420;33,5421;10,5430;1,5453;0,5499;0,7047;1,7092;10,7116;33,7124;79,7126;1627,7126;1672,7124;1696,7116;1704,7092;1705,7047;1705,5499;1704,5453;1696,5430;1672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2864" behindDoc="1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4795520</wp:posOffset>
                </wp:positionV>
                <wp:extent cx="1118235" cy="1118235"/>
                <wp:effectExtent l="6350" t="4445" r="8890" b="1270"/>
                <wp:wrapNone/>
                <wp:docPr id="1097" name="Group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98" name="Picture 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9" y="7977"/>
                            <a:ext cx="883" cy="12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9" name="Freeform 544"/>
                        <wps:cNvSpPr>
                          <a:spLocks/>
                        </wps:cNvSpPr>
                        <wps:spPr bwMode="auto">
                          <a:xfrm>
                            <a:off x="1238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7580 7580"/>
                              <a:gd name="T3" fmla="*/ 7580 h 1706"/>
                              <a:gd name="T4" fmla="+- 0 1271 1238"/>
                              <a:gd name="T5" fmla="*/ T4 w 1706"/>
                              <a:gd name="T6" fmla="+- 0 7581 7580"/>
                              <a:gd name="T7" fmla="*/ 7581 h 1706"/>
                              <a:gd name="T8" fmla="+- 0 1248 1238"/>
                              <a:gd name="T9" fmla="*/ T8 w 1706"/>
                              <a:gd name="T10" fmla="+- 0 7589 7580"/>
                              <a:gd name="T11" fmla="*/ 7589 h 1706"/>
                              <a:gd name="T12" fmla="+- 0 1239 1238"/>
                              <a:gd name="T13" fmla="*/ T12 w 1706"/>
                              <a:gd name="T14" fmla="+- 0 7613 7580"/>
                              <a:gd name="T15" fmla="*/ 7613 h 1706"/>
                              <a:gd name="T16" fmla="+- 0 1238 1238"/>
                              <a:gd name="T17" fmla="*/ T16 w 1706"/>
                              <a:gd name="T18" fmla="+- 0 7658 7580"/>
                              <a:gd name="T19" fmla="*/ 7658 h 1706"/>
                              <a:gd name="T20" fmla="+- 0 1238 1238"/>
                              <a:gd name="T21" fmla="*/ T20 w 1706"/>
                              <a:gd name="T22" fmla="+- 0 9206 7580"/>
                              <a:gd name="T23" fmla="*/ 9206 h 1706"/>
                              <a:gd name="T24" fmla="+- 0 1239 1238"/>
                              <a:gd name="T25" fmla="*/ T24 w 1706"/>
                              <a:gd name="T26" fmla="+- 0 9252 7580"/>
                              <a:gd name="T27" fmla="*/ 9252 h 1706"/>
                              <a:gd name="T28" fmla="+- 0 1248 1238"/>
                              <a:gd name="T29" fmla="*/ T28 w 1706"/>
                              <a:gd name="T30" fmla="+- 0 9275 7580"/>
                              <a:gd name="T31" fmla="*/ 9275 h 1706"/>
                              <a:gd name="T32" fmla="+- 0 1271 1238"/>
                              <a:gd name="T33" fmla="*/ T32 w 1706"/>
                              <a:gd name="T34" fmla="+- 0 9284 7580"/>
                              <a:gd name="T35" fmla="*/ 9284 h 1706"/>
                              <a:gd name="T36" fmla="+- 0 1317 1238"/>
                              <a:gd name="T37" fmla="*/ T36 w 1706"/>
                              <a:gd name="T38" fmla="+- 0 9285 7580"/>
                              <a:gd name="T39" fmla="*/ 9285 h 1706"/>
                              <a:gd name="T40" fmla="+- 0 2865 1238"/>
                              <a:gd name="T41" fmla="*/ T40 w 1706"/>
                              <a:gd name="T42" fmla="+- 0 9285 7580"/>
                              <a:gd name="T43" fmla="*/ 9285 h 1706"/>
                              <a:gd name="T44" fmla="+- 0 2910 1238"/>
                              <a:gd name="T45" fmla="*/ T44 w 1706"/>
                              <a:gd name="T46" fmla="+- 0 9284 7580"/>
                              <a:gd name="T47" fmla="*/ 9284 h 1706"/>
                              <a:gd name="T48" fmla="+- 0 2934 1238"/>
                              <a:gd name="T49" fmla="*/ T48 w 1706"/>
                              <a:gd name="T50" fmla="+- 0 9275 7580"/>
                              <a:gd name="T51" fmla="*/ 9275 h 1706"/>
                              <a:gd name="T52" fmla="+- 0 2942 1238"/>
                              <a:gd name="T53" fmla="*/ T52 w 1706"/>
                              <a:gd name="T54" fmla="+- 0 9252 7580"/>
                              <a:gd name="T55" fmla="*/ 9252 h 1706"/>
                              <a:gd name="T56" fmla="+- 0 2943 1238"/>
                              <a:gd name="T57" fmla="*/ T56 w 1706"/>
                              <a:gd name="T58" fmla="+- 0 9206 7580"/>
                              <a:gd name="T59" fmla="*/ 9206 h 1706"/>
                              <a:gd name="T60" fmla="+- 0 2943 1238"/>
                              <a:gd name="T61" fmla="*/ T60 w 1706"/>
                              <a:gd name="T62" fmla="+- 0 7658 7580"/>
                              <a:gd name="T63" fmla="*/ 7658 h 1706"/>
                              <a:gd name="T64" fmla="+- 0 2942 1238"/>
                              <a:gd name="T65" fmla="*/ T64 w 1706"/>
                              <a:gd name="T66" fmla="+- 0 7613 7580"/>
                              <a:gd name="T67" fmla="*/ 7613 h 1706"/>
                              <a:gd name="T68" fmla="+- 0 2934 1238"/>
                              <a:gd name="T69" fmla="*/ T68 w 1706"/>
                              <a:gd name="T70" fmla="+- 0 7589 7580"/>
                              <a:gd name="T71" fmla="*/ 7589 h 1706"/>
                              <a:gd name="T72" fmla="+- 0 2910 1238"/>
                              <a:gd name="T73" fmla="*/ T72 w 1706"/>
                              <a:gd name="T74" fmla="+- 0 7581 7580"/>
                              <a:gd name="T75" fmla="*/ 7581 h 1706"/>
                              <a:gd name="T76" fmla="+- 0 2865 1238"/>
                              <a:gd name="T77" fmla="*/ T76 w 1706"/>
                              <a:gd name="T78" fmla="+- 0 7580 7580"/>
                              <a:gd name="T79" fmla="*/ 7580 h 1706"/>
                              <a:gd name="T80" fmla="+- 0 1317 123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CDEBEF" id="Group 543" o:spid="_x0000_s1026" style="position:absolute;margin-left:60.5pt;margin-top:377.6pt;width:88.05pt;height:88.05pt;z-index:-251823616;mso-position-horizontal-relative:page;mso-position-vertical-relative:page" coordorigin="1210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">
                <v:shape id="Picture 545" o:spid="_x0000_s1027" type="#_x0000_t75" style="position:absolute;left:1649;top:7977;width:883;height:1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">
                  <v:imagedata r:id="rId14" o:title=""/>
                </v:shape>
                <v:shape id="Freeform 544" o:spid="_x0000_s1028" style="position:absolute;left:1238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" path="m79,l33,1,10,9,1,33,,78,,1626r1,46l10,1695r23,9l79,1705r1548,l1672,1704r24,-9l1704,1672r1,-46l1705,78r-1,-45l1696,9,1672,1,1627,,79,xe" filled="f" strokecolor="#27bdbe" strokeweight=".98036mm">
                  <v:path arrowok="t" o:connecttype="custom" o:connectlocs="79,7580;33,7581;10,7589;1,7613;0,7658;0,9206;1,9252;10,9275;33,9284;79,9285;1627,9285;1672,9284;1696,9275;1704,9252;1705,9206;1705,7658;1704,7613;1696,7589;1672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3888" behindDoc="1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6166485</wp:posOffset>
                </wp:positionV>
                <wp:extent cx="1118235" cy="1118235"/>
                <wp:effectExtent l="6350" t="3810" r="8890" b="1905"/>
                <wp:wrapNone/>
                <wp:docPr id="1094" name="Group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95" name="Picture 5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7" y="10261"/>
                            <a:ext cx="1697" cy="1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6" name="Freeform 541"/>
                        <wps:cNvSpPr>
                          <a:spLocks/>
                        </wps:cNvSpPr>
                        <wps:spPr bwMode="auto">
                          <a:xfrm>
                            <a:off x="1238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9739 9739"/>
                              <a:gd name="T3" fmla="*/ 9739 h 1706"/>
                              <a:gd name="T4" fmla="+- 0 1271 1238"/>
                              <a:gd name="T5" fmla="*/ T4 w 1706"/>
                              <a:gd name="T6" fmla="+- 0 9740 9739"/>
                              <a:gd name="T7" fmla="*/ 9740 h 1706"/>
                              <a:gd name="T8" fmla="+- 0 1248 1238"/>
                              <a:gd name="T9" fmla="*/ T8 w 1706"/>
                              <a:gd name="T10" fmla="+- 0 9749 9739"/>
                              <a:gd name="T11" fmla="*/ 9749 h 1706"/>
                              <a:gd name="T12" fmla="+- 0 1239 1238"/>
                              <a:gd name="T13" fmla="*/ T12 w 1706"/>
                              <a:gd name="T14" fmla="+- 0 9772 9739"/>
                              <a:gd name="T15" fmla="*/ 9772 h 1706"/>
                              <a:gd name="T16" fmla="+- 0 1238 1238"/>
                              <a:gd name="T17" fmla="*/ T16 w 1706"/>
                              <a:gd name="T18" fmla="+- 0 9818 9739"/>
                              <a:gd name="T19" fmla="*/ 9818 h 1706"/>
                              <a:gd name="T20" fmla="+- 0 1238 1238"/>
                              <a:gd name="T21" fmla="*/ T20 w 1706"/>
                              <a:gd name="T22" fmla="+- 0 11366 9739"/>
                              <a:gd name="T23" fmla="*/ 11366 h 1706"/>
                              <a:gd name="T24" fmla="+- 0 1239 1238"/>
                              <a:gd name="T25" fmla="*/ T24 w 1706"/>
                              <a:gd name="T26" fmla="+- 0 11411 9739"/>
                              <a:gd name="T27" fmla="*/ 11411 h 1706"/>
                              <a:gd name="T28" fmla="+- 0 1248 1238"/>
                              <a:gd name="T29" fmla="*/ T28 w 1706"/>
                              <a:gd name="T30" fmla="+- 0 11435 9739"/>
                              <a:gd name="T31" fmla="*/ 11435 h 1706"/>
                              <a:gd name="T32" fmla="+- 0 1271 1238"/>
                              <a:gd name="T33" fmla="*/ T32 w 1706"/>
                              <a:gd name="T34" fmla="+- 0 11443 9739"/>
                              <a:gd name="T35" fmla="*/ 11443 h 1706"/>
                              <a:gd name="T36" fmla="+- 0 1317 1238"/>
                              <a:gd name="T37" fmla="*/ T36 w 1706"/>
                              <a:gd name="T38" fmla="+- 0 11445 9739"/>
                              <a:gd name="T39" fmla="*/ 11445 h 1706"/>
                              <a:gd name="T40" fmla="+- 0 2865 1238"/>
                              <a:gd name="T41" fmla="*/ T40 w 1706"/>
                              <a:gd name="T42" fmla="+- 0 11445 9739"/>
                              <a:gd name="T43" fmla="*/ 11445 h 1706"/>
                              <a:gd name="T44" fmla="+- 0 2910 1238"/>
                              <a:gd name="T45" fmla="*/ T44 w 1706"/>
                              <a:gd name="T46" fmla="+- 0 11443 9739"/>
                              <a:gd name="T47" fmla="*/ 11443 h 1706"/>
                              <a:gd name="T48" fmla="+- 0 2934 1238"/>
                              <a:gd name="T49" fmla="*/ T48 w 1706"/>
                              <a:gd name="T50" fmla="+- 0 11435 9739"/>
                              <a:gd name="T51" fmla="*/ 11435 h 1706"/>
                              <a:gd name="T52" fmla="+- 0 2942 1238"/>
                              <a:gd name="T53" fmla="*/ T52 w 1706"/>
                              <a:gd name="T54" fmla="+- 0 11411 9739"/>
                              <a:gd name="T55" fmla="*/ 11411 h 1706"/>
                              <a:gd name="T56" fmla="+- 0 2943 1238"/>
                              <a:gd name="T57" fmla="*/ T56 w 1706"/>
                              <a:gd name="T58" fmla="+- 0 11366 9739"/>
                              <a:gd name="T59" fmla="*/ 11366 h 1706"/>
                              <a:gd name="T60" fmla="+- 0 2943 1238"/>
                              <a:gd name="T61" fmla="*/ T60 w 1706"/>
                              <a:gd name="T62" fmla="+- 0 9818 9739"/>
                              <a:gd name="T63" fmla="*/ 9818 h 1706"/>
                              <a:gd name="T64" fmla="+- 0 2942 1238"/>
                              <a:gd name="T65" fmla="*/ T64 w 1706"/>
                              <a:gd name="T66" fmla="+- 0 9772 9739"/>
                              <a:gd name="T67" fmla="*/ 9772 h 1706"/>
                              <a:gd name="T68" fmla="+- 0 2934 1238"/>
                              <a:gd name="T69" fmla="*/ T68 w 1706"/>
                              <a:gd name="T70" fmla="+- 0 9749 9739"/>
                              <a:gd name="T71" fmla="*/ 9749 h 1706"/>
                              <a:gd name="T72" fmla="+- 0 2910 1238"/>
                              <a:gd name="T73" fmla="*/ T72 w 1706"/>
                              <a:gd name="T74" fmla="+- 0 9740 9739"/>
                              <a:gd name="T75" fmla="*/ 9740 h 1706"/>
                              <a:gd name="T76" fmla="+- 0 2865 1238"/>
                              <a:gd name="T77" fmla="*/ T76 w 1706"/>
                              <a:gd name="T78" fmla="+- 0 9739 9739"/>
                              <a:gd name="T79" fmla="*/ 9739 h 1706"/>
                              <a:gd name="T80" fmla="+- 0 1317 1238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1B6F9E" id="Group 540" o:spid="_x0000_s1026" style="position:absolute;margin-left:60.5pt;margin-top:485.55pt;width:88.05pt;height:88.05pt;z-index:-251822592;mso-position-horizontal-relative:page;mso-position-vertical-relative:page" coordorigin="1210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">
                <v:shape id="Picture 542" o:spid="_x0000_s1027" type="#_x0000_t75" style="position:absolute;left:1247;top:10261;width:1697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">
                  <v:imagedata r:id="rId16" o:title=""/>
                </v:shape>
                <v:shape id="Freeform 541" o:spid="_x0000_s1028" style="position:absolute;left:1238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" path="m79,l33,1,10,10,1,33,,79,,1627r1,45l10,1696r23,8l79,1706r1548,l1672,1704r24,-8l1704,1672r1,-45l1705,79r-1,-46l1696,10,1672,1,1627,,79,xe" filled="f" strokecolor="#27bdbe" strokeweight=".98036mm">
                  <v:path arrowok="t" o:connecttype="custom" o:connectlocs="79,9739;33,9740;10,9749;1,9772;0,9818;0,11366;1,11411;10,11435;33,11443;79,11445;1627,11445;1672,11443;1696,11435;1704,11411;1705,11366;1705,9818;1704,9772;1696,9749;1672,9740;1627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4912" behindDoc="1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8909050</wp:posOffset>
                </wp:positionV>
                <wp:extent cx="1118235" cy="1118235"/>
                <wp:effectExtent l="6350" t="3175" r="8890" b="2540"/>
                <wp:wrapNone/>
                <wp:docPr id="1091" name="Group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92" name="Picture 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" y="14535"/>
                            <a:ext cx="1508" cy="12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3" name="Freeform 538"/>
                        <wps:cNvSpPr>
                          <a:spLocks/>
                        </wps:cNvSpPr>
                        <wps:spPr bwMode="auto">
                          <a:xfrm>
                            <a:off x="1238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14058 14058"/>
                              <a:gd name="T3" fmla="*/ 14058 h 1706"/>
                              <a:gd name="T4" fmla="+- 0 1271 1238"/>
                              <a:gd name="T5" fmla="*/ T4 w 1706"/>
                              <a:gd name="T6" fmla="+- 0 14059 14058"/>
                              <a:gd name="T7" fmla="*/ 14059 h 1706"/>
                              <a:gd name="T8" fmla="+- 0 1248 1238"/>
                              <a:gd name="T9" fmla="*/ T8 w 1706"/>
                              <a:gd name="T10" fmla="+- 0 14068 14058"/>
                              <a:gd name="T11" fmla="*/ 14068 h 1706"/>
                              <a:gd name="T12" fmla="+- 0 1239 1238"/>
                              <a:gd name="T13" fmla="*/ T12 w 1706"/>
                              <a:gd name="T14" fmla="+- 0 14091 14058"/>
                              <a:gd name="T15" fmla="*/ 14091 h 1706"/>
                              <a:gd name="T16" fmla="+- 0 1238 1238"/>
                              <a:gd name="T17" fmla="*/ T16 w 1706"/>
                              <a:gd name="T18" fmla="+- 0 14137 14058"/>
                              <a:gd name="T19" fmla="*/ 14137 h 1706"/>
                              <a:gd name="T20" fmla="+- 0 1238 1238"/>
                              <a:gd name="T21" fmla="*/ T20 w 1706"/>
                              <a:gd name="T22" fmla="+- 0 15685 14058"/>
                              <a:gd name="T23" fmla="*/ 15685 h 1706"/>
                              <a:gd name="T24" fmla="+- 0 1239 1238"/>
                              <a:gd name="T25" fmla="*/ T24 w 1706"/>
                              <a:gd name="T26" fmla="+- 0 15730 14058"/>
                              <a:gd name="T27" fmla="*/ 15730 h 1706"/>
                              <a:gd name="T28" fmla="+- 0 1248 1238"/>
                              <a:gd name="T29" fmla="*/ T28 w 1706"/>
                              <a:gd name="T30" fmla="+- 0 15754 14058"/>
                              <a:gd name="T31" fmla="*/ 15754 h 1706"/>
                              <a:gd name="T32" fmla="+- 0 1271 1238"/>
                              <a:gd name="T33" fmla="*/ T32 w 1706"/>
                              <a:gd name="T34" fmla="+- 0 15762 14058"/>
                              <a:gd name="T35" fmla="*/ 15762 h 1706"/>
                              <a:gd name="T36" fmla="+- 0 1317 1238"/>
                              <a:gd name="T37" fmla="*/ T36 w 1706"/>
                              <a:gd name="T38" fmla="+- 0 15764 14058"/>
                              <a:gd name="T39" fmla="*/ 15764 h 1706"/>
                              <a:gd name="T40" fmla="+- 0 2865 1238"/>
                              <a:gd name="T41" fmla="*/ T40 w 1706"/>
                              <a:gd name="T42" fmla="+- 0 15764 14058"/>
                              <a:gd name="T43" fmla="*/ 15764 h 1706"/>
                              <a:gd name="T44" fmla="+- 0 2910 1238"/>
                              <a:gd name="T45" fmla="*/ T44 w 1706"/>
                              <a:gd name="T46" fmla="+- 0 15762 14058"/>
                              <a:gd name="T47" fmla="*/ 15762 h 1706"/>
                              <a:gd name="T48" fmla="+- 0 2934 1238"/>
                              <a:gd name="T49" fmla="*/ T48 w 1706"/>
                              <a:gd name="T50" fmla="+- 0 15754 14058"/>
                              <a:gd name="T51" fmla="*/ 15754 h 1706"/>
                              <a:gd name="T52" fmla="+- 0 2942 1238"/>
                              <a:gd name="T53" fmla="*/ T52 w 1706"/>
                              <a:gd name="T54" fmla="+- 0 15730 14058"/>
                              <a:gd name="T55" fmla="*/ 15730 h 1706"/>
                              <a:gd name="T56" fmla="+- 0 2943 1238"/>
                              <a:gd name="T57" fmla="*/ T56 w 1706"/>
                              <a:gd name="T58" fmla="+- 0 15685 14058"/>
                              <a:gd name="T59" fmla="*/ 15685 h 1706"/>
                              <a:gd name="T60" fmla="+- 0 2943 1238"/>
                              <a:gd name="T61" fmla="*/ T60 w 1706"/>
                              <a:gd name="T62" fmla="+- 0 14137 14058"/>
                              <a:gd name="T63" fmla="*/ 14137 h 1706"/>
                              <a:gd name="T64" fmla="+- 0 2942 1238"/>
                              <a:gd name="T65" fmla="*/ T64 w 1706"/>
                              <a:gd name="T66" fmla="+- 0 14091 14058"/>
                              <a:gd name="T67" fmla="*/ 14091 h 1706"/>
                              <a:gd name="T68" fmla="+- 0 2934 1238"/>
                              <a:gd name="T69" fmla="*/ T68 w 1706"/>
                              <a:gd name="T70" fmla="+- 0 14068 14058"/>
                              <a:gd name="T71" fmla="*/ 14068 h 1706"/>
                              <a:gd name="T72" fmla="+- 0 2910 1238"/>
                              <a:gd name="T73" fmla="*/ T72 w 1706"/>
                              <a:gd name="T74" fmla="+- 0 14059 14058"/>
                              <a:gd name="T75" fmla="*/ 14059 h 1706"/>
                              <a:gd name="T76" fmla="+- 0 2865 1238"/>
                              <a:gd name="T77" fmla="*/ T76 w 1706"/>
                              <a:gd name="T78" fmla="+- 0 14058 14058"/>
                              <a:gd name="T79" fmla="*/ 14058 h 1706"/>
                              <a:gd name="T80" fmla="+- 0 1317 1238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4F04B1" id="Group 537" o:spid="_x0000_s1026" style="position:absolute;margin-left:60.5pt;margin-top:701.5pt;width:88.05pt;height:88.05pt;z-index:-251821568;mso-position-horizontal-relative:page;mso-position-vertical-relative:page" coordorigin="1210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">
                <v:shape id="Picture 539" o:spid="_x0000_s1027" type="#_x0000_t75" style="position:absolute;left:1336;top:14535;width:1508;height:1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">
                  <v:imagedata r:id="rId18" o:title=""/>
                </v:shape>
                <v:shape id="Freeform 538" o:spid="_x0000_s1028" style="position:absolute;left:1238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" path="m79,l33,1,10,10,1,33,,79,,1627r1,45l10,1696r23,8l79,1706r1548,l1672,1704r24,-8l1704,1672r1,-45l1705,79r-1,-46l1696,10,1672,1,1627,,79,xe" filled="f" strokecolor="#27bdbe" strokeweight=".98036mm">
                  <v:path arrowok="t" o:connecttype="custom" o:connectlocs="79,14058;33,14059;10,14068;1,14091;0,14137;0,15685;1,15730;10,15754;33,15762;79,15764;1627,15764;1672,15762;1696,15754;1704,15730;1705,15685;1705,14137;1704,14091;1696,14068;1672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5936" behindDoc="1" locked="0" layoutInCell="1" allowOverlap="1">
                <wp:simplePos x="0" y="0"/>
                <wp:positionH relativeFrom="page">
                  <wp:posOffset>2156460</wp:posOffset>
                </wp:positionH>
                <wp:positionV relativeFrom="page">
                  <wp:posOffset>681355</wp:posOffset>
                </wp:positionV>
                <wp:extent cx="1118235" cy="1118235"/>
                <wp:effectExtent l="3810" t="5080" r="1905" b="635"/>
                <wp:wrapNone/>
                <wp:docPr id="1088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9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2" y="1544"/>
                            <a:ext cx="1367" cy="11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0" name="Freeform 535"/>
                        <wps:cNvSpPr>
                          <a:spLocks/>
                        </wps:cNvSpPr>
                        <wps:spPr bwMode="auto">
                          <a:xfrm>
                            <a:off x="3423" y="1101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1101 1101"/>
                              <a:gd name="T3" fmla="*/ 1101 h 1706"/>
                              <a:gd name="T4" fmla="+- 0 3457 3424"/>
                              <a:gd name="T5" fmla="*/ T4 w 1706"/>
                              <a:gd name="T6" fmla="+- 0 1102 1101"/>
                              <a:gd name="T7" fmla="*/ 1102 h 1706"/>
                              <a:gd name="T8" fmla="+- 0 3434 3424"/>
                              <a:gd name="T9" fmla="*/ T8 w 1706"/>
                              <a:gd name="T10" fmla="+- 0 1111 1101"/>
                              <a:gd name="T11" fmla="*/ 1111 h 1706"/>
                              <a:gd name="T12" fmla="+- 0 3425 3424"/>
                              <a:gd name="T13" fmla="*/ T12 w 1706"/>
                              <a:gd name="T14" fmla="+- 0 1134 1101"/>
                              <a:gd name="T15" fmla="*/ 1134 h 1706"/>
                              <a:gd name="T16" fmla="+- 0 3424 3424"/>
                              <a:gd name="T17" fmla="*/ T16 w 1706"/>
                              <a:gd name="T18" fmla="+- 0 1180 1101"/>
                              <a:gd name="T19" fmla="*/ 1180 h 1706"/>
                              <a:gd name="T20" fmla="+- 0 3424 3424"/>
                              <a:gd name="T21" fmla="*/ T20 w 1706"/>
                              <a:gd name="T22" fmla="+- 0 2728 1101"/>
                              <a:gd name="T23" fmla="*/ 2728 h 1706"/>
                              <a:gd name="T24" fmla="+- 0 3425 3424"/>
                              <a:gd name="T25" fmla="*/ T24 w 1706"/>
                              <a:gd name="T26" fmla="+- 0 2773 1101"/>
                              <a:gd name="T27" fmla="*/ 2773 h 1706"/>
                              <a:gd name="T28" fmla="+- 0 3434 3424"/>
                              <a:gd name="T29" fmla="*/ T28 w 1706"/>
                              <a:gd name="T30" fmla="+- 0 2797 1101"/>
                              <a:gd name="T31" fmla="*/ 2797 h 1706"/>
                              <a:gd name="T32" fmla="+- 0 3457 3424"/>
                              <a:gd name="T33" fmla="*/ T32 w 1706"/>
                              <a:gd name="T34" fmla="+- 0 2805 1101"/>
                              <a:gd name="T35" fmla="*/ 2805 h 1706"/>
                              <a:gd name="T36" fmla="+- 0 3503 3424"/>
                              <a:gd name="T37" fmla="*/ T36 w 1706"/>
                              <a:gd name="T38" fmla="+- 0 2806 1101"/>
                              <a:gd name="T39" fmla="*/ 2806 h 1706"/>
                              <a:gd name="T40" fmla="+- 0 5051 3424"/>
                              <a:gd name="T41" fmla="*/ T40 w 1706"/>
                              <a:gd name="T42" fmla="+- 0 2806 1101"/>
                              <a:gd name="T43" fmla="*/ 2806 h 1706"/>
                              <a:gd name="T44" fmla="+- 0 5096 3424"/>
                              <a:gd name="T45" fmla="*/ T44 w 1706"/>
                              <a:gd name="T46" fmla="+- 0 2805 1101"/>
                              <a:gd name="T47" fmla="*/ 2805 h 1706"/>
                              <a:gd name="T48" fmla="+- 0 5119 3424"/>
                              <a:gd name="T49" fmla="*/ T48 w 1706"/>
                              <a:gd name="T50" fmla="+- 0 2797 1101"/>
                              <a:gd name="T51" fmla="*/ 2797 h 1706"/>
                              <a:gd name="T52" fmla="+- 0 5128 3424"/>
                              <a:gd name="T53" fmla="*/ T52 w 1706"/>
                              <a:gd name="T54" fmla="+- 0 2773 1101"/>
                              <a:gd name="T55" fmla="*/ 2773 h 1706"/>
                              <a:gd name="T56" fmla="+- 0 5129 3424"/>
                              <a:gd name="T57" fmla="*/ T56 w 1706"/>
                              <a:gd name="T58" fmla="+- 0 2728 1101"/>
                              <a:gd name="T59" fmla="*/ 2728 h 1706"/>
                              <a:gd name="T60" fmla="+- 0 5129 3424"/>
                              <a:gd name="T61" fmla="*/ T60 w 1706"/>
                              <a:gd name="T62" fmla="+- 0 1180 1101"/>
                              <a:gd name="T63" fmla="*/ 1180 h 1706"/>
                              <a:gd name="T64" fmla="+- 0 5128 3424"/>
                              <a:gd name="T65" fmla="*/ T64 w 1706"/>
                              <a:gd name="T66" fmla="+- 0 1134 1101"/>
                              <a:gd name="T67" fmla="*/ 1134 h 1706"/>
                              <a:gd name="T68" fmla="+- 0 5119 3424"/>
                              <a:gd name="T69" fmla="*/ T68 w 1706"/>
                              <a:gd name="T70" fmla="+- 0 1111 1101"/>
                              <a:gd name="T71" fmla="*/ 1111 h 1706"/>
                              <a:gd name="T72" fmla="+- 0 5096 3424"/>
                              <a:gd name="T73" fmla="*/ T72 w 1706"/>
                              <a:gd name="T74" fmla="+- 0 1102 1101"/>
                              <a:gd name="T75" fmla="*/ 1102 h 1706"/>
                              <a:gd name="T76" fmla="+- 0 5051 3424"/>
                              <a:gd name="T77" fmla="*/ T76 w 1706"/>
                              <a:gd name="T78" fmla="+- 0 1101 1101"/>
                              <a:gd name="T79" fmla="*/ 1101 h 1706"/>
                              <a:gd name="T80" fmla="+- 0 3503 3424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F445A2" id="Group 534" o:spid="_x0000_s1026" style="position:absolute;margin-left:169.8pt;margin-top:53.65pt;width:88.05pt;height:88.05pt;z-index:-251820544;mso-position-horizontal-relative:page;mso-position-vertical-relative:page" coordorigin="3396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">
                <v:shape id="Picture 536" o:spid="_x0000_s1027" type="#_x0000_t75" style="position:absolute;left:3622;top:1544;width:1367;height:1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">
                  <v:imagedata r:id="rId20" o:title=""/>
                </v:shape>
                <v:shape id="Freeform 535" o:spid="_x0000_s1028" style="position:absolute;left:3423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" path="m79,l33,1,10,10,1,33,,79,,1627r1,45l10,1696r23,8l79,1705r1548,l1672,1704r23,-8l1704,1672r1,-45l1705,79r-1,-46l1695,10,1672,1,1627,,79,xe" filled="f" strokecolor="#27bdbe" strokeweight=".98036mm">
                  <v:path arrowok="t" o:connecttype="custom" o:connectlocs="79,1101;33,1102;10,1111;1,1134;0,1180;0,2728;1,2773;10,2797;33,2805;79,2806;1627,2806;1672,2805;1695,2797;1704,2773;1705,2728;1705,1180;1704,1134;1695,1111;1672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6960" behindDoc="1" locked="0" layoutInCell="1" allowOverlap="1">
                <wp:simplePos x="0" y="0"/>
                <wp:positionH relativeFrom="page">
                  <wp:posOffset>2156460</wp:posOffset>
                </wp:positionH>
                <wp:positionV relativeFrom="page">
                  <wp:posOffset>2052955</wp:posOffset>
                </wp:positionV>
                <wp:extent cx="1118235" cy="1118235"/>
                <wp:effectExtent l="3810" t="5080" r="1905" b="635"/>
                <wp:wrapNone/>
                <wp:docPr id="1085" name="Group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6" name="Picture 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4" y="3741"/>
                            <a:ext cx="1445" cy="9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7" name="Freeform 532"/>
                        <wps:cNvSpPr>
                          <a:spLocks/>
                        </wps:cNvSpPr>
                        <wps:spPr bwMode="auto">
                          <a:xfrm>
                            <a:off x="3423" y="3260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3261 3261"/>
                              <a:gd name="T3" fmla="*/ 3261 h 1706"/>
                              <a:gd name="T4" fmla="+- 0 3457 3424"/>
                              <a:gd name="T5" fmla="*/ T4 w 1706"/>
                              <a:gd name="T6" fmla="+- 0 3262 3261"/>
                              <a:gd name="T7" fmla="*/ 3262 h 1706"/>
                              <a:gd name="T8" fmla="+- 0 3434 3424"/>
                              <a:gd name="T9" fmla="*/ T8 w 1706"/>
                              <a:gd name="T10" fmla="+- 0 3270 3261"/>
                              <a:gd name="T11" fmla="*/ 3270 h 1706"/>
                              <a:gd name="T12" fmla="+- 0 3425 3424"/>
                              <a:gd name="T13" fmla="*/ T12 w 1706"/>
                              <a:gd name="T14" fmla="+- 0 3294 3261"/>
                              <a:gd name="T15" fmla="*/ 3294 h 1706"/>
                              <a:gd name="T16" fmla="+- 0 3424 3424"/>
                              <a:gd name="T17" fmla="*/ T16 w 1706"/>
                              <a:gd name="T18" fmla="+- 0 3339 3261"/>
                              <a:gd name="T19" fmla="*/ 3339 h 1706"/>
                              <a:gd name="T20" fmla="+- 0 3424 3424"/>
                              <a:gd name="T21" fmla="*/ T20 w 1706"/>
                              <a:gd name="T22" fmla="+- 0 4887 3261"/>
                              <a:gd name="T23" fmla="*/ 4887 h 1706"/>
                              <a:gd name="T24" fmla="+- 0 3425 3424"/>
                              <a:gd name="T25" fmla="*/ T24 w 1706"/>
                              <a:gd name="T26" fmla="+- 0 4933 3261"/>
                              <a:gd name="T27" fmla="*/ 4933 h 1706"/>
                              <a:gd name="T28" fmla="+- 0 3434 3424"/>
                              <a:gd name="T29" fmla="*/ T28 w 1706"/>
                              <a:gd name="T30" fmla="+- 0 4956 3261"/>
                              <a:gd name="T31" fmla="*/ 4956 h 1706"/>
                              <a:gd name="T32" fmla="+- 0 3457 3424"/>
                              <a:gd name="T33" fmla="*/ T32 w 1706"/>
                              <a:gd name="T34" fmla="+- 0 4965 3261"/>
                              <a:gd name="T35" fmla="*/ 4965 h 1706"/>
                              <a:gd name="T36" fmla="+- 0 3503 3424"/>
                              <a:gd name="T37" fmla="*/ T36 w 1706"/>
                              <a:gd name="T38" fmla="+- 0 4966 3261"/>
                              <a:gd name="T39" fmla="*/ 4966 h 1706"/>
                              <a:gd name="T40" fmla="+- 0 5051 3424"/>
                              <a:gd name="T41" fmla="*/ T40 w 1706"/>
                              <a:gd name="T42" fmla="+- 0 4966 3261"/>
                              <a:gd name="T43" fmla="*/ 4966 h 1706"/>
                              <a:gd name="T44" fmla="+- 0 5096 3424"/>
                              <a:gd name="T45" fmla="*/ T44 w 1706"/>
                              <a:gd name="T46" fmla="+- 0 4965 3261"/>
                              <a:gd name="T47" fmla="*/ 4965 h 1706"/>
                              <a:gd name="T48" fmla="+- 0 5119 3424"/>
                              <a:gd name="T49" fmla="*/ T48 w 1706"/>
                              <a:gd name="T50" fmla="+- 0 4956 3261"/>
                              <a:gd name="T51" fmla="*/ 4956 h 1706"/>
                              <a:gd name="T52" fmla="+- 0 5128 3424"/>
                              <a:gd name="T53" fmla="*/ T52 w 1706"/>
                              <a:gd name="T54" fmla="+- 0 4933 3261"/>
                              <a:gd name="T55" fmla="*/ 4933 h 1706"/>
                              <a:gd name="T56" fmla="+- 0 5129 3424"/>
                              <a:gd name="T57" fmla="*/ T56 w 1706"/>
                              <a:gd name="T58" fmla="+- 0 4887 3261"/>
                              <a:gd name="T59" fmla="*/ 4887 h 1706"/>
                              <a:gd name="T60" fmla="+- 0 5129 3424"/>
                              <a:gd name="T61" fmla="*/ T60 w 1706"/>
                              <a:gd name="T62" fmla="+- 0 3339 3261"/>
                              <a:gd name="T63" fmla="*/ 3339 h 1706"/>
                              <a:gd name="T64" fmla="+- 0 5128 3424"/>
                              <a:gd name="T65" fmla="*/ T64 w 1706"/>
                              <a:gd name="T66" fmla="+- 0 3294 3261"/>
                              <a:gd name="T67" fmla="*/ 3294 h 1706"/>
                              <a:gd name="T68" fmla="+- 0 5119 3424"/>
                              <a:gd name="T69" fmla="*/ T68 w 1706"/>
                              <a:gd name="T70" fmla="+- 0 3270 3261"/>
                              <a:gd name="T71" fmla="*/ 3270 h 1706"/>
                              <a:gd name="T72" fmla="+- 0 5096 3424"/>
                              <a:gd name="T73" fmla="*/ T72 w 1706"/>
                              <a:gd name="T74" fmla="+- 0 3262 3261"/>
                              <a:gd name="T75" fmla="*/ 3262 h 1706"/>
                              <a:gd name="T76" fmla="+- 0 5051 3424"/>
                              <a:gd name="T77" fmla="*/ T76 w 1706"/>
                              <a:gd name="T78" fmla="+- 0 3261 3261"/>
                              <a:gd name="T79" fmla="*/ 3261 h 1706"/>
                              <a:gd name="T80" fmla="+- 0 3503 3424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F88D03" id="Group 531" o:spid="_x0000_s1026" style="position:absolute;margin-left:169.8pt;margin-top:161.65pt;width:88.05pt;height:88.05pt;z-index:-251819520;mso-position-horizontal-relative:page;mso-position-vertical-relative:page" coordorigin="3396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">
                <v:shape id="Picture 533" o:spid="_x0000_s1027" type="#_x0000_t75" style="position:absolute;left:3554;top:3741;width:1445;height: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">
                  <v:imagedata r:id="rId22" o:title=""/>
                </v:shape>
                <v:shape id="Freeform 532" o:spid="_x0000_s1028" style="position:absolute;left:3423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" path="m79,l33,1,10,9,1,33,,78,,1626r1,46l10,1695r23,9l79,1705r1548,l1672,1704r23,-9l1704,1672r1,-46l1705,78r-1,-45l1695,9,1672,1,1627,,79,xe" filled="f" strokecolor="#27bdbe" strokeweight=".98036mm">
                  <v:path arrowok="t" o:connecttype="custom" o:connectlocs="79,3261;33,3262;10,3270;1,3294;0,3339;0,4887;1,4933;10,4956;33,4965;79,4966;1627,4966;1672,4965;1695,4956;1704,4933;1705,4887;1705,3339;1704,3294;1695,3270;1672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7984" behindDoc="1" locked="0" layoutInCell="1" allowOverlap="1">
                <wp:simplePos x="0" y="0"/>
                <wp:positionH relativeFrom="page">
                  <wp:posOffset>2156460</wp:posOffset>
                </wp:positionH>
                <wp:positionV relativeFrom="page">
                  <wp:posOffset>3423920</wp:posOffset>
                </wp:positionV>
                <wp:extent cx="1118235" cy="1118235"/>
                <wp:effectExtent l="3810" t="4445" r="1905" b="1270"/>
                <wp:wrapNone/>
                <wp:docPr id="1082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3" name="Picture 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3" y="6179"/>
                            <a:ext cx="1089" cy="9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4" name="Freeform 529"/>
                        <wps:cNvSpPr>
                          <a:spLocks/>
                        </wps:cNvSpPr>
                        <wps:spPr bwMode="auto">
                          <a:xfrm>
                            <a:off x="3423" y="5420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5420 5420"/>
                              <a:gd name="T3" fmla="*/ 5420 h 1706"/>
                              <a:gd name="T4" fmla="+- 0 3457 3424"/>
                              <a:gd name="T5" fmla="*/ T4 w 1706"/>
                              <a:gd name="T6" fmla="+- 0 5421 5420"/>
                              <a:gd name="T7" fmla="*/ 5421 h 1706"/>
                              <a:gd name="T8" fmla="+- 0 3434 3424"/>
                              <a:gd name="T9" fmla="*/ T8 w 1706"/>
                              <a:gd name="T10" fmla="+- 0 5430 5420"/>
                              <a:gd name="T11" fmla="*/ 5430 h 1706"/>
                              <a:gd name="T12" fmla="+- 0 3425 3424"/>
                              <a:gd name="T13" fmla="*/ T12 w 1706"/>
                              <a:gd name="T14" fmla="+- 0 5453 5420"/>
                              <a:gd name="T15" fmla="*/ 5453 h 1706"/>
                              <a:gd name="T16" fmla="+- 0 3424 3424"/>
                              <a:gd name="T17" fmla="*/ T16 w 1706"/>
                              <a:gd name="T18" fmla="+- 0 5499 5420"/>
                              <a:gd name="T19" fmla="*/ 5499 h 1706"/>
                              <a:gd name="T20" fmla="+- 0 3424 3424"/>
                              <a:gd name="T21" fmla="*/ T20 w 1706"/>
                              <a:gd name="T22" fmla="+- 0 7047 5420"/>
                              <a:gd name="T23" fmla="*/ 7047 h 1706"/>
                              <a:gd name="T24" fmla="+- 0 3425 3424"/>
                              <a:gd name="T25" fmla="*/ T24 w 1706"/>
                              <a:gd name="T26" fmla="+- 0 7092 5420"/>
                              <a:gd name="T27" fmla="*/ 7092 h 1706"/>
                              <a:gd name="T28" fmla="+- 0 3434 3424"/>
                              <a:gd name="T29" fmla="*/ T28 w 1706"/>
                              <a:gd name="T30" fmla="+- 0 7116 5420"/>
                              <a:gd name="T31" fmla="*/ 7116 h 1706"/>
                              <a:gd name="T32" fmla="+- 0 3457 3424"/>
                              <a:gd name="T33" fmla="*/ T32 w 1706"/>
                              <a:gd name="T34" fmla="+- 0 7124 5420"/>
                              <a:gd name="T35" fmla="*/ 7124 h 1706"/>
                              <a:gd name="T36" fmla="+- 0 3503 3424"/>
                              <a:gd name="T37" fmla="*/ T36 w 1706"/>
                              <a:gd name="T38" fmla="+- 0 7126 5420"/>
                              <a:gd name="T39" fmla="*/ 7126 h 1706"/>
                              <a:gd name="T40" fmla="+- 0 5051 3424"/>
                              <a:gd name="T41" fmla="*/ T40 w 1706"/>
                              <a:gd name="T42" fmla="+- 0 7126 5420"/>
                              <a:gd name="T43" fmla="*/ 7126 h 1706"/>
                              <a:gd name="T44" fmla="+- 0 5096 3424"/>
                              <a:gd name="T45" fmla="*/ T44 w 1706"/>
                              <a:gd name="T46" fmla="+- 0 7124 5420"/>
                              <a:gd name="T47" fmla="*/ 7124 h 1706"/>
                              <a:gd name="T48" fmla="+- 0 5119 3424"/>
                              <a:gd name="T49" fmla="*/ T48 w 1706"/>
                              <a:gd name="T50" fmla="+- 0 7116 5420"/>
                              <a:gd name="T51" fmla="*/ 7116 h 1706"/>
                              <a:gd name="T52" fmla="+- 0 5128 3424"/>
                              <a:gd name="T53" fmla="*/ T52 w 1706"/>
                              <a:gd name="T54" fmla="+- 0 7092 5420"/>
                              <a:gd name="T55" fmla="*/ 7092 h 1706"/>
                              <a:gd name="T56" fmla="+- 0 5129 3424"/>
                              <a:gd name="T57" fmla="*/ T56 w 1706"/>
                              <a:gd name="T58" fmla="+- 0 7047 5420"/>
                              <a:gd name="T59" fmla="*/ 7047 h 1706"/>
                              <a:gd name="T60" fmla="+- 0 5129 3424"/>
                              <a:gd name="T61" fmla="*/ T60 w 1706"/>
                              <a:gd name="T62" fmla="+- 0 5499 5420"/>
                              <a:gd name="T63" fmla="*/ 5499 h 1706"/>
                              <a:gd name="T64" fmla="+- 0 5128 3424"/>
                              <a:gd name="T65" fmla="*/ T64 w 1706"/>
                              <a:gd name="T66" fmla="+- 0 5453 5420"/>
                              <a:gd name="T67" fmla="*/ 5453 h 1706"/>
                              <a:gd name="T68" fmla="+- 0 5119 3424"/>
                              <a:gd name="T69" fmla="*/ T68 w 1706"/>
                              <a:gd name="T70" fmla="+- 0 5430 5420"/>
                              <a:gd name="T71" fmla="*/ 5430 h 1706"/>
                              <a:gd name="T72" fmla="+- 0 5096 3424"/>
                              <a:gd name="T73" fmla="*/ T72 w 1706"/>
                              <a:gd name="T74" fmla="+- 0 5421 5420"/>
                              <a:gd name="T75" fmla="*/ 5421 h 1706"/>
                              <a:gd name="T76" fmla="+- 0 5051 3424"/>
                              <a:gd name="T77" fmla="*/ T76 w 1706"/>
                              <a:gd name="T78" fmla="+- 0 5420 5420"/>
                              <a:gd name="T79" fmla="*/ 5420 h 1706"/>
                              <a:gd name="T80" fmla="+- 0 3503 3424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12A48C" id="Group 528" o:spid="_x0000_s1026" style="position:absolute;margin-left:169.8pt;margin-top:269.6pt;width:88.05pt;height:88.05pt;z-index:-251818496;mso-position-horizontal-relative:page;mso-position-vertical-relative:page" coordorigin="3396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">
                <v:shape id="Picture 530" o:spid="_x0000_s1027" type="#_x0000_t75" style="position:absolute;left:3803;top:6179;width:1089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">
                  <v:imagedata r:id="rId24" o:title=""/>
                </v:shape>
                <v:shape id="Freeform 529" o:spid="_x0000_s1028" style="position:absolute;left:3423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" path="m79,l33,1,10,10,1,33,,79,,1627r1,45l10,1696r23,8l79,1706r1548,l1672,1704r23,-8l1704,1672r1,-45l1705,79r-1,-46l1695,10,1672,1,1627,,79,xe" filled="f" strokecolor="#27bdbe" strokeweight=".98036mm">
                  <v:path arrowok="t" o:connecttype="custom" o:connectlocs="79,5420;33,5421;10,5430;1,5453;0,5499;0,7047;1,7092;10,7116;33,7124;79,7126;1627,7126;1672,7124;1695,7116;1704,7092;1705,7047;1705,5499;1704,5453;1695,5430;1672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499008" behindDoc="1" locked="0" layoutInCell="1" allowOverlap="1">
                <wp:simplePos x="0" y="0"/>
                <wp:positionH relativeFrom="page">
                  <wp:posOffset>2156460</wp:posOffset>
                </wp:positionH>
                <wp:positionV relativeFrom="page">
                  <wp:posOffset>4795520</wp:posOffset>
                </wp:positionV>
                <wp:extent cx="1118235" cy="1118235"/>
                <wp:effectExtent l="3810" t="4445" r="1905" b="1270"/>
                <wp:wrapNone/>
                <wp:docPr id="1079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0" name="Picture 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9" y="8050"/>
                            <a:ext cx="1112" cy="12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1" name="Freeform 526"/>
                        <wps:cNvSpPr>
                          <a:spLocks/>
                        </wps:cNvSpPr>
                        <wps:spPr bwMode="auto">
                          <a:xfrm>
                            <a:off x="3423" y="7579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7580 7580"/>
                              <a:gd name="T3" fmla="*/ 7580 h 1706"/>
                              <a:gd name="T4" fmla="+- 0 3457 3424"/>
                              <a:gd name="T5" fmla="*/ T4 w 1706"/>
                              <a:gd name="T6" fmla="+- 0 7581 7580"/>
                              <a:gd name="T7" fmla="*/ 7581 h 1706"/>
                              <a:gd name="T8" fmla="+- 0 3434 3424"/>
                              <a:gd name="T9" fmla="*/ T8 w 1706"/>
                              <a:gd name="T10" fmla="+- 0 7589 7580"/>
                              <a:gd name="T11" fmla="*/ 7589 h 1706"/>
                              <a:gd name="T12" fmla="+- 0 3425 3424"/>
                              <a:gd name="T13" fmla="*/ T12 w 1706"/>
                              <a:gd name="T14" fmla="+- 0 7613 7580"/>
                              <a:gd name="T15" fmla="*/ 7613 h 1706"/>
                              <a:gd name="T16" fmla="+- 0 3424 3424"/>
                              <a:gd name="T17" fmla="*/ T16 w 1706"/>
                              <a:gd name="T18" fmla="+- 0 7658 7580"/>
                              <a:gd name="T19" fmla="*/ 7658 h 1706"/>
                              <a:gd name="T20" fmla="+- 0 3424 3424"/>
                              <a:gd name="T21" fmla="*/ T20 w 1706"/>
                              <a:gd name="T22" fmla="+- 0 9206 7580"/>
                              <a:gd name="T23" fmla="*/ 9206 h 1706"/>
                              <a:gd name="T24" fmla="+- 0 3425 3424"/>
                              <a:gd name="T25" fmla="*/ T24 w 1706"/>
                              <a:gd name="T26" fmla="+- 0 9252 7580"/>
                              <a:gd name="T27" fmla="*/ 9252 h 1706"/>
                              <a:gd name="T28" fmla="+- 0 3434 3424"/>
                              <a:gd name="T29" fmla="*/ T28 w 1706"/>
                              <a:gd name="T30" fmla="+- 0 9275 7580"/>
                              <a:gd name="T31" fmla="*/ 9275 h 1706"/>
                              <a:gd name="T32" fmla="+- 0 3457 3424"/>
                              <a:gd name="T33" fmla="*/ T32 w 1706"/>
                              <a:gd name="T34" fmla="+- 0 9284 7580"/>
                              <a:gd name="T35" fmla="*/ 9284 h 1706"/>
                              <a:gd name="T36" fmla="+- 0 3503 3424"/>
                              <a:gd name="T37" fmla="*/ T36 w 1706"/>
                              <a:gd name="T38" fmla="+- 0 9285 7580"/>
                              <a:gd name="T39" fmla="*/ 9285 h 1706"/>
                              <a:gd name="T40" fmla="+- 0 5051 3424"/>
                              <a:gd name="T41" fmla="*/ T40 w 1706"/>
                              <a:gd name="T42" fmla="+- 0 9285 7580"/>
                              <a:gd name="T43" fmla="*/ 9285 h 1706"/>
                              <a:gd name="T44" fmla="+- 0 5096 3424"/>
                              <a:gd name="T45" fmla="*/ T44 w 1706"/>
                              <a:gd name="T46" fmla="+- 0 9284 7580"/>
                              <a:gd name="T47" fmla="*/ 9284 h 1706"/>
                              <a:gd name="T48" fmla="+- 0 5119 3424"/>
                              <a:gd name="T49" fmla="*/ T48 w 1706"/>
                              <a:gd name="T50" fmla="+- 0 9275 7580"/>
                              <a:gd name="T51" fmla="*/ 9275 h 1706"/>
                              <a:gd name="T52" fmla="+- 0 5128 3424"/>
                              <a:gd name="T53" fmla="*/ T52 w 1706"/>
                              <a:gd name="T54" fmla="+- 0 9252 7580"/>
                              <a:gd name="T55" fmla="*/ 9252 h 1706"/>
                              <a:gd name="T56" fmla="+- 0 5129 3424"/>
                              <a:gd name="T57" fmla="*/ T56 w 1706"/>
                              <a:gd name="T58" fmla="+- 0 9206 7580"/>
                              <a:gd name="T59" fmla="*/ 9206 h 1706"/>
                              <a:gd name="T60" fmla="+- 0 5129 3424"/>
                              <a:gd name="T61" fmla="*/ T60 w 1706"/>
                              <a:gd name="T62" fmla="+- 0 7658 7580"/>
                              <a:gd name="T63" fmla="*/ 7658 h 1706"/>
                              <a:gd name="T64" fmla="+- 0 5128 3424"/>
                              <a:gd name="T65" fmla="*/ T64 w 1706"/>
                              <a:gd name="T66" fmla="+- 0 7613 7580"/>
                              <a:gd name="T67" fmla="*/ 7613 h 1706"/>
                              <a:gd name="T68" fmla="+- 0 5119 3424"/>
                              <a:gd name="T69" fmla="*/ T68 w 1706"/>
                              <a:gd name="T70" fmla="+- 0 7589 7580"/>
                              <a:gd name="T71" fmla="*/ 7589 h 1706"/>
                              <a:gd name="T72" fmla="+- 0 5096 3424"/>
                              <a:gd name="T73" fmla="*/ T72 w 1706"/>
                              <a:gd name="T74" fmla="+- 0 7581 7580"/>
                              <a:gd name="T75" fmla="*/ 7581 h 1706"/>
                              <a:gd name="T76" fmla="+- 0 5051 3424"/>
                              <a:gd name="T77" fmla="*/ T76 w 1706"/>
                              <a:gd name="T78" fmla="+- 0 7580 7580"/>
                              <a:gd name="T79" fmla="*/ 7580 h 1706"/>
                              <a:gd name="T80" fmla="+- 0 3503 3424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C6D2E0" id="Group 525" o:spid="_x0000_s1026" style="position:absolute;margin-left:169.8pt;margin-top:377.6pt;width:88.05pt;height:88.05pt;z-index:-251817472;mso-position-horizontal-relative:page;mso-position-vertical-relative:page" coordorigin="3396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">
                <v:shape id="Picture 527" o:spid="_x0000_s1027" type="#_x0000_t75" style="position:absolute;left:3809;top:8050;width:1112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">
                  <v:imagedata r:id="rId26" o:title=""/>
                </v:shape>
                <v:shape id="Freeform 526" o:spid="_x0000_s1028" style="position:absolute;left:3423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" path="m79,l33,1,10,9,1,33,,78,,1626r1,46l10,1695r23,9l79,1705r1548,l1672,1704r23,-9l1704,1672r1,-46l1705,78r-1,-45l1695,9,1672,1,1627,,79,xe" filled="f" strokecolor="#27bdbe" strokeweight=".98036mm">
                  <v:path arrowok="t" o:connecttype="custom" o:connectlocs="79,7580;33,7581;10,7589;1,7613;0,7658;0,9206;1,9252;10,9275;33,9284;79,9285;1627,9285;1672,9284;1695,9275;1704,9252;1705,9206;1705,7658;1704,7613;1695,7589;1672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0032" behindDoc="1" locked="0" layoutInCell="1" allowOverlap="1">
                <wp:simplePos x="0" y="0"/>
                <wp:positionH relativeFrom="page">
                  <wp:posOffset>2156460</wp:posOffset>
                </wp:positionH>
                <wp:positionV relativeFrom="page">
                  <wp:posOffset>6166485</wp:posOffset>
                </wp:positionV>
                <wp:extent cx="1118235" cy="1118235"/>
                <wp:effectExtent l="3810" t="3810" r="1905" b="1905"/>
                <wp:wrapNone/>
                <wp:docPr id="1076" name="Group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7" name="Picture 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8" y="10221"/>
                            <a:ext cx="1398" cy="10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8" name="Freeform 523"/>
                        <wps:cNvSpPr>
                          <a:spLocks/>
                        </wps:cNvSpPr>
                        <wps:spPr bwMode="auto">
                          <a:xfrm>
                            <a:off x="3423" y="9739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9739 9739"/>
                              <a:gd name="T3" fmla="*/ 9739 h 1706"/>
                              <a:gd name="T4" fmla="+- 0 3457 3424"/>
                              <a:gd name="T5" fmla="*/ T4 w 1706"/>
                              <a:gd name="T6" fmla="+- 0 9740 9739"/>
                              <a:gd name="T7" fmla="*/ 9740 h 1706"/>
                              <a:gd name="T8" fmla="+- 0 3434 3424"/>
                              <a:gd name="T9" fmla="*/ T8 w 1706"/>
                              <a:gd name="T10" fmla="+- 0 9749 9739"/>
                              <a:gd name="T11" fmla="*/ 9749 h 1706"/>
                              <a:gd name="T12" fmla="+- 0 3425 3424"/>
                              <a:gd name="T13" fmla="*/ T12 w 1706"/>
                              <a:gd name="T14" fmla="+- 0 9772 9739"/>
                              <a:gd name="T15" fmla="*/ 9772 h 1706"/>
                              <a:gd name="T16" fmla="+- 0 3424 3424"/>
                              <a:gd name="T17" fmla="*/ T16 w 1706"/>
                              <a:gd name="T18" fmla="+- 0 9818 9739"/>
                              <a:gd name="T19" fmla="*/ 9818 h 1706"/>
                              <a:gd name="T20" fmla="+- 0 3424 3424"/>
                              <a:gd name="T21" fmla="*/ T20 w 1706"/>
                              <a:gd name="T22" fmla="+- 0 11366 9739"/>
                              <a:gd name="T23" fmla="*/ 11366 h 1706"/>
                              <a:gd name="T24" fmla="+- 0 3425 3424"/>
                              <a:gd name="T25" fmla="*/ T24 w 1706"/>
                              <a:gd name="T26" fmla="+- 0 11411 9739"/>
                              <a:gd name="T27" fmla="*/ 11411 h 1706"/>
                              <a:gd name="T28" fmla="+- 0 3434 3424"/>
                              <a:gd name="T29" fmla="*/ T28 w 1706"/>
                              <a:gd name="T30" fmla="+- 0 11435 9739"/>
                              <a:gd name="T31" fmla="*/ 11435 h 1706"/>
                              <a:gd name="T32" fmla="+- 0 3457 3424"/>
                              <a:gd name="T33" fmla="*/ T32 w 1706"/>
                              <a:gd name="T34" fmla="+- 0 11443 9739"/>
                              <a:gd name="T35" fmla="*/ 11443 h 1706"/>
                              <a:gd name="T36" fmla="+- 0 3503 3424"/>
                              <a:gd name="T37" fmla="*/ T36 w 1706"/>
                              <a:gd name="T38" fmla="+- 0 11445 9739"/>
                              <a:gd name="T39" fmla="*/ 11445 h 1706"/>
                              <a:gd name="T40" fmla="+- 0 5051 3424"/>
                              <a:gd name="T41" fmla="*/ T40 w 1706"/>
                              <a:gd name="T42" fmla="+- 0 11445 9739"/>
                              <a:gd name="T43" fmla="*/ 11445 h 1706"/>
                              <a:gd name="T44" fmla="+- 0 5096 3424"/>
                              <a:gd name="T45" fmla="*/ T44 w 1706"/>
                              <a:gd name="T46" fmla="+- 0 11443 9739"/>
                              <a:gd name="T47" fmla="*/ 11443 h 1706"/>
                              <a:gd name="T48" fmla="+- 0 5119 3424"/>
                              <a:gd name="T49" fmla="*/ T48 w 1706"/>
                              <a:gd name="T50" fmla="+- 0 11435 9739"/>
                              <a:gd name="T51" fmla="*/ 11435 h 1706"/>
                              <a:gd name="T52" fmla="+- 0 5128 3424"/>
                              <a:gd name="T53" fmla="*/ T52 w 1706"/>
                              <a:gd name="T54" fmla="+- 0 11411 9739"/>
                              <a:gd name="T55" fmla="*/ 11411 h 1706"/>
                              <a:gd name="T56" fmla="+- 0 5129 3424"/>
                              <a:gd name="T57" fmla="*/ T56 w 1706"/>
                              <a:gd name="T58" fmla="+- 0 11366 9739"/>
                              <a:gd name="T59" fmla="*/ 11366 h 1706"/>
                              <a:gd name="T60" fmla="+- 0 5129 3424"/>
                              <a:gd name="T61" fmla="*/ T60 w 1706"/>
                              <a:gd name="T62" fmla="+- 0 9818 9739"/>
                              <a:gd name="T63" fmla="*/ 9818 h 1706"/>
                              <a:gd name="T64" fmla="+- 0 5128 3424"/>
                              <a:gd name="T65" fmla="*/ T64 w 1706"/>
                              <a:gd name="T66" fmla="+- 0 9772 9739"/>
                              <a:gd name="T67" fmla="*/ 9772 h 1706"/>
                              <a:gd name="T68" fmla="+- 0 5119 3424"/>
                              <a:gd name="T69" fmla="*/ T68 w 1706"/>
                              <a:gd name="T70" fmla="+- 0 9749 9739"/>
                              <a:gd name="T71" fmla="*/ 9749 h 1706"/>
                              <a:gd name="T72" fmla="+- 0 5096 3424"/>
                              <a:gd name="T73" fmla="*/ T72 w 1706"/>
                              <a:gd name="T74" fmla="+- 0 9740 9739"/>
                              <a:gd name="T75" fmla="*/ 9740 h 1706"/>
                              <a:gd name="T76" fmla="+- 0 5051 3424"/>
                              <a:gd name="T77" fmla="*/ T76 w 1706"/>
                              <a:gd name="T78" fmla="+- 0 9739 9739"/>
                              <a:gd name="T79" fmla="*/ 9739 h 1706"/>
                              <a:gd name="T80" fmla="+- 0 3503 3424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6FCAB" id="Group 522" o:spid="_x0000_s1026" style="position:absolute;margin-left:169.8pt;margin-top:485.55pt;width:88.05pt;height:88.05pt;z-index:-251816448;mso-position-horizontal-relative:page;mso-position-vertical-relative:page" coordorigin="3396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">
                <v:shape id="Picture 524" o:spid="_x0000_s1027" type="#_x0000_t75" style="position:absolute;left:3578;top:10221;width:1398;height:1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">
                  <v:imagedata r:id="rId28" o:title=""/>
                </v:shape>
                <v:shape id="Freeform 523" o:spid="_x0000_s1028" style="position:absolute;left:3423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" path="m79,l33,1,10,10,1,33,,79,,1627r1,45l10,1696r23,8l79,1706r1548,l1672,1704r23,-8l1704,1672r1,-45l1705,79r-1,-46l1695,10,1672,1,1627,,79,xe" filled="f" strokecolor="#27bdbe" strokeweight=".98036mm">
                  <v:path arrowok="t" o:connecttype="custom" o:connectlocs="79,9739;33,9740;10,9749;1,9772;0,9818;0,11366;1,11411;10,11435;33,11443;79,11445;1627,11445;1672,11443;1695,11435;1704,11411;1705,11366;1705,9818;1704,9772;1695,9749;1672,9740;1627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1056" behindDoc="1" locked="0" layoutInCell="1" allowOverlap="1">
                <wp:simplePos x="0" y="0"/>
                <wp:positionH relativeFrom="page">
                  <wp:posOffset>2156460</wp:posOffset>
                </wp:positionH>
                <wp:positionV relativeFrom="page">
                  <wp:posOffset>7538085</wp:posOffset>
                </wp:positionV>
                <wp:extent cx="1118235" cy="1118235"/>
                <wp:effectExtent l="3810" t="3810" r="1905" b="1905"/>
                <wp:wrapNone/>
                <wp:docPr id="1073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4" name="Picture 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7" y="12274"/>
                            <a:ext cx="1398" cy="11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5" name="Freeform 520"/>
                        <wps:cNvSpPr>
                          <a:spLocks/>
                        </wps:cNvSpPr>
                        <wps:spPr bwMode="auto">
                          <a:xfrm>
                            <a:off x="3423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11899 11899"/>
                              <a:gd name="T3" fmla="*/ 11899 h 1706"/>
                              <a:gd name="T4" fmla="+- 0 3457 3424"/>
                              <a:gd name="T5" fmla="*/ T4 w 1706"/>
                              <a:gd name="T6" fmla="+- 0 11900 11899"/>
                              <a:gd name="T7" fmla="*/ 11900 h 1706"/>
                              <a:gd name="T8" fmla="+- 0 3434 3424"/>
                              <a:gd name="T9" fmla="*/ T8 w 1706"/>
                              <a:gd name="T10" fmla="+- 0 11909 11899"/>
                              <a:gd name="T11" fmla="*/ 11909 h 1706"/>
                              <a:gd name="T12" fmla="+- 0 3425 3424"/>
                              <a:gd name="T13" fmla="*/ T12 w 1706"/>
                              <a:gd name="T14" fmla="+- 0 11932 11899"/>
                              <a:gd name="T15" fmla="*/ 11932 h 1706"/>
                              <a:gd name="T16" fmla="+- 0 3424 3424"/>
                              <a:gd name="T17" fmla="*/ T16 w 1706"/>
                              <a:gd name="T18" fmla="+- 0 11977 11899"/>
                              <a:gd name="T19" fmla="*/ 11977 h 1706"/>
                              <a:gd name="T20" fmla="+- 0 3424 3424"/>
                              <a:gd name="T21" fmla="*/ T20 w 1706"/>
                              <a:gd name="T22" fmla="+- 0 13525 11899"/>
                              <a:gd name="T23" fmla="*/ 13525 h 1706"/>
                              <a:gd name="T24" fmla="+- 0 3425 3424"/>
                              <a:gd name="T25" fmla="*/ T24 w 1706"/>
                              <a:gd name="T26" fmla="+- 0 13571 11899"/>
                              <a:gd name="T27" fmla="*/ 13571 h 1706"/>
                              <a:gd name="T28" fmla="+- 0 3434 3424"/>
                              <a:gd name="T29" fmla="*/ T28 w 1706"/>
                              <a:gd name="T30" fmla="+- 0 13594 11899"/>
                              <a:gd name="T31" fmla="*/ 13594 h 1706"/>
                              <a:gd name="T32" fmla="+- 0 3457 3424"/>
                              <a:gd name="T33" fmla="*/ T32 w 1706"/>
                              <a:gd name="T34" fmla="+- 0 13603 11899"/>
                              <a:gd name="T35" fmla="*/ 13603 h 1706"/>
                              <a:gd name="T36" fmla="+- 0 3503 3424"/>
                              <a:gd name="T37" fmla="*/ T36 w 1706"/>
                              <a:gd name="T38" fmla="+- 0 13604 11899"/>
                              <a:gd name="T39" fmla="*/ 13604 h 1706"/>
                              <a:gd name="T40" fmla="+- 0 5051 3424"/>
                              <a:gd name="T41" fmla="*/ T40 w 1706"/>
                              <a:gd name="T42" fmla="+- 0 13604 11899"/>
                              <a:gd name="T43" fmla="*/ 13604 h 1706"/>
                              <a:gd name="T44" fmla="+- 0 5096 3424"/>
                              <a:gd name="T45" fmla="*/ T44 w 1706"/>
                              <a:gd name="T46" fmla="+- 0 13603 11899"/>
                              <a:gd name="T47" fmla="*/ 13603 h 1706"/>
                              <a:gd name="T48" fmla="+- 0 5119 3424"/>
                              <a:gd name="T49" fmla="*/ T48 w 1706"/>
                              <a:gd name="T50" fmla="+- 0 13594 11899"/>
                              <a:gd name="T51" fmla="*/ 13594 h 1706"/>
                              <a:gd name="T52" fmla="+- 0 5128 3424"/>
                              <a:gd name="T53" fmla="*/ T52 w 1706"/>
                              <a:gd name="T54" fmla="+- 0 13571 11899"/>
                              <a:gd name="T55" fmla="*/ 13571 h 1706"/>
                              <a:gd name="T56" fmla="+- 0 5129 3424"/>
                              <a:gd name="T57" fmla="*/ T56 w 1706"/>
                              <a:gd name="T58" fmla="+- 0 13525 11899"/>
                              <a:gd name="T59" fmla="*/ 13525 h 1706"/>
                              <a:gd name="T60" fmla="+- 0 5129 3424"/>
                              <a:gd name="T61" fmla="*/ T60 w 1706"/>
                              <a:gd name="T62" fmla="+- 0 11977 11899"/>
                              <a:gd name="T63" fmla="*/ 11977 h 1706"/>
                              <a:gd name="T64" fmla="+- 0 5128 3424"/>
                              <a:gd name="T65" fmla="*/ T64 w 1706"/>
                              <a:gd name="T66" fmla="+- 0 11932 11899"/>
                              <a:gd name="T67" fmla="*/ 11932 h 1706"/>
                              <a:gd name="T68" fmla="+- 0 5119 3424"/>
                              <a:gd name="T69" fmla="*/ T68 w 1706"/>
                              <a:gd name="T70" fmla="+- 0 11909 11899"/>
                              <a:gd name="T71" fmla="*/ 11909 h 1706"/>
                              <a:gd name="T72" fmla="+- 0 5096 3424"/>
                              <a:gd name="T73" fmla="*/ T72 w 1706"/>
                              <a:gd name="T74" fmla="+- 0 11900 11899"/>
                              <a:gd name="T75" fmla="*/ 11900 h 1706"/>
                              <a:gd name="T76" fmla="+- 0 5051 3424"/>
                              <a:gd name="T77" fmla="*/ T76 w 1706"/>
                              <a:gd name="T78" fmla="+- 0 11899 11899"/>
                              <a:gd name="T79" fmla="*/ 11899 h 1706"/>
                              <a:gd name="T80" fmla="+- 0 3503 3424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37CE27" id="Group 519" o:spid="_x0000_s1026" style="position:absolute;margin-left:169.8pt;margin-top:593.55pt;width:88.05pt;height:88.05pt;z-index:-251815424;mso-position-horizontal-relative:page;mso-position-vertical-relative:page" coordorigin="3396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">
                <v:shape id="Picture 521" o:spid="_x0000_s1027" type="#_x0000_t75" style="position:absolute;left:3577;top:12274;width:1398;height:1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">
                  <v:imagedata r:id="rId30" o:title=""/>
                </v:shape>
                <v:shape id="Freeform 520" o:spid="_x0000_s1028" style="position:absolute;left:3423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" path="m79,l33,1,10,10,1,33,,78,,1626r1,46l10,1695r23,9l79,1705r1548,l1672,1704r23,-9l1704,1672r1,-46l1705,78r-1,-45l1695,10,1672,1,1627,,79,xe" filled="f" strokecolor="#27bdbe" strokeweight=".98036mm">
                  <v:path arrowok="t" o:connecttype="custom" o:connectlocs="79,11899;33,11900;10,11909;1,11932;0,11977;0,13525;1,13571;10,13594;33,13603;79,13604;1627,13604;1672,13603;1695,13594;1704,13571;1705,13525;1705,11977;1704,11932;1695,11909;1672,11900;1627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2080" behindDoc="1" locked="0" layoutInCell="1" allowOverlap="1">
                <wp:simplePos x="0" y="0"/>
                <wp:positionH relativeFrom="page">
                  <wp:posOffset>2156460</wp:posOffset>
                </wp:positionH>
                <wp:positionV relativeFrom="page">
                  <wp:posOffset>8909050</wp:posOffset>
                </wp:positionV>
                <wp:extent cx="1118235" cy="1118235"/>
                <wp:effectExtent l="3810" t="3175" r="1905" b="2540"/>
                <wp:wrapNone/>
                <wp:docPr id="1070" name="Group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1" name="Picture 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4" y="14837"/>
                            <a:ext cx="797" cy="8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2" name="Freeform 517"/>
                        <wps:cNvSpPr>
                          <a:spLocks/>
                        </wps:cNvSpPr>
                        <wps:spPr bwMode="auto">
                          <a:xfrm>
                            <a:off x="3423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14058 14058"/>
                              <a:gd name="T3" fmla="*/ 14058 h 1706"/>
                              <a:gd name="T4" fmla="+- 0 3457 3424"/>
                              <a:gd name="T5" fmla="*/ T4 w 1706"/>
                              <a:gd name="T6" fmla="+- 0 14059 14058"/>
                              <a:gd name="T7" fmla="*/ 14059 h 1706"/>
                              <a:gd name="T8" fmla="+- 0 3434 3424"/>
                              <a:gd name="T9" fmla="*/ T8 w 1706"/>
                              <a:gd name="T10" fmla="+- 0 14068 14058"/>
                              <a:gd name="T11" fmla="*/ 14068 h 1706"/>
                              <a:gd name="T12" fmla="+- 0 3425 3424"/>
                              <a:gd name="T13" fmla="*/ T12 w 1706"/>
                              <a:gd name="T14" fmla="+- 0 14091 14058"/>
                              <a:gd name="T15" fmla="*/ 14091 h 1706"/>
                              <a:gd name="T16" fmla="+- 0 3424 3424"/>
                              <a:gd name="T17" fmla="*/ T16 w 1706"/>
                              <a:gd name="T18" fmla="+- 0 14137 14058"/>
                              <a:gd name="T19" fmla="*/ 14137 h 1706"/>
                              <a:gd name="T20" fmla="+- 0 3424 3424"/>
                              <a:gd name="T21" fmla="*/ T20 w 1706"/>
                              <a:gd name="T22" fmla="+- 0 15685 14058"/>
                              <a:gd name="T23" fmla="*/ 15685 h 1706"/>
                              <a:gd name="T24" fmla="+- 0 3425 3424"/>
                              <a:gd name="T25" fmla="*/ T24 w 1706"/>
                              <a:gd name="T26" fmla="+- 0 15730 14058"/>
                              <a:gd name="T27" fmla="*/ 15730 h 1706"/>
                              <a:gd name="T28" fmla="+- 0 3434 3424"/>
                              <a:gd name="T29" fmla="*/ T28 w 1706"/>
                              <a:gd name="T30" fmla="+- 0 15754 14058"/>
                              <a:gd name="T31" fmla="*/ 15754 h 1706"/>
                              <a:gd name="T32" fmla="+- 0 3457 3424"/>
                              <a:gd name="T33" fmla="*/ T32 w 1706"/>
                              <a:gd name="T34" fmla="+- 0 15762 14058"/>
                              <a:gd name="T35" fmla="*/ 15762 h 1706"/>
                              <a:gd name="T36" fmla="+- 0 3503 3424"/>
                              <a:gd name="T37" fmla="*/ T36 w 1706"/>
                              <a:gd name="T38" fmla="+- 0 15764 14058"/>
                              <a:gd name="T39" fmla="*/ 15764 h 1706"/>
                              <a:gd name="T40" fmla="+- 0 5051 3424"/>
                              <a:gd name="T41" fmla="*/ T40 w 1706"/>
                              <a:gd name="T42" fmla="+- 0 15764 14058"/>
                              <a:gd name="T43" fmla="*/ 15764 h 1706"/>
                              <a:gd name="T44" fmla="+- 0 5096 3424"/>
                              <a:gd name="T45" fmla="*/ T44 w 1706"/>
                              <a:gd name="T46" fmla="+- 0 15762 14058"/>
                              <a:gd name="T47" fmla="*/ 15762 h 1706"/>
                              <a:gd name="T48" fmla="+- 0 5119 3424"/>
                              <a:gd name="T49" fmla="*/ T48 w 1706"/>
                              <a:gd name="T50" fmla="+- 0 15754 14058"/>
                              <a:gd name="T51" fmla="*/ 15754 h 1706"/>
                              <a:gd name="T52" fmla="+- 0 5128 3424"/>
                              <a:gd name="T53" fmla="*/ T52 w 1706"/>
                              <a:gd name="T54" fmla="+- 0 15730 14058"/>
                              <a:gd name="T55" fmla="*/ 15730 h 1706"/>
                              <a:gd name="T56" fmla="+- 0 5129 3424"/>
                              <a:gd name="T57" fmla="*/ T56 w 1706"/>
                              <a:gd name="T58" fmla="+- 0 15685 14058"/>
                              <a:gd name="T59" fmla="*/ 15685 h 1706"/>
                              <a:gd name="T60" fmla="+- 0 5129 3424"/>
                              <a:gd name="T61" fmla="*/ T60 w 1706"/>
                              <a:gd name="T62" fmla="+- 0 14137 14058"/>
                              <a:gd name="T63" fmla="*/ 14137 h 1706"/>
                              <a:gd name="T64" fmla="+- 0 5128 3424"/>
                              <a:gd name="T65" fmla="*/ T64 w 1706"/>
                              <a:gd name="T66" fmla="+- 0 14091 14058"/>
                              <a:gd name="T67" fmla="*/ 14091 h 1706"/>
                              <a:gd name="T68" fmla="+- 0 5119 3424"/>
                              <a:gd name="T69" fmla="*/ T68 w 1706"/>
                              <a:gd name="T70" fmla="+- 0 14068 14058"/>
                              <a:gd name="T71" fmla="*/ 14068 h 1706"/>
                              <a:gd name="T72" fmla="+- 0 5096 3424"/>
                              <a:gd name="T73" fmla="*/ T72 w 1706"/>
                              <a:gd name="T74" fmla="+- 0 14059 14058"/>
                              <a:gd name="T75" fmla="*/ 14059 h 1706"/>
                              <a:gd name="T76" fmla="+- 0 5051 3424"/>
                              <a:gd name="T77" fmla="*/ T76 w 1706"/>
                              <a:gd name="T78" fmla="+- 0 14058 14058"/>
                              <a:gd name="T79" fmla="*/ 14058 h 1706"/>
                              <a:gd name="T80" fmla="+- 0 3503 3424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34C4F" id="Group 516" o:spid="_x0000_s1026" style="position:absolute;margin-left:169.8pt;margin-top:701.5pt;width:88.05pt;height:88.05pt;z-index:-251814400;mso-position-horizontal-relative:page;mso-position-vertical-relative:page" coordorigin="3396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">
                <v:shape id="Picture 518" o:spid="_x0000_s1027" type="#_x0000_t75" style="position:absolute;left:3864;top:14837;width:797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">
                  <v:imagedata r:id="rId32" o:title=""/>
                </v:shape>
                <v:shape id="Freeform 517" o:spid="_x0000_s1028" style="position:absolute;left:3423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" path="m79,l33,1,10,10,1,33,,79,,1627r1,45l10,1696r23,8l79,1706r1548,l1672,1704r23,-8l1704,1672r1,-45l1705,79r-1,-46l1695,10,1672,1,1627,,79,xe" filled="f" strokecolor="#27bdbe" strokeweight=".98036mm">
                  <v:path arrowok="t" o:connecttype="custom" o:connectlocs="79,14058;33,14059;10,14068;1,14091;0,14137;0,15685;1,15730;10,15754;33,15762;79,15764;1627,15764;1672,15762;1695,15754;1704,15730;1705,15685;1705,14137;1704,14091;1695,14068;1672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3104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2052955</wp:posOffset>
                </wp:positionV>
                <wp:extent cx="1118235" cy="1118235"/>
                <wp:effectExtent l="1270" t="5080" r="4445" b="635"/>
                <wp:wrapNone/>
                <wp:docPr id="1067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68" name="Picture 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1" y="4223"/>
                            <a:ext cx="1462" cy="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9" name="Freeform 514"/>
                        <wps:cNvSpPr>
                          <a:spLocks/>
                        </wps:cNvSpPr>
                        <wps:spPr bwMode="auto">
                          <a:xfrm>
                            <a:off x="5609" y="3260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3261 3261"/>
                              <a:gd name="T3" fmla="*/ 3261 h 1706"/>
                              <a:gd name="T4" fmla="+- 0 5643 5610"/>
                              <a:gd name="T5" fmla="*/ T4 w 1706"/>
                              <a:gd name="T6" fmla="+- 0 3262 3261"/>
                              <a:gd name="T7" fmla="*/ 3262 h 1706"/>
                              <a:gd name="T8" fmla="+- 0 5620 5610"/>
                              <a:gd name="T9" fmla="*/ T8 w 1706"/>
                              <a:gd name="T10" fmla="+- 0 3270 3261"/>
                              <a:gd name="T11" fmla="*/ 3270 h 1706"/>
                              <a:gd name="T12" fmla="+- 0 5611 5610"/>
                              <a:gd name="T13" fmla="*/ T12 w 1706"/>
                              <a:gd name="T14" fmla="+- 0 3294 3261"/>
                              <a:gd name="T15" fmla="*/ 3294 h 1706"/>
                              <a:gd name="T16" fmla="+- 0 5610 5610"/>
                              <a:gd name="T17" fmla="*/ T16 w 1706"/>
                              <a:gd name="T18" fmla="+- 0 3339 3261"/>
                              <a:gd name="T19" fmla="*/ 3339 h 1706"/>
                              <a:gd name="T20" fmla="+- 0 5610 5610"/>
                              <a:gd name="T21" fmla="*/ T20 w 1706"/>
                              <a:gd name="T22" fmla="+- 0 4887 3261"/>
                              <a:gd name="T23" fmla="*/ 4887 h 1706"/>
                              <a:gd name="T24" fmla="+- 0 5611 5610"/>
                              <a:gd name="T25" fmla="*/ T24 w 1706"/>
                              <a:gd name="T26" fmla="+- 0 4933 3261"/>
                              <a:gd name="T27" fmla="*/ 4933 h 1706"/>
                              <a:gd name="T28" fmla="+- 0 5620 5610"/>
                              <a:gd name="T29" fmla="*/ T28 w 1706"/>
                              <a:gd name="T30" fmla="+- 0 4956 3261"/>
                              <a:gd name="T31" fmla="*/ 4956 h 1706"/>
                              <a:gd name="T32" fmla="+- 0 5643 5610"/>
                              <a:gd name="T33" fmla="*/ T32 w 1706"/>
                              <a:gd name="T34" fmla="+- 0 4965 3261"/>
                              <a:gd name="T35" fmla="*/ 4965 h 1706"/>
                              <a:gd name="T36" fmla="+- 0 5689 5610"/>
                              <a:gd name="T37" fmla="*/ T36 w 1706"/>
                              <a:gd name="T38" fmla="+- 0 4966 3261"/>
                              <a:gd name="T39" fmla="*/ 4966 h 1706"/>
                              <a:gd name="T40" fmla="+- 0 7236 5610"/>
                              <a:gd name="T41" fmla="*/ T40 w 1706"/>
                              <a:gd name="T42" fmla="+- 0 4966 3261"/>
                              <a:gd name="T43" fmla="*/ 4966 h 1706"/>
                              <a:gd name="T44" fmla="+- 0 7282 5610"/>
                              <a:gd name="T45" fmla="*/ T44 w 1706"/>
                              <a:gd name="T46" fmla="+- 0 4965 3261"/>
                              <a:gd name="T47" fmla="*/ 4965 h 1706"/>
                              <a:gd name="T48" fmla="+- 0 7305 5610"/>
                              <a:gd name="T49" fmla="*/ T48 w 1706"/>
                              <a:gd name="T50" fmla="+- 0 4956 3261"/>
                              <a:gd name="T51" fmla="*/ 4956 h 1706"/>
                              <a:gd name="T52" fmla="+- 0 7314 5610"/>
                              <a:gd name="T53" fmla="*/ T52 w 1706"/>
                              <a:gd name="T54" fmla="+- 0 4933 3261"/>
                              <a:gd name="T55" fmla="*/ 4933 h 1706"/>
                              <a:gd name="T56" fmla="+- 0 7315 5610"/>
                              <a:gd name="T57" fmla="*/ T56 w 1706"/>
                              <a:gd name="T58" fmla="+- 0 4887 3261"/>
                              <a:gd name="T59" fmla="*/ 4887 h 1706"/>
                              <a:gd name="T60" fmla="+- 0 7315 5610"/>
                              <a:gd name="T61" fmla="*/ T60 w 1706"/>
                              <a:gd name="T62" fmla="+- 0 3339 3261"/>
                              <a:gd name="T63" fmla="*/ 3339 h 1706"/>
                              <a:gd name="T64" fmla="+- 0 7314 5610"/>
                              <a:gd name="T65" fmla="*/ T64 w 1706"/>
                              <a:gd name="T66" fmla="+- 0 3294 3261"/>
                              <a:gd name="T67" fmla="*/ 3294 h 1706"/>
                              <a:gd name="T68" fmla="+- 0 7305 5610"/>
                              <a:gd name="T69" fmla="*/ T68 w 1706"/>
                              <a:gd name="T70" fmla="+- 0 3270 3261"/>
                              <a:gd name="T71" fmla="*/ 3270 h 1706"/>
                              <a:gd name="T72" fmla="+- 0 7282 5610"/>
                              <a:gd name="T73" fmla="*/ T72 w 1706"/>
                              <a:gd name="T74" fmla="+- 0 3262 3261"/>
                              <a:gd name="T75" fmla="*/ 3262 h 1706"/>
                              <a:gd name="T76" fmla="+- 0 7236 5610"/>
                              <a:gd name="T77" fmla="*/ T76 w 1706"/>
                              <a:gd name="T78" fmla="+- 0 3261 3261"/>
                              <a:gd name="T79" fmla="*/ 3261 h 1706"/>
                              <a:gd name="T80" fmla="+- 0 5689 5610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4D6B83" id="Group 513" o:spid="_x0000_s1026" style="position:absolute;margin-left:279.1pt;margin-top:161.65pt;width:88.05pt;height:88.05pt;z-index:-251813376;mso-position-horizontal-relative:page;mso-position-vertical-relative:page" coordorigin="5582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">
                <v:shape id="Picture 515" o:spid="_x0000_s1027" type="#_x0000_t75" style="position:absolute;left:5731;top:4223;width:1462;height: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">
                  <v:imagedata r:id="rId34" o:title=""/>
                </v:shape>
                <v:shape id="Freeform 514" o:spid="_x0000_s1028" style="position:absolute;left:5609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3261;33,3262;10,3270;1,3294;0,3339;0,4887;1,4933;10,4956;33,4965;79,4966;1626,4966;1672,4965;1695,4956;1704,4933;1705,4887;1705,3339;1704,3294;1695,3270;1672,3262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4128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3423920</wp:posOffset>
                </wp:positionV>
                <wp:extent cx="1118235" cy="1118235"/>
                <wp:effectExtent l="1270" t="4445" r="4445" b="1270"/>
                <wp:wrapNone/>
                <wp:docPr id="1064" name="Group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65" name="Picture 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9" y="5947"/>
                            <a:ext cx="1678" cy="11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6" name="Freeform 511"/>
                        <wps:cNvSpPr>
                          <a:spLocks/>
                        </wps:cNvSpPr>
                        <wps:spPr bwMode="auto">
                          <a:xfrm>
                            <a:off x="5609" y="5420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5420 5420"/>
                              <a:gd name="T3" fmla="*/ 5420 h 1706"/>
                              <a:gd name="T4" fmla="+- 0 5643 5610"/>
                              <a:gd name="T5" fmla="*/ T4 w 1706"/>
                              <a:gd name="T6" fmla="+- 0 5421 5420"/>
                              <a:gd name="T7" fmla="*/ 5421 h 1706"/>
                              <a:gd name="T8" fmla="+- 0 5620 5610"/>
                              <a:gd name="T9" fmla="*/ T8 w 1706"/>
                              <a:gd name="T10" fmla="+- 0 5430 5420"/>
                              <a:gd name="T11" fmla="*/ 5430 h 1706"/>
                              <a:gd name="T12" fmla="+- 0 5611 5610"/>
                              <a:gd name="T13" fmla="*/ T12 w 1706"/>
                              <a:gd name="T14" fmla="+- 0 5453 5420"/>
                              <a:gd name="T15" fmla="*/ 5453 h 1706"/>
                              <a:gd name="T16" fmla="+- 0 5610 5610"/>
                              <a:gd name="T17" fmla="*/ T16 w 1706"/>
                              <a:gd name="T18" fmla="+- 0 5499 5420"/>
                              <a:gd name="T19" fmla="*/ 5499 h 1706"/>
                              <a:gd name="T20" fmla="+- 0 5610 5610"/>
                              <a:gd name="T21" fmla="*/ T20 w 1706"/>
                              <a:gd name="T22" fmla="+- 0 7047 5420"/>
                              <a:gd name="T23" fmla="*/ 7047 h 1706"/>
                              <a:gd name="T24" fmla="+- 0 5611 5610"/>
                              <a:gd name="T25" fmla="*/ T24 w 1706"/>
                              <a:gd name="T26" fmla="+- 0 7092 5420"/>
                              <a:gd name="T27" fmla="*/ 7092 h 1706"/>
                              <a:gd name="T28" fmla="+- 0 5620 5610"/>
                              <a:gd name="T29" fmla="*/ T28 w 1706"/>
                              <a:gd name="T30" fmla="+- 0 7116 5420"/>
                              <a:gd name="T31" fmla="*/ 7116 h 1706"/>
                              <a:gd name="T32" fmla="+- 0 5643 5610"/>
                              <a:gd name="T33" fmla="*/ T32 w 1706"/>
                              <a:gd name="T34" fmla="+- 0 7124 5420"/>
                              <a:gd name="T35" fmla="*/ 7124 h 1706"/>
                              <a:gd name="T36" fmla="+- 0 5689 5610"/>
                              <a:gd name="T37" fmla="*/ T36 w 1706"/>
                              <a:gd name="T38" fmla="+- 0 7126 5420"/>
                              <a:gd name="T39" fmla="*/ 7126 h 1706"/>
                              <a:gd name="T40" fmla="+- 0 7236 5610"/>
                              <a:gd name="T41" fmla="*/ T40 w 1706"/>
                              <a:gd name="T42" fmla="+- 0 7126 5420"/>
                              <a:gd name="T43" fmla="*/ 7126 h 1706"/>
                              <a:gd name="T44" fmla="+- 0 7282 5610"/>
                              <a:gd name="T45" fmla="*/ T44 w 1706"/>
                              <a:gd name="T46" fmla="+- 0 7124 5420"/>
                              <a:gd name="T47" fmla="*/ 7124 h 1706"/>
                              <a:gd name="T48" fmla="+- 0 7305 5610"/>
                              <a:gd name="T49" fmla="*/ T48 w 1706"/>
                              <a:gd name="T50" fmla="+- 0 7116 5420"/>
                              <a:gd name="T51" fmla="*/ 7116 h 1706"/>
                              <a:gd name="T52" fmla="+- 0 7314 5610"/>
                              <a:gd name="T53" fmla="*/ T52 w 1706"/>
                              <a:gd name="T54" fmla="+- 0 7092 5420"/>
                              <a:gd name="T55" fmla="*/ 7092 h 1706"/>
                              <a:gd name="T56" fmla="+- 0 7315 5610"/>
                              <a:gd name="T57" fmla="*/ T56 w 1706"/>
                              <a:gd name="T58" fmla="+- 0 7047 5420"/>
                              <a:gd name="T59" fmla="*/ 7047 h 1706"/>
                              <a:gd name="T60" fmla="+- 0 7315 5610"/>
                              <a:gd name="T61" fmla="*/ T60 w 1706"/>
                              <a:gd name="T62" fmla="+- 0 5499 5420"/>
                              <a:gd name="T63" fmla="*/ 5499 h 1706"/>
                              <a:gd name="T64" fmla="+- 0 7314 5610"/>
                              <a:gd name="T65" fmla="*/ T64 w 1706"/>
                              <a:gd name="T66" fmla="+- 0 5453 5420"/>
                              <a:gd name="T67" fmla="*/ 5453 h 1706"/>
                              <a:gd name="T68" fmla="+- 0 7305 5610"/>
                              <a:gd name="T69" fmla="*/ T68 w 1706"/>
                              <a:gd name="T70" fmla="+- 0 5430 5420"/>
                              <a:gd name="T71" fmla="*/ 5430 h 1706"/>
                              <a:gd name="T72" fmla="+- 0 7282 5610"/>
                              <a:gd name="T73" fmla="*/ T72 w 1706"/>
                              <a:gd name="T74" fmla="+- 0 5421 5420"/>
                              <a:gd name="T75" fmla="*/ 5421 h 1706"/>
                              <a:gd name="T76" fmla="+- 0 7236 5610"/>
                              <a:gd name="T77" fmla="*/ T76 w 1706"/>
                              <a:gd name="T78" fmla="+- 0 5420 5420"/>
                              <a:gd name="T79" fmla="*/ 5420 h 1706"/>
                              <a:gd name="T80" fmla="+- 0 5689 5610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35C46C" id="Group 510" o:spid="_x0000_s1026" style="position:absolute;margin-left:279.1pt;margin-top:269.6pt;width:88.05pt;height:88.05pt;z-index:-251812352;mso-position-horizontal-relative:page;mso-position-vertical-relative:page" coordorigin="5582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">
                <v:shape id="Picture 512" o:spid="_x0000_s1027" type="#_x0000_t75" style="position:absolute;left:5609;top:5947;width:1678;height:1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">
                  <v:imagedata r:id="rId36" o:title=""/>
                </v:shape>
                <v:shape id="Freeform 511" o:spid="_x0000_s1028" style="position:absolute;left:5609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5420;33,5421;10,5430;1,5453;0,5499;0,7047;1,7092;10,7116;33,7124;79,7126;1626,7126;1672,7124;1695,7116;1704,7092;1705,7047;1705,5499;1704,5453;1695,5430;1672,5421;1626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5152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4795520</wp:posOffset>
                </wp:positionV>
                <wp:extent cx="1118235" cy="1118235"/>
                <wp:effectExtent l="1270" t="4445" r="4445" b="1270"/>
                <wp:wrapNone/>
                <wp:docPr id="1061" name="Group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62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9" y="7958"/>
                            <a:ext cx="1307" cy="11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3" name="Freeform 508"/>
                        <wps:cNvSpPr>
                          <a:spLocks/>
                        </wps:cNvSpPr>
                        <wps:spPr bwMode="auto">
                          <a:xfrm>
                            <a:off x="5609" y="7579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7580 7580"/>
                              <a:gd name="T3" fmla="*/ 7580 h 1706"/>
                              <a:gd name="T4" fmla="+- 0 5643 5610"/>
                              <a:gd name="T5" fmla="*/ T4 w 1706"/>
                              <a:gd name="T6" fmla="+- 0 7581 7580"/>
                              <a:gd name="T7" fmla="*/ 7581 h 1706"/>
                              <a:gd name="T8" fmla="+- 0 5620 5610"/>
                              <a:gd name="T9" fmla="*/ T8 w 1706"/>
                              <a:gd name="T10" fmla="+- 0 7589 7580"/>
                              <a:gd name="T11" fmla="*/ 7589 h 1706"/>
                              <a:gd name="T12" fmla="+- 0 5611 5610"/>
                              <a:gd name="T13" fmla="*/ T12 w 1706"/>
                              <a:gd name="T14" fmla="+- 0 7613 7580"/>
                              <a:gd name="T15" fmla="*/ 7613 h 1706"/>
                              <a:gd name="T16" fmla="+- 0 5610 5610"/>
                              <a:gd name="T17" fmla="*/ T16 w 1706"/>
                              <a:gd name="T18" fmla="+- 0 7658 7580"/>
                              <a:gd name="T19" fmla="*/ 7658 h 1706"/>
                              <a:gd name="T20" fmla="+- 0 5610 5610"/>
                              <a:gd name="T21" fmla="*/ T20 w 1706"/>
                              <a:gd name="T22" fmla="+- 0 9206 7580"/>
                              <a:gd name="T23" fmla="*/ 9206 h 1706"/>
                              <a:gd name="T24" fmla="+- 0 5611 5610"/>
                              <a:gd name="T25" fmla="*/ T24 w 1706"/>
                              <a:gd name="T26" fmla="+- 0 9252 7580"/>
                              <a:gd name="T27" fmla="*/ 9252 h 1706"/>
                              <a:gd name="T28" fmla="+- 0 5620 5610"/>
                              <a:gd name="T29" fmla="*/ T28 w 1706"/>
                              <a:gd name="T30" fmla="+- 0 9275 7580"/>
                              <a:gd name="T31" fmla="*/ 9275 h 1706"/>
                              <a:gd name="T32" fmla="+- 0 5643 5610"/>
                              <a:gd name="T33" fmla="*/ T32 w 1706"/>
                              <a:gd name="T34" fmla="+- 0 9284 7580"/>
                              <a:gd name="T35" fmla="*/ 9284 h 1706"/>
                              <a:gd name="T36" fmla="+- 0 5689 5610"/>
                              <a:gd name="T37" fmla="*/ T36 w 1706"/>
                              <a:gd name="T38" fmla="+- 0 9285 7580"/>
                              <a:gd name="T39" fmla="*/ 9285 h 1706"/>
                              <a:gd name="T40" fmla="+- 0 7236 5610"/>
                              <a:gd name="T41" fmla="*/ T40 w 1706"/>
                              <a:gd name="T42" fmla="+- 0 9285 7580"/>
                              <a:gd name="T43" fmla="*/ 9285 h 1706"/>
                              <a:gd name="T44" fmla="+- 0 7282 5610"/>
                              <a:gd name="T45" fmla="*/ T44 w 1706"/>
                              <a:gd name="T46" fmla="+- 0 9284 7580"/>
                              <a:gd name="T47" fmla="*/ 9284 h 1706"/>
                              <a:gd name="T48" fmla="+- 0 7305 5610"/>
                              <a:gd name="T49" fmla="*/ T48 w 1706"/>
                              <a:gd name="T50" fmla="+- 0 9275 7580"/>
                              <a:gd name="T51" fmla="*/ 9275 h 1706"/>
                              <a:gd name="T52" fmla="+- 0 7314 5610"/>
                              <a:gd name="T53" fmla="*/ T52 w 1706"/>
                              <a:gd name="T54" fmla="+- 0 9252 7580"/>
                              <a:gd name="T55" fmla="*/ 9252 h 1706"/>
                              <a:gd name="T56" fmla="+- 0 7315 5610"/>
                              <a:gd name="T57" fmla="*/ T56 w 1706"/>
                              <a:gd name="T58" fmla="+- 0 9206 7580"/>
                              <a:gd name="T59" fmla="*/ 9206 h 1706"/>
                              <a:gd name="T60" fmla="+- 0 7315 5610"/>
                              <a:gd name="T61" fmla="*/ T60 w 1706"/>
                              <a:gd name="T62" fmla="+- 0 7658 7580"/>
                              <a:gd name="T63" fmla="*/ 7658 h 1706"/>
                              <a:gd name="T64" fmla="+- 0 7314 5610"/>
                              <a:gd name="T65" fmla="*/ T64 w 1706"/>
                              <a:gd name="T66" fmla="+- 0 7613 7580"/>
                              <a:gd name="T67" fmla="*/ 7613 h 1706"/>
                              <a:gd name="T68" fmla="+- 0 7305 5610"/>
                              <a:gd name="T69" fmla="*/ T68 w 1706"/>
                              <a:gd name="T70" fmla="+- 0 7589 7580"/>
                              <a:gd name="T71" fmla="*/ 7589 h 1706"/>
                              <a:gd name="T72" fmla="+- 0 7282 5610"/>
                              <a:gd name="T73" fmla="*/ T72 w 1706"/>
                              <a:gd name="T74" fmla="+- 0 7581 7580"/>
                              <a:gd name="T75" fmla="*/ 7581 h 1706"/>
                              <a:gd name="T76" fmla="+- 0 7236 5610"/>
                              <a:gd name="T77" fmla="*/ T76 w 1706"/>
                              <a:gd name="T78" fmla="+- 0 7580 7580"/>
                              <a:gd name="T79" fmla="*/ 7580 h 1706"/>
                              <a:gd name="T80" fmla="+- 0 5689 5610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75EB54" id="Group 507" o:spid="_x0000_s1026" style="position:absolute;margin-left:279.1pt;margin-top:377.6pt;width:88.05pt;height:88.05pt;z-index:-251811328;mso-position-horizontal-relative:page;mso-position-vertical-relative:page" coordorigin="5582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">
                <v:shape id="Picture 509" o:spid="_x0000_s1027" type="#_x0000_t75" style="position:absolute;left:5809;top:7958;width:1307;height: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">
                  <v:imagedata r:id="rId38" o:title=""/>
                </v:shape>
                <v:shape id="Freeform 508" o:spid="_x0000_s1028" style="position:absolute;left:5609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7580;33,7581;10,7589;1,7613;0,7658;0,9206;1,9252;10,9275;33,9284;79,9285;1626,9285;1672,9284;1695,9275;1704,9252;1705,9206;1705,7658;1704,7613;1695,7589;1672,7581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6176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6166485</wp:posOffset>
                </wp:positionV>
                <wp:extent cx="1118235" cy="1118235"/>
                <wp:effectExtent l="1270" t="3810" r="4445" b="1905"/>
                <wp:wrapNone/>
                <wp:docPr id="1058" name="Group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9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90" y="10510"/>
                            <a:ext cx="944" cy="9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0" name="Freeform 505"/>
                        <wps:cNvSpPr>
                          <a:spLocks/>
                        </wps:cNvSpPr>
                        <wps:spPr bwMode="auto">
                          <a:xfrm>
                            <a:off x="5609" y="9739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9739 9739"/>
                              <a:gd name="T3" fmla="*/ 9739 h 1706"/>
                              <a:gd name="T4" fmla="+- 0 5643 5610"/>
                              <a:gd name="T5" fmla="*/ T4 w 1706"/>
                              <a:gd name="T6" fmla="+- 0 9740 9739"/>
                              <a:gd name="T7" fmla="*/ 9740 h 1706"/>
                              <a:gd name="T8" fmla="+- 0 5620 5610"/>
                              <a:gd name="T9" fmla="*/ T8 w 1706"/>
                              <a:gd name="T10" fmla="+- 0 9749 9739"/>
                              <a:gd name="T11" fmla="*/ 9749 h 1706"/>
                              <a:gd name="T12" fmla="+- 0 5611 5610"/>
                              <a:gd name="T13" fmla="*/ T12 w 1706"/>
                              <a:gd name="T14" fmla="+- 0 9772 9739"/>
                              <a:gd name="T15" fmla="*/ 9772 h 1706"/>
                              <a:gd name="T16" fmla="+- 0 5610 5610"/>
                              <a:gd name="T17" fmla="*/ T16 w 1706"/>
                              <a:gd name="T18" fmla="+- 0 9818 9739"/>
                              <a:gd name="T19" fmla="*/ 9818 h 1706"/>
                              <a:gd name="T20" fmla="+- 0 5610 5610"/>
                              <a:gd name="T21" fmla="*/ T20 w 1706"/>
                              <a:gd name="T22" fmla="+- 0 11366 9739"/>
                              <a:gd name="T23" fmla="*/ 11366 h 1706"/>
                              <a:gd name="T24" fmla="+- 0 5611 5610"/>
                              <a:gd name="T25" fmla="*/ T24 w 1706"/>
                              <a:gd name="T26" fmla="+- 0 11411 9739"/>
                              <a:gd name="T27" fmla="*/ 11411 h 1706"/>
                              <a:gd name="T28" fmla="+- 0 5620 5610"/>
                              <a:gd name="T29" fmla="*/ T28 w 1706"/>
                              <a:gd name="T30" fmla="+- 0 11435 9739"/>
                              <a:gd name="T31" fmla="*/ 11435 h 1706"/>
                              <a:gd name="T32" fmla="+- 0 5643 5610"/>
                              <a:gd name="T33" fmla="*/ T32 w 1706"/>
                              <a:gd name="T34" fmla="+- 0 11443 9739"/>
                              <a:gd name="T35" fmla="*/ 11443 h 1706"/>
                              <a:gd name="T36" fmla="+- 0 5689 5610"/>
                              <a:gd name="T37" fmla="*/ T36 w 1706"/>
                              <a:gd name="T38" fmla="+- 0 11445 9739"/>
                              <a:gd name="T39" fmla="*/ 11445 h 1706"/>
                              <a:gd name="T40" fmla="+- 0 7236 5610"/>
                              <a:gd name="T41" fmla="*/ T40 w 1706"/>
                              <a:gd name="T42" fmla="+- 0 11445 9739"/>
                              <a:gd name="T43" fmla="*/ 11445 h 1706"/>
                              <a:gd name="T44" fmla="+- 0 7282 5610"/>
                              <a:gd name="T45" fmla="*/ T44 w 1706"/>
                              <a:gd name="T46" fmla="+- 0 11443 9739"/>
                              <a:gd name="T47" fmla="*/ 11443 h 1706"/>
                              <a:gd name="T48" fmla="+- 0 7305 5610"/>
                              <a:gd name="T49" fmla="*/ T48 w 1706"/>
                              <a:gd name="T50" fmla="+- 0 11435 9739"/>
                              <a:gd name="T51" fmla="*/ 11435 h 1706"/>
                              <a:gd name="T52" fmla="+- 0 7314 5610"/>
                              <a:gd name="T53" fmla="*/ T52 w 1706"/>
                              <a:gd name="T54" fmla="+- 0 11411 9739"/>
                              <a:gd name="T55" fmla="*/ 11411 h 1706"/>
                              <a:gd name="T56" fmla="+- 0 7315 5610"/>
                              <a:gd name="T57" fmla="*/ T56 w 1706"/>
                              <a:gd name="T58" fmla="+- 0 11366 9739"/>
                              <a:gd name="T59" fmla="*/ 11366 h 1706"/>
                              <a:gd name="T60" fmla="+- 0 7315 5610"/>
                              <a:gd name="T61" fmla="*/ T60 w 1706"/>
                              <a:gd name="T62" fmla="+- 0 9818 9739"/>
                              <a:gd name="T63" fmla="*/ 9818 h 1706"/>
                              <a:gd name="T64" fmla="+- 0 7314 5610"/>
                              <a:gd name="T65" fmla="*/ T64 w 1706"/>
                              <a:gd name="T66" fmla="+- 0 9772 9739"/>
                              <a:gd name="T67" fmla="*/ 9772 h 1706"/>
                              <a:gd name="T68" fmla="+- 0 7305 5610"/>
                              <a:gd name="T69" fmla="*/ T68 w 1706"/>
                              <a:gd name="T70" fmla="+- 0 9749 9739"/>
                              <a:gd name="T71" fmla="*/ 9749 h 1706"/>
                              <a:gd name="T72" fmla="+- 0 7282 5610"/>
                              <a:gd name="T73" fmla="*/ T72 w 1706"/>
                              <a:gd name="T74" fmla="+- 0 9740 9739"/>
                              <a:gd name="T75" fmla="*/ 9740 h 1706"/>
                              <a:gd name="T76" fmla="+- 0 7236 5610"/>
                              <a:gd name="T77" fmla="*/ T76 w 1706"/>
                              <a:gd name="T78" fmla="+- 0 9739 9739"/>
                              <a:gd name="T79" fmla="*/ 9739 h 1706"/>
                              <a:gd name="T80" fmla="+- 0 5689 5610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2E70E7" id="Group 504" o:spid="_x0000_s1026" style="position:absolute;margin-left:279.1pt;margin-top:485.55pt;width:88.05pt;height:88.05pt;z-index:-251810304;mso-position-horizontal-relative:page;mso-position-vertical-relative:page" coordorigin="5582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">
                <v:shape id="Picture 506" o:spid="_x0000_s1027" type="#_x0000_t75" style="position:absolute;left:5990;top:10510;width:944;height: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">
                  <v:imagedata r:id="rId40" o:title=""/>
                </v:shape>
                <v:shape id="Freeform 505" o:spid="_x0000_s1028" style="position:absolute;left:5609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9739;33,9740;10,9749;1,9772;0,9818;0,11366;1,11411;10,11435;33,11443;79,11445;1626,11445;1672,11443;1695,11435;1704,11411;1705,11366;1705,9818;1704,9772;1695,9749;1672,9740;1626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7200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7538085</wp:posOffset>
                </wp:positionV>
                <wp:extent cx="1118235" cy="1118235"/>
                <wp:effectExtent l="1270" t="3810" r="4445" b="1905"/>
                <wp:wrapNone/>
                <wp:docPr id="1055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6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3" y="12600"/>
                            <a:ext cx="1439" cy="8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7" name="Freeform 502"/>
                        <wps:cNvSpPr>
                          <a:spLocks/>
                        </wps:cNvSpPr>
                        <wps:spPr bwMode="auto">
                          <a:xfrm>
                            <a:off x="5609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11899 11899"/>
                              <a:gd name="T3" fmla="*/ 11899 h 1706"/>
                              <a:gd name="T4" fmla="+- 0 5643 5610"/>
                              <a:gd name="T5" fmla="*/ T4 w 1706"/>
                              <a:gd name="T6" fmla="+- 0 11900 11899"/>
                              <a:gd name="T7" fmla="*/ 11900 h 1706"/>
                              <a:gd name="T8" fmla="+- 0 5620 5610"/>
                              <a:gd name="T9" fmla="*/ T8 w 1706"/>
                              <a:gd name="T10" fmla="+- 0 11909 11899"/>
                              <a:gd name="T11" fmla="*/ 11909 h 1706"/>
                              <a:gd name="T12" fmla="+- 0 5611 5610"/>
                              <a:gd name="T13" fmla="*/ T12 w 1706"/>
                              <a:gd name="T14" fmla="+- 0 11932 11899"/>
                              <a:gd name="T15" fmla="*/ 11932 h 1706"/>
                              <a:gd name="T16" fmla="+- 0 5610 5610"/>
                              <a:gd name="T17" fmla="*/ T16 w 1706"/>
                              <a:gd name="T18" fmla="+- 0 11977 11899"/>
                              <a:gd name="T19" fmla="*/ 11977 h 1706"/>
                              <a:gd name="T20" fmla="+- 0 5610 5610"/>
                              <a:gd name="T21" fmla="*/ T20 w 1706"/>
                              <a:gd name="T22" fmla="+- 0 13525 11899"/>
                              <a:gd name="T23" fmla="*/ 13525 h 1706"/>
                              <a:gd name="T24" fmla="+- 0 5611 5610"/>
                              <a:gd name="T25" fmla="*/ T24 w 1706"/>
                              <a:gd name="T26" fmla="+- 0 13571 11899"/>
                              <a:gd name="T27" fmla="*/ 13571 h 1706"/>
                              <a:gd name="T28" fmla="+- 0 5620 5610"/>
                              <a:gd name="T29" fmla="*/ T28 w 1706"/>
                              <a:gd name="T30" fmla="+- 0 13594 11899"/>
                              <a:gd name="T31" fmla="*/ 13594 h 1706"/>
                              <a:gd name="T32" fmla="+- 0 5643 5610"/>
                              <a:gd name="T33" fmla="*/ T32 w 1706"/>
                              <a:gd name="T34" fmla="+- 0 13603 11899"/>
                              <a:gd name="T35" fmla="*/ 13603 h 1706"/>
                              <a:gd name="T36" fmla="+- 0 5689 5610"/>
                              <a:gd name="T37" fmla="*/ T36 w 1706"/>
                              <a:gd name="T38" fmla="+- 0 13604 11899"/>
                              <a:gd name="T39" fmla="*/ 13604 h 1706"/>
                              <a:gd name="T40" fmla="+- 0 7236 5610"/>
                              <a:gd name="T41" fmla="*/ T40 w 1706"/>
                              <a:gd name="T42" fmla="+- 0 13604 11899"/>
                              <a:gd name="T43" fmla="*/ 13604 h 1706"/>
                              <a:gd name="T44" fmla="+- 0 7282 5610"/>
                              <a:gd name="T45" fmla="*/ T44 w 1706"/>
                              <a:gd name="T46" fmla="+- 0 13603 11899"/>
                              <a:gd name="T47" fmla="*/ 13603 h 1706"/>
                              <a:gd name="T48" fmla="+- 0 7305 5610"/>
                              <a:gd name="T49" fmla="*/ T48 w 1706"/>
                              <a:gd name="T50" fmla="+- 0 13594 11899"/>
                              <a:gd name="T51" fmla="*/ 13594 h 1706"/>
                              <a:gd name="T52" fmla="+- 0 7314 5610"/>
                              <a:gd name="T53" fmla="*/ T52 w 1706"/>
                              <a:gd name="T54" fmla="+- 0 13571 11899"/>
                              <a:gd name="T55" fmla="*/ 13571 h 1706"/>
                              <a:gd name="T56" fmla="+- 0 7315 5610"/>
                              <a:gd name="T57" fmla="*/ T56 w 1706"/>
                              <a:gd name="T58" fmla="+- 0 13525 11899"/>
                              <a:gd name="T59" fmla="*/ 13525 h 1706"/>
                              <a:gd name="T60" fmla="+- 0 7315 5610"/>
                              <a:gd name="T61" fmla="*/ T60 w 1706"/>
                              <a:gd name="T62" fmla="+- 0 11977 11899"/>
                              <a:gd name="T63" fmla="*/ 11977 h 1706"/>
                              <a:gd name="T64" fmla="+- 0 7314 5610"/>
                              <a:gd name="T65" fmla="*/ T64 w 1706"/>
                              <a:gd name="T66" fmla="+- 0 11932 11899"/>
                              <a:gd name="T67" fmla="*/ 11932 h 1706"/>
                              <a:gd name="T68" fmla="+- 0 7305 5610"/>
                              <a:gd name="T69" fmla="*/ T68 w 1706"/>
                              <a:gd name="T70" fmla="+- 0 11909 11899"/>
                              <a:gd name="T71" fmla="*/ 11909 h 1706"/>
                              <a:gd name="T72" fmla="+- 0 7282 5610"/>
                              <a:gd name="T73" fmla="*/ T72 w 1706"/>
                              <a:gd name="T74" fmla="+- 0 11900 11899"/>
                              <a:gd name="T75" fmla="*/ 11900 h 1706"/>
                              <a:gd name="T76" fmla="+- 0 7236 5610"/>
                              <a:gd name="T77" fmla="*/ T76 w 1706"/>
                              <a:gd name="T78" fmla="+- 0 11899 11899"/>
                              <a:gd name="T79" fmla="*/ 11899 h 1706"/>
                              <a:gd name="T80" fmla="+- 0 5689 5610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0209E" id="Group 501" o:spid="_x0000_s1026" style="position:absolute;margin-left:279.1pt;margin-top:593.55pt;width:88.05pt;height:88.05pt;z-index:-251809280;mso-position-horizontal-relative:page;mso-position-vertical-relative:page" coordorigin="5582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">
                <v:shape id="Picture 503" o:spid="_x0000_s1027" type="#_x0000_t75" style="position:absolute;left:5743;top:12600;width:1439;height: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">
                  <v:imagedata r:id="rId42" o:title=""/>
                </v:shape>
                <v:shape id="Freeform 502" o:spid="_x0000_s1028" style="position:absolute;left:5609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" path="m79,l33,1,10,10,1,33,,78,,1626r1,46l10,1695r23,9l79,1705r1547,l1672,1704r23,-9l1704,1672r1,-46l1705,78r-1,-45l1695,10,1672,1,1626,,79,xe" filled="f" strokecolor="#27bdbe" strokeweight=".98036mm">
                  <v:path arrowok="t" o:connecttype="custom" o:connectlocs="79,11899;33,11900;10,11909;1,11932;0,11977;0,13525;1,13571;10,13594;33,13603;79,13604;1626,13604;1672,13603;1695,13594;1704,13571;1705,13525;1705,11977;1704,11932;1695,11909;1672,11900;1626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8224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8909050</wp:posOffset>
                </wp:positionV>
                <wp:extent cx="1118235" cy="1118235"/>
                <wp:effectExtent l="1270" t="3175" r="4445" b="2540"/>
                <wp:wrapNone/>
                <wp:docPr id="1052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3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2" y="14524"/>
                            <a:ext cx="1352" cy="10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4" name="Freeform 499"/>
                        <wps:cNvSpPr>
                          <a:spLocks/>
                        </wps:cNvSpPr>
                        <wps:spPr bwMode="auto">
                          <a:xfrm>
                            <a:off x="5609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14058 14058"/>
                              <a:gd name="T3" fmla="*/ 14058 h 1706"/>
                              <a:gd name="T4" fmla="+- 0 5643 5610"/>
                              <a:gd name="T5" fmla="*/ T4 w 1706"/>
                              <a:gd name="T6" fmla="+- 0 14059 14058"/>
                              <a:gd name="T7" fmla="*/ 14059 h 1706"/>
                              <a:gd name="T8" fmla="+- 0 5620 5610"/>
                              <a:gd name="T9" fmla="*/ T8 w 1706"/>
                              <a:gd name="T10" fmla="+- 0 14068 14058"/>
                              <a:gd name="T11" fmla="*/ 14068 h 1706"/>
                              <a:gd name="T12" fmla="+- 0 5611 5610"/>
                              <a:gd name="T13" fmla="*/ T12 w 1706"/>
                              <a:gd name="T14" fmla="+- 0 14091 14058"/>
                              <a:gd name="T15" fmla="*/ 14091 h 1706"/>
                              <a:gd name="T16" fmla="+- 0 5610 5610"/>
                              <a:gd name="T17" fmla="*/ T16 w 1706"/>
                              <a:gd name="T18" fmla="+- 0 14137 14058"/>
                              <a:gd name="T19" fmla="*/ 14137 h 1706"/>
                              <a:gd name="T20" fmla="+- 0 5610 5610"/>
                              <a:gd name="T21" fmla="*/ T20 w 1706"/>
                              <a:gd name="T22" fmla="+- 0 15685 14058"/>
                              <a:gd name="T23" fmla="*/ 15685 h 1706"/>
                              <a:gd name="T24" fmla="+- 0 5611 5610"/>
                              <a:gd name="T25" fmla="*/ T24 w 1706"/>
                              <a:gd name="T26" fmla="+- 0 15730 14058"/>
                              <a:gd name="T27" fmla="*/ 15730 h 1706"/>
                              <a:gd name="T28" fmla="+- 0 5620 5610"/>
                              <a:gd name="T29" fmla="*/ T28 w 1706"/>
                              <a:gd name="T30" fmla="+- 0 15754 14058"/>
                              <a:gd name="T31" fmla="*/ 15754 h 1706"/>
                              <a:gd name="T32" fmla="+- 0 5643 5610"/>
                              <a:gd name="T33" fmla="*/ T32 w 1706"/>
                              <a:gd name="T34" fmla="+- 0 15762 14058"/>
                              <a:gd name="T35" fmla="*/ 15762 h 1706"/>
                              <a:gd name="T36" fmla="+- 0 5689 5610"/>
                              <a:gd name="T37" fmla="*/ T36 w 1706"/>
                              <a:gd name="T38" fmla="+- 0 15764 14058"/>
                              <a:gd name="T39" fmla="*/ 15764 h 1706"/>
                              <a:gd name="T40" fmla="+- 0 7236 5610"/>
                              <a:gd name="T41" fmla="*/ T40 w 1706"/>
                              <a:gd name="T42" fmla="+- 0 15764 14058"/>
                              <a:gd name="T43" fmla="*/ 15764 h 1706"/>
                              <a:gd name="T44" fmla="+- 0 7282 5610"/>
                              <a:gd name="T45" fmla="*/ T44 w 1706"/>
                              <a:gd name="T46" fmla="+- 0 15762 14058"/>
                              <a:gd name="T47" fmla="*/ 15762 h 1706"/>
                              <a:gd name="T48" fmla="+- 0 7305 5610"/>
                              <a:gd name="T49" fmla="*/ T48 w 1706"/>
                              <a:gd name="T50" fmla="+- 0 15754 14058"/>
                              <a:gd name="T51" fmla="*/ 15754 h 1706"/>
                              <a:gd name="T52" fmla="+- 0 7314 5610"/>
                              <a:gd name="T53" fmla="*/ T52 w 1706"/>
                              <a:gd name="T54" fmla="+- 0 15730 14058"/>
                              <a:gd name="T55" fmla="*/ 15730 h 1706"/>
                              <a:gd name="T56" fmla="+- 0 7315 5610"/>
                              <a:gd name="T57" fmla="*/ T56 w 1706"/>
                              <a:gd name="T58" fmla="+- 0 15685 14058"/>
                              <a:gd name="T59" fmla="*/ 15685 h 1706"/>
                              <a:gd name="T60" fmla="+- 0 7315 5610"/>
                              <a:gd name="T61" fmla="*/ T60 w 1706"/>
                              <a:gd name="T62" fmla="+- 0 14137 14058"/>
                              <a:gd name="T63" fmla="*/ 14137 h 1706"/>
                              <a:gd name="T64" fmla="+- 0 7314 5610"/>
                              <a:gd name="T65" fmla="*/ T64 w 1706"/>
                              <a:gd name="T66" fmla="+- 0 14091 14058"/>
                              <a:gd name="T67" fmla="*/ 14091 h 1706"/>
                              <a:gd name="T68" fmla="+- 0 7305 5610"/>
                              <a:gd name="T69" fmla="*/ T68 w 1706"/>
                              <a:gd name="T70" fmla="+- 0 14068 14058"/>
                              <a:gd name="T71" fmla="*/ 14068 h 1706"/>
                              <a:gd name="T72" fmla="+- 0 7282 5610"/>
                              <a:gd name="T73" fmla="*/ T72 w 1706"/>
                              <a:gd name="T74" fmla="+- 0 14059 14058"/>
                              <a:gd name="T75" fmla="*/ 14059 h 1706"/>
                              <a:gd name="T76" fmla="+- 0 7236 5610"/>
                              <a:gd name="T77" fmla="*/ T76 w 1706"/>
                              <a:gd name="T78" fmla="+- 0 14058 14058"/>
                              <a:gd name="T79" fmla="*/ 14058 h 1706"/>
                              <a:gd name="T80" fmla="+- 0 5689 5610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74A67" id="Group 498" o:spid="_x0000_s1026" style="position:absolute;margin-left:279.1pt;margin-top:701.5pt;width:88.05pt;height:88.05pt;z-index:-251808256;mso-position-horizontal-relative:page;mso-position-vertical-relative:page" coordorigin="5582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">
                <v:shape id="Picture 500" o:spid="_x0000_s1027" type="#_x0000_t75" style="position:absolute;left:5782;top:14524;width:1352;height: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">
                  <v:imagedata r:id="rId44" o:title=""/>
                </v:shape>
                <v:shape id="Freeform 499" o:spid="_x0000_s1028" style="position:absolute;left:5609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14058;33,14059;10,14068;1,14091;0,14137;0,15685;1,15730;10,15754;33,15762;79,15764;1626,15764;1672,15762;1695,15754;1704,15730;1705,15685;1705,14137;1704,14091;1695,14068;1672,14059;1626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9248" behindDoc="1" locked="0" layoutInCell="1" allowOverlap="1">
                <wp:simplePos x="0" y="0"/>
                <wp:positionH relativeFrom="page">
                  <wp:posOffset>4932680</wp:posOffset>
                </wp:positionH>
                <wp:positionV relativeFrom="page">
                  <wp:posOffset>681355</wp:posOffset>
                </wp:positionV>
                <wp:extent cx="1118235" cy="1118235"/>
                <wp:effectExtent l="8255" t="5080" r="6985" b="635"/>
                <wp:wrapNone/>
                <wp:docPr id="1049" name="Group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0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5" y="1801"/>
                            <a:ext cx="1706" cy="10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1" name="Freeform 496"/>
                        <wps:cNvSpPr>
                          <a:spLocks/>
                        </wps:cNvSpPr>
                        <wps:spPr bwMode="auto">
                          <a:xfrm>
                            <a:off x="7795" y="1101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1101 1101"/>
                              <a:gd name="T3" fmla="*/ 1101 h 1706"/>
                              <a:gd name="T4" fmla="+- 0 7829 7796"/>
                              <a:gd name="T5" fmla="*/ T4 w 1706"/>
                              <a:gd name="T6" fmla="+- 0 1102 1101"/>
                              <a:gd name="T7" fmla="*/ 1102 h 1706"/>
                              <a:gd name="T8" fmla="+- 0 7806 7796"/>
                              <a:gd name="T9" fmla="*/ T8 w 1706"/>
                              <a:gd name="T10" fmla="+- 0 1111 1101"/>
                              <a:gd name="T11" fmla="*/ 1111 h 1706"/>
                              <a:gd name="T12" fmla="+- 0 7797 7796"/>
                              <a:gd name="T13" fmla="*/ T12 w 1706"/>
                              <a:gd name="T14" fmla="+- 0 1134 1101"/>
                              <a:gd name="T15" fmla="*/ 1134 h 1706"/>
                              <a:gd name="T16" fmla="+- 0 7796 7796"/>
                              <a:gd name="T17" fmla="*/ T16 w 1706"/>
                              <a:gd name="T18" fmla="+- 0 1180 1101"/>
                              <a:gd name="T19" fmla="*/ 1180 h 1706"/>
                              <a:gd name="T20" fmla="+- 0 7796 7796"/>
                              <a:gd name="T21" fmla="*/ T20 w 1706"/>
                              <a:gd name="T22" fmla="+- 0 2728 1101"/>
                              <a:gd name="T23" fmla="*/ 2728 h 1706"/>
                              <a:gd name="T24" fmla="+- 0 7797 7796"/>
                              <a:gd name="T25" fmla="*/ T24 w 1706"/>
                              <a:gd name="T26" fmla="+- 0 2773 1101"/>
                              <a:gd name="T27" fmla="*/ 2773 h 1706"/>
                              <a:gd name="T28" fmla="+- 0 7806 7796"/>
                              <a:gd name="T29" fmla="*/ T28 w 1706"/>
                              <a:gd name="T30" fmla="+- 0 2797 1101"/>
                              <a:gd name="T31" fmla="*/ 2797 h 1706"/>
                              <a:gd name="T32" fmla="+- 0 7829 7796"/>
                              <a:gd name="T33" fmla="*/ T32 w 1706"/>
                              <a:gd name="T34" fmla="+- 0 2805 1101"/>
                              <a:gd name="T35" fmla="*/ 2805 h 1706"/>
                              <a:gd name="T36" fmla="+- 0 7875 7796"/>
                              <a:gd name="T37" fmla="*/ T36 w 1706"/>
                              <a:gd name="T38" fmla="+- 0 2806 1101"/>
                              <a:gd name="T39" fmla="*/ 2806 h 1706"/>
                              <a:gd name="T40" fmla="+- 0 9422 7796"/>
                              <a:gd name="T41" fmla="*/ T40 w 1706"/>
                              <a:gd name="T42" fmla="+- 0 2806 1101"/>
                              <a:gd name="T43" fmla="*/ 2806 h 1706"/>
                              <a:gd name="T44" fmla="+- 0 9468 7796"/>
                              <a:gd name="T45" fmla="*/ T44 w 1706"/>
                              <a:gd name="T46" fmla="+- 0 2805 1101"/>
                              <a:gd name="T47" fmla="*/ 2805 h 1706"/>
                              <a:gd name="T48" fmla="+- 0 9491 7796"/>
                              <a:gd name="T49" fmla="*/ T48 w 1706"/>
                              <a:gd name="T50" fmla="+- 0 2797 1101"/>
                              <a:gd name="T51" fmla="*/ 2797 h 1706"/>
                              <a:gd name="T52" fmla="+- 0 9500 7796"/>
                              <a:gd name="T53" fmla="*/ T52 w 1706"/>
                              <a:gd name="T54" fmla="+- 0 2773 1101"/>
                              <a:gd name="T55" fmla="*/ 2773 h 1706"/>
                              <a:gd name="T56" fmla="+- 0 9501 7796"/>
                              <a:gd name="T57" fmla="*/ T56 w 1706"/>
                              <a:gd name="T58" fmla="+- 0 2728 1101"/>
                              <a:gd name="T59" fmla="*/ 2728 h 1706"/>
                              <a:gd name="T60" fmla="+- 0 9501 7796"/>
                              <a:gd name="T61" fmla="*/ T60 w 1706"/>
                              <a:gd name="T62" fmla="+- 0 1180 1101"/>
                              <a:gd name="T63" fmla="*/ 1180 h 1706"/>
                              <a:gd name="T64" fmla="+- 0 9500 7796"/>
                              <a:gd name="T65" fmla="*/ T64 w 1706"/>
                              <a:gd name="T66" fmla="+- 0 1134 1101"/>
                              <a:gd name="T67" fmla="*/ 1134 h 1706"/>
                              <a:gd name="T68" fmla="+- 0 9491 7796"/>
                              <a:gd name="T69" fmla="*/ T68 w 1706"/>
                              <a:gd name="T70" fmla="+- 0 1111 1101"/>
                              <a:gd name="T71" fmla="*/ 1111 h 1706"/>
                              <a:gd name="T72" fmla="+- 0 9468 7796"/>
                              <a:gd name="T73" fmla="*/ T72 w 1706"/>
                              <a:gd name="T74" fmla="+- 0 1102 1101"/>
                              <a:gd name="T75" fmla="*/ 1102 h 1706"/>
                              <a:gd name="T76" fmla="+- 0 9422 7796"/>
                              <a:gd name="T77" fmla="*/ T76 w 1706"/>
                              <a:gd name="T78" fmla="+- 0 1101 1101"/>
                              <a:gd name="T79" fmla="*/ 1101 h 1706"/>
                              <a:gd name="T80" fmla="+- 0 7875 7796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06F7E8" id="Group 495" o:spid="_x0000_s1026" style="position:absolute;margin-left:388.4pt;margin-top:53.65pt;width:88.05pt;height:88.05pt;z-index:-251807232;mso-position-horizontal-relative:page;mso-position-vertical-relative:page" coordorigin="7768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">
                <v:shape id="Picture 497" o:spid="_x0000_s1027" type="#_x0000_t75" style="position:absolute;left:7795;top:1801;width:1706;height:1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">
                  <v:imagedata r:id="rId46" o:title=""/>
                </v:shape>
                <v:shape id="Freeform 496" o:spid="_x0000_s1028" style="position:absolute;left:7795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1101;33,1102;10,1111;1,1134;0,1180;0,2728;1,2773;10,2797;33,2805;79,2806;1626,2806;1672,2805;1695,2797;1704,2773;1705,2728;1705,1180;1704,1134;1695,1111;1672,1102;1626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0272" behindDoc="1" locked="0" layoutInCell="1" allowOverlap="1">
                <wp:simplePos x="0" y="0"/>
                <wp:positionH relativeFrom="page">
                  <wp:posOffset>4932680</wp:posOffset>
                </wp:positionH>
                <wp:positionV relativeFrom="page">
                  <wp:posOffset>2052955</wp:posOffset>
                </wp:positionV>
                <wp:extent cx="1118235" cy="1118235"/>
                <wp:effectExtent l="8255" t="5080" r="6985" b="635"/>
                <wp:wrapNone/>
                <wp:docPr id="1046" name="Group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7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23" y="3911"/>
                            <a:ext cx="1678" cy="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8" name="Freeform 493"/>
                        <wps:cNvSpPr>
                          <a:spLocks/>
                        </wps:cNvSpPr>
                        <wps:spPr bwMode="auto">
                          <a:xfrm>
                            <a:off x="7795" y="3260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3261 3261"/>
                              <a:gd name="T3" fmla="*/ 3261 h 1706"/>
                              <a:gd name="T4" fmla="+- 0 7829 7796"/>
                              <a:gd name="T5" fmla="*/ T4 w 1706"/>
                              <a:gd name="T6" fmla="+- 0 3262 3261"/>
                              <a:gd name="T7" fmla="*/ 3262 h 1706"/>
                              <a:gd name="T8" fmla="+- 0 7806 7796"/>
                              <a:gd name="T9" fmla="*/ T8 w 1706"/>
                              <a:gd name="T10" fmla="+- 0 3270 3261"/>
                              <a:gd name="T11" fmla="*/ 3270 h 1706"/>
                              <a:gd name="T12" fmla="+- 0 7797 7796"/>
                              <a:gd name="T13" fmla="*/ T12 w 1706"/>
                              <a:gd name="T14" fmla="+- 0 3294 3261"/>
                              <a:gd name="T15" fmla="*/ 3294 h 1706"/>
                              <a:gd name="T16" fmla="+- 0 7796 7796"/>
                              <a:gd name="T17" fmla="*/ T16 w 1706"/>
                              <a:gd name="T18" fmla="+- 0 3339 3261"/>
                              <a:gd name="T19" fmla="*/ 3339 h 1706"/>
                              <a:gd name="T20" fmla="+- 0 7796 7796"/>
                              <a:gd name="T21" fmla="*/ T20 w 1706"/>
                              <a:gd name="T22" fmla="+- 0 4887 3261"/>
                              <a:gd name="T23" fmla="*/ 4887 h 1706"/>
                              <a:gd name="T24" fmla="+- 0 7797 7796"/>
                              <a:gd name="T25" fmla="*/ T24 w 1706"/>
                              <a:gd name="T26" fmla="+- 0 4933 3261"/>
                              <a:gd name="T27" fmla="*/ 4933 h 1706"/>
                              <a:gd name="T28" fmla="+- 0 7806 7796"/>
                              <a:gd name="T29" fmla="*/ T28 w 1706"/>
                              <a:gd name="T30" fmla="+- 0 4956 3261"/>
                              <a:gd name="T31" fmla="*/ 4956 h 1706"/>
                              <a:gd name="T32" fmla="+- 0 7829 7796"/>
                              <a:gd name="T33" fmla="*/ T32 w 1706"/>
                              <a:gd name="T34" fmla="+- 0 4965 3261"/>
                              <a:gd name="T35" fmla="*/ 4965 h 1706"/>
                              <a:gd name="T36" fmla="+- 0 7875 7796"/>
                              <a:gd name="T37" fmla="*/ T36 w 1706"/>
                              <a:gd name="T38" fmla="+- 0 4966 3261"/>
                              <a:gd name="T39" fmla="*/ 4966 h 1706"/>
                              <a:gd name="T40" fmla="+- 0 9422 7796"/>
                              <a:gd name="T41" fmla="*/ T40 w 1706"/>
                              <a:gd name="T42" fmla="+- 0 4966 3261"/>
                              <a:gd name="T43" fmla="*/ 4966 h 1706"/>
                              <a:gd name="T44" fmla="+- 0 9468 7796"/>
                              <a:gd name="T45" fmla="*/ T44 w 1706"/>
                              <a:gd name="T46" fmla="+- 0 4965 3261"/>
                              <a:gd name="T47" fmla="*/ 4965 h 1706"/>
                              <a:gd name="T48" fmla="+- 0 9491 7796"/>
                              <a:gd name="T49" fmla="*/ T48 w 1706"/>
                              <a:gd name="T50" fmla="+- 0 4956 3261"/>
                              <a:gd name="T51" fmla="*/ 4956 h 1706"/>
                              <a:gd name="T52" fmla="+- 0 9500 7796"/>
                              <a:gd name="T53" fmla="*/ T52 w 1706"/>
                              <a:gd name="T54" fmla="+- 0 4933 3261"/>
                              <a:gd name="T55" fmla="*/ 4933 h 1706"/>
                              <a:gd name="T56" fmla="+- 0 9501 7796"/>
                              <a:gd name="T57" fmla="*/ T56 w 1706"/>
                              <a:gd name="T58" fmla="+- 0 4887 3261"/>
                              <a:gd name="T59" fmla="*/ 4887 h 1706"/>
                              <a:gd name="T60" fmla="+- 0 9501 7796"/>
                              <a:gd name="T61" fmla="*/ T60 w 1706"/>
                              <a:gd name="T62" fmla="+- 0 3339 3261"/>
                              <a:gd name="T63" fmla="*/ 3339 h 1706"/>
                              <a:gd name="T64" fmla="+- 0 9500 7796"/>
                              <a:gd name="T65" fmla="*/ T64 w 1706"/>
                              <a:gd name="T66" fmla="+- 0 3294 3261"/>
                              <a:gd name="T67" fmla="*/ 3294 h 1706"/>
                              <a:gd name="T68" fmla="+- 0 9491 7796"/>
                              <a:gd name="T69" fmla="*/ T68 w 1706"/>
                              <a:gd name="T70" fmla="+- 0 3270 3261"/>
                              <a:gd name="T71" fmla="*/ 3270 h 1706"/>
                              <a:gd name="T72" fmla="+- 0 9468 7796"/>
                              <a:gd name="T73" fmla="*/ T72 w 1706"/>
                              <a:gd name="T74" fmla="+- 0 3262 3261"/>
                              <a:gd name="T75" fmla="*/ 3262 h 1706"/>
                              <a:gd name="T76" fmla="+- 0 9422 7796"/>
                              <a:gd name="T77" fmla="*/ T76 w 1706"/>
                              <a:gd name="T78" fmla="+- 0 3261 3261"/>
                              <a:gd name="T79" fmla="*/ 3261 h 1706"/>
                              <a:gd name="T80" fmla="+- 0 7875 7796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896817" id="Group 492" o:spid="_x0000_s1026" style="position:absolute;margin-left:388.4pt;margin-top:161.65pt;width:88.05pt;height:88.05pt;z-index:-251806208;mso-position-horizontal-relative:page;mso-position-vertical-relative:page" coordorigin="7768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">
                <v:shape id="Picture 494" o:spid="_x0000_s1027" type="#_x0000_t75" style="position:absolute;left:7823;top:3911;width:1678;height: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">
                  <v:imagedata r:id="rId48" o:title=""/>
                </v:shape>
                <v:shape id="Freeform 493" o:spid="_x0000_s1028" style="position:absolute;left:7795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3261;33,3262;10,3270;1,3294;0,3339;0,4887;1,4933;10,4956;33,4965;79,4966;1626,4966;1672,4965;1695,4956;1704,4933;1705,4887;1705,3339;1704,3294;1695,3270;1672,3262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1296" behindDoc="1" locked="0" layoutInCell="1" allowOverlap="1">
                <wp:simplePos x="0" y="0"/>
                <wp:positionH relativeFrom="page">
                  <wp:posOffset>4932680</wp:posOffset>
                </wp:positionH>
                <wp:positionV relativeFrom="page">
                  <wp:posOffset>3423920</wp:posOffset>
                </wp:positionV>
                <wp:extent cx="1118235" cy="1118235"/>
                <wp:effectExtent l="8255" t="4445" r="6985" b="1270"/>
                <wp:wrapNone/>
                <wp:docPr id="1043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4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49" y="5873"/>
                            <a:ext cx="798" cy="1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5" name="Freeform 490"/>
                        <wps:cNvSpPr>
                          <a:spLocks/>
                        </wps:cNvSpPr>
                        <wps:spPr bwMode="auto">
                          <a:xfrm>
                            <a:off x="7795" y="5420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5420 5420"/>
                              <a:gd name="T3" fmla="*/ 5420 h 1706"/>
                              <a:gd name="T4" fmla="+- 0 7829 7796"/>
                              <a:gd name="T5" fmla="*/ T4 w 1706"/>
                              <a:gd name="T6" fmla="+- 0 5421 5420"/>
                              <a:gd name="T7" fmla="*/ 5421 h 1706"/>
                              <a:gd name="T8" fmla="+- 0 7806 7796"/>
                              <a:gd name="T9" fmla="*/ T8 w 1706"/>
                              <a:gd name="T10" fmla="+- 0 5430 5420"/>
                              <a:gd name="T11" fmla="*/ 5430 h 1706"/>
                              <a:gd name="T12" fmla="+- 0 7797 7796"/>
                              <a:gd name="T13" fmla="*/ T12 w 1706"/>
                              <a:gd name="T14" fmla="+- 0 5453 5420"/>
                              <a:gd name="T15" fmla="*/ 5453 h 1706"/>
                              <a:gd name="T16" fmla="+- 0 7796 7796"/>
                              <a:gd name="T17" fmla="*/ T16 w 1706"/>
                              <a:gd name="T18" fmla="+- 0 5499 5420"/>
                              <a:gd name="T19" fmla="*/ 5499 h 1706"/>
                              <a:gd name="T20" fmla="+- 0 7796 7796"/>
                              <a:gd name="T21" fmla="*/ T20 w 1706"/>
                              <a:gd name="T22" fmla="+- 0 7047 5420"/>
                              <a:gd name="T23" fmla="*/ 7047 h 1706"/>
                              <a:gd name="T24" fmla="+- 0 7797 7796"/>
                              <a:gd name="T25" fmla="*/ T24 w 1706"/>
                              <a:gd name="T26" fmla="+- 0 7092 5420"/>
                              <a:gd name="T27" fmla="*/ 7092 h 1706"/>
                              <a:gd name="T28" fmla="+- 0 7806 7796"/>
                              <a:gd name="T29" fmla="*/ T28 w 1706"/>
                              <a:gd name="T30" fmla="+- 0 7116 5420"/>
                              <a:gd name="T31" fmla="*/ 7116 h 1706"/>
                              <a:gd name="T32" fmla="+- 0 7829 7796"/>
                              <a:gd name="T33" fmla="*/ T32 w 1706"/>
                              <a:gd name="T34" fmla="+- 0 7124 5420"/>
                              <a:gd name="T35" fmla="*/ 7124 h 1706"/>
                              <a:gd name="T36" fmla="+- 0 7875 7796"/>
                              <a:gd name="T37" fmla="*/ T36 w 1706"/>
                              <a:gd name="T38" fmla="+- 0 7126 5420"/>
                              <a:gd name="T39" fmla="*/ 7126 h 1706"/>
                              <a:gd name="T40" fmla="+- 0 9422 7796"/>
                              <a:gd name="T41" fmla="*/ T40 w 1706"/>
                              <a:gd name="T42" fmla="+- 0 7126 5420"/>
                              <a:gd name="T43" fmla="*/ 7126 h 1706"/>
                              <a:gd name="T44" fmla="+- 0 9468 7796"/>
                              <a:gd name="T45" fmla="*/ T44 w 1706"/>
                              <a:gd name="T46" fmla="+- 0 7124 5420"/>
                              <a:gd name="T47" fmla="*/ 7124 h 1706"/>
                              <a:gd name="T48" fmla="+- 0 9491 7796"/>
                              <a:gd name="T49" fmla="*/ T48 w 1706"/>
                              <a:gd name="T50" fmla="+- 0 7116 5420"/>
                              <a:gd name="T51" fmla="*/ 7116 h 1706"/>
                              <a:gd name="T52" fmla="+- 0 9500 7796"/>
                              <a:gd name="T53" fmla="*/ T52 w 1706"/>
                              <a:gd name="T54" fmla="+- 0 7092 5420"/>
                              <a:gd name="T55" fmla="*/ 7092 h 1706"/>
                              <a:gd name="T56" fmla="+- 0 9501 7796"/>
                              <a:gd name="T57" fmla="*/ T56 w 1706"/>
                              <a:gd name="T58" fmla="+- 0 7047 5420"/>
                              <a:gd name="T59" fmla="*/ 7047 h 1706"/>
                              <a:gd name="T60" fmla="+- 0 9501 7796"/>
                              <a:gd name="T61" fmla="*/ T60 w 1706"/>
                              <a:gd name="T62" fmla="+- 0 5499 5420"/>
                              <a:gd name="T63" fmla="*/ 5499 h 1706"/>
                              <a:gd name="T64" fmla="+- 0 9500 7796"/>
                              <a:gd name="T65" fmla="*/ T64 w 1706"/>
                              <a:gd name="T66" fmla="+- 0 5453 5420"/>
                              <a:gd name="T67" fmla="*/ 5453 h 1706"/>
                              <a:gd name="T68" fmla="+- 0 9491 7796"/>
                              <a:gd name="T69" fmla="*/ T68 w 1706"/>
                              <a:gd name="T70" fmla="+- 0 5430 5420"/>
                              <a:gd name="T71" fmla="*/ 5430 h 1706"/>
                              <a:gd name="T72" fmla="+- 0 9468 7796"/>
                              <a:gd name="T73" fmla="*/ T72 w 1706"/>
                              <a:gd name="T74" fmla="+- 0 5421 5420"/>
                              <a:gd name="T75" fmla="*/ 5421 h 1706"/>
                              <a:gd name="T76" fmla="+- 0 9422 7796"/>
                              <a:gd name="T77" fmla="*/ T76 w 1706"/>
                              <a:gd name="T78" fmla="+- 0 5420 5420"/>
                              <a:gd name="T79" fmla="*/ 5420 h 1706"/>
                              <a:gd name="T80" fmla="+- 0 7875 7796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FC6928" id="Group 489" o:spid="_x0000_s1026" style="position:absolute;margin-left:388.4pt;margin-top:269.6pt;width:88.05pt;height:88.05pt;z-index:-251805184;mso-position-horizontal-relative:page;mso-position-vertical-relative:page" coordorigin="7768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">
                <v:shape id="Picture 491" o:spid="_x0000_s1027" type="#_x0000_t75" style="position:absolute;left:8249;top:5873;width:798;height:1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">
                  <v:imagedata r:id="rId50" o:title=""/>
                </v:shape>
                <v:shape id="Freeform 490" o:spid="_x0000_s1028" style="position:absolute;left:7795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5420;33,5421;10,5430;1,5453;0,5499;0,7047;1,7092;10,7116;33,7124;79,7126;1626,7126;1672,7124;1695,7116;1704,7092;1705,7047;1705,5499;1704,5453;1695,5430;1672,5421;1626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2320" behindDoc="1" locked="0" layoutInCell="1" allowOverlap="1">
                <wp:simplePos x="0" y="0"/>
                <wp:positionH relativeFrom="page">
                  <wp:posOffset>4932680</wp:posOffset>
                </wp:positionH>
                <wp:positionV relativeFrom="page">
                  <wp:posOffset>4795520</wp:posOffset>
                </wp:positionV>
                <wp:extent cx="1118235" cy="1118235"/>
                <wp:effectExtent l="8255" t="4445" r="6985" b="1270"/>
                <wp:wrapNone/>
                <wp:docPr id="1040" name="Group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1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41" y="8014"/>
                            <a:ext cx="814" cy="11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2" name="Freeform 487"/>
                        <wps:cNvSpPr>
                          <a:spLocks/>
                        </wps:cNvSpPr>
                        <wps:spPr bwMode="auto">
                          <a:xfrm>
                            <a:off x="7795" y="7579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7580 7580"/>
                              <a:gd name="T3" fmla="*/ 7580 h 1706"/>
                              <a:gd name="T4" fmla="+- 0 7829 7796"/>
                              <a:gd name="T5" fmla="*/ T4 w 1706"/>
                              <a:gd name="T6" fmla="+- 0 7581 7580"/>
                              <a:gd name="T7" fmla="*/ 7581 h 1706"/>
                              <a:gd name="T8" fmla="+- 0 7806 7796"/>
                              <a:gd name="T9" fmla="*/ T8 w 1706"/>
                              <a:gd name="T10" fmla="+- 0 7589 7580"/>
                              <a:gd name="T11" fmla="*/ 7589 h 1706"/>
                              <a:gd name="T12" fmla="+- 0 7797 7796"/>
                              <a:gd name="T13" fmla="*/ T12 w 1706"/>
                              <a:gd name="T14" fmla="+- 0 7613 7580"/>
                              <a:gd name="T15" fmla="*/ 7613 h 1706"/>
                              <a:gd name="T16" fmla="+- 0 7796 7796"/>
                              <a:gd name="T17" fmla="*/ T16 w 1706"/>
                              <a:gd name="T18" fmla="+- 0 7658 7580"/>
                              <a:gd name="T19" fmla="*/ 7658 h 1706"/>
                              <a:gd name="T20" fmla="+- 0 7796 7796"/>
                              <a:gd name="T21" fmla="*/ T20 w 1706"/>
                              <a:gd name="T22" fmla="+- 0 9206 7580"/>
                              <a:gd name="T23" fmla="*/ 9206 h 1706"/>
                              <a:gd name="T24" fmla="+- 0 7797 7796"/>
                              <a:gd name="T25" fmla="*/ T24 w 1706"/>
                              <a:gd name="T26" fmla="+- 0 9252 7580"/>
                              <a:gd name="T27" fmla="*/ 9252 h 1706"/>
                              <a:gd name="T28" fmla="+- 0 7806 7796"/>
                              <a:gd name="T29" fmla="*/ T28 w 1706"/>
                              <a:gd name="T30" fmla="+- 0 9275 7580"/>
                              <a:gd name="T31" fmla="*/ 9275 h 1706"/>
                              <a:gd name="T32" fmla="+- 0 7829 7796"/>
                              <a:gd name="T33" fmla="*/ T32 w 1706"/>
                              <a:gd name="T34" fmla="+- 0 9284 7580"/>
                              <a:gd name="T35" fmla="*/ 9284 h 1706"/>
                              <a:gd name="T36" fmla="+- 0 7875 7796"/>
                              <a:gd name="T37" fmla="*/ T36 w 1706"/>
                              <a:gd name="T38" fmla="+- 0 9285 7580"/>
                              <a:gd name="T39" fmla="*/ 9285 h 1706"/>
                              <a:gd name="T40" fmla="+- 0 9422 7796"/>
                              <a:gd name="T41" fmla="*/ T40 w 1706"/>
                              <a:gd name="T42" fmla="+- 0 9285 7580"/>
                              <a:gd name="T43" fmla="*/ 9285 h 1706"/>
                              <a:gd name="T44" fmla="+- 0 9468 7796"/>
                              <a:gd name="T45" fmla="*/ T44 w 1706"/>
                              <a:gd name="T46" fmla="+- 0 9284 7580"/>
                              <a:gd name="T47" fmla="*/ 9284 h 1706"/>
                              <a:gd name="T48" fmla="+- 0 9491 7796"/>
                              <a:gd name="T49" fmla="*/ T48 w 1706"/>
                              <a:gd name="T50" fmla="+- 0 9275 7580"/>
                              <a:gd name="T51" fmla="*/ 9275 h 1706"/>
                              <a:gd name="T52" fmla="+- 0 9500 7796"/>
                              <a:gd name="T53" fmla="*/ T52 w 1706"/>
                              <a:gd name="T54" fmla="+- 0 9252 7580"/>
                              <a:gd name="T55" fmla="*/ 9252 h 1706"/>
                              <a:gd name="T56" fmla="+- 0 9501 7796"/>
                              <a:gd name="T57" fmla="*/ T56 w 1706"/>
                              <a:gd name="T58" fmla="+- 0 9206 7580"/>
                              <a:gd name="T59" fmla="*/ 9206 h 1706"/>
                              <a:gd name="T60" fmla="+- 0 9501 7796"/>
                              <a:gd name="T61" fmla="*/ T60 w 1706"/>
                              <a:gd name="T62" fmla="+- 0 7658 7580"/>
                              <a:gd name="T63" fmla="*/ 7658 h 1706"/>
                              <a:gd name="T64" fmla="+- 0 9500 7796"/>
                              <a:gd name="T65" fmla="*/ T64 w 1706"/>
                              <a:gd name="T66" fmla="+- 0 7613 7580"/>
                              <a:gd name="T67" fmla="*/ 7613 h 1706"/>
                              <a:gd name="T68" fmla="+- 0 9491 7796"/>
                              <a:gd name="T69" fmla="*/ T68 w 1706"/>
                              <a:gd name="T70" fmla="+- 0 7589 7580"/>
                              <a:gd name="T71" fmla="*/ 7589 h 1706"/>
                              <a:gd name="T72" fmla="+- 0 9468 7796"/>
                              <a:gd name="T73" fmla="*/ T72 w 1706"/>
                              <a:gd name="T74" fmla="+- 0 7581 7580"/>
                              <a:gd name="T75" fmla="*/ 7581 h 1706"/>
                              <a:gd name="T76" fmla="+- 0 9422 7796"/>
                              <a:gd name="T77" fmla="*/ T76 w 1706"/>
                              <a:gd name="T78" fmla="+- 0 7580 7580"/>
                              <a:gd name="T79" fmla="*/ 7580 h 1706"/>
                              <a:gd name="T80" fmla="+- 0 7875 7796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D73C1" id="Group 486" o:spid="_x0000_s1026" style="position:absolute;margin-left:388.4pt;margin-top:377.6pt;width:88.05pt;height:88.05pt;z-index:-251804160;mso-position-horizontal-relative:page;mso-position-vertical-relative:page" coordorigin="7768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">
                <v:shape id="Picture 488" o:spid="_x0000_s1027" type="#_x0000_t75" style="position:absolute;left:8241;top:8014;width:814;height:1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">
                  <v:imagedata r:id="rId52" o:title=""/>
                </v:shape>
                <v:shape id="Freeform 487" o:spid="_x0000_s1028" style="position:absolute;left:7795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7580;33,7581;10,7589;1,7613;0,7658;0,9206;1,9252;10,9275;33,9284;79,9285;1626,9285;1672,9284;1695,9275;1704,9252;1705,9206;1705,7658;1704,7613;1695,7589;1672,7581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3344" behindDoc="1" locked="0" layoutInCell="1" allowOverlap="1">
                <wp:simplePos x="0" y="0"/>
                <wp:positionH relativeFrom="page">
                  <wp:posOffset>4932680</wp:posOffset>
                </wp:positionH>
                <wp:positionV relativeFrom="page">
                  <wp:posOffset>6166485</wp:posOffset>
                </wp:positionV>
                <wp:extent cx="1118235" cy="1118235"/>
                <wp:effectExtent l="8255" t="3810" r="6985" b="1905"/>
                <wp:wrapNone/>
                <wp:docPr id="1037" name="Group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38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5" y="10591"/>
                            <a:ext cx="1551" cy="4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9" name="Freeform 484"/>
                        <wps:cNvSpPr>
                          <a:spLocks/>
                        </wps:cNvSpPr>
                        <wps:spPr bwMode="auto">
                          <a:xfrm>
                            <a:off x="7795" y="9739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9739 9739"/>
                              <a:gd name="T3" fmla="*/ 9739 h 1706"/>
                              <a:gd name="T4" fmla="+- 0 7829 7796"/>
                              <a:gd name="T5" fmla="*/ T4 w 1706"/>
                              <a:gd name="T6" fmla="+- 0 9740 9739"/>
                              <a:gd name="T7" fmla="*/ 9740 h 1706"/>
                              <a:gd name="T8" fmla="+- 0 7806 7796"/>
                              <a:gd name="T9" fmla="*/ T8 w 1706"/>
                              <a:gd name="T10" fmla="+- 0 9749 9739"/>
                              <a:gd name="T11" fmla="*/ 9749 h 1706"/>
                              <a:gd name="T12" fmla="+- 0 7797 7796"/>
                              <a:gd name="T13" fmla="*/ T12 w 1706"/>
                              <a:gd name="T14" fmla="+- 0 9772 9739"/>
                              <a:gd name="T15" fmla="*/ 9772 h 1706"/>
                              <a:gd name="T16" fmla="+- 0 7796 7796"/>
                              <a:gd name="T17" fmla="*/ T16 w 1706"/>
                              <a:gd name="T18" fmla="+- 0 9818 9739"/>
                              <a:gd name="T19" fmla="*/ 9818 h 1706"/>
                              <a:gd name="T20" fmla="+- 0 7796 7796"/>
                              <a:gd name="T21" fmla="*/ T20 w 1706"/>
                              <a:gd name="T22" fmla="+- 0 11366 9739"/>
                              <a:gd name="T23" fmla="*/ 11366 h 1706"/>
                              <a:gd name="T24" fmla="+- 0 7797 7796"/>
                              <a:gd name="T25" fmla="*/ T24 w 1706"/>
                              <a:gd name="T26" fmla="+- 0 11411 9739"/>
                              <a:gd name="T27" fmla="*/ 11411 h 1706"/>
                              <a:gd name="T28" fmla="+- 0 7806 7796"/>
                              <a:gd name="T29" fmla="*/ T28 w 1706"/>
                              <a:gd name="T30" fmla="+- 0 11435 9739"/>
                              <a:gd name="T31" fmla="*/ 11435 h 1706"/>
                              <a:gd name="T32" fmla="+- 0 7829 7796"/>
                              <a:gd name="T33" fmla="*/ T32 w 1706"/>
                              <a:gd name="T34" fmla="+- 0 11443 9739"/>
                              <a:gd name="T35" fmla="*/ 11443 h 1706"/>
                              <a:gd name="T36" fmla="+- 0 7875 7796"/>
                              <a:gd name="T37" fmla="*/ T36 w 1706"/>
                              <a:gd name="T38" fmla="+- 0 11445 9739"/>
                              <a:gd name="T39" fmla="*/ 11445 h 1706"/>
                              <a:gd name="T40" fmla="+- 0 9422 7796"/>
                              <a:gd name="T41" fmla="*/ T40 w 1706"/>
                              <a:gd name="T42" fmla="+- 0 11445 9739"/>
                              <a:gd name="T43" fmla="*/ 11445 h 1706"/>
                              <a:gd name="T44" fmla="+- 0 9468 7796"/>
                              <a:gd name="T45" fmla="*/ T44 w 1706"/>
                              <a:gd name="T46" fmla="+- 0 11443 9739"/>
                              <a:gd name="T47" fmla="*/ 11443 h 1706"/>
                              <a:gd name="T48" fmla="+- 0 9491 7796"/>
                              <a:gd name="T49" fmla="*/ T48 w 1706"/>
                              <a:gd name="T50" fmla="+- 0 11435 9739"/>
                              <a:gd name="T51" fmla="*/ 11435 h 1706"/>
                              <a:gd name="T52" fmla="+- 0 9500 7796"/>
                              <a:gd name="T53" fmla="*/ T52 w 1706"/>
                              <a:gd name="T54" fmla="+- 0 11411 9739"/>
                              <a:gd name="T55" fmla="*/ 11411 h 1706"/>
                              <a:gd name="T56" fmla="+- 0 9501 7796"/>
                              <a:gd name="T57" fmla="*/ T56 w 1706"/>
                              <a:gd name="T58" fmla="+- 0 11366 9739"/>
                              <a:gd name="T59" fmla="*/ 11366 h 1706"/>
                              <a:gd name="T60" fmla="+- 0 9501 7796"/>
                              <a:gd name="T61" fmla="*/ T60 w 1706"/>
                              <a:gd name="T62" fmla="+- 0 9818 9739"/>
                              <a:gd name="T63" fmla="*/ 9818 h 1706"/>
                              <a:gd name="T64" fmla="+- 0 9500 7796"/>
                              <a:gd name="T65" fmla="*/ T64 w 1706"/>
                              <a:gd name="T66" fmla="+- 0 9772 9739"/>
                              <a:gd name="T67" fmla="*/ 9772 h 1706"/>
                              <a:gd name="T68" fmla="+- 0 9491 7796"/>
                              <a:gd name="T69" fmla="*/ T68 w 1706"/>
                              <a:gd name="T70" fmla="+- 0 9749 9739"/>
                              <a:gd name="T71" fmla="*/ 9749 h 1706"/>
                              <a:gd name="T72" fmla="+- 0 9468 7796"/>
                              <a:gd name="T73" fmla="*/ T72 w 1706"/>
                              <a:gd name="T74" fmla="+- 0 9740 9739"/>
                              <a:gd name="T75" fmla="*/ 9740 h 1706"/>
                              <a:gd name="T76" fmla="+- 0 9422 7796"/>
                              <a:gd name="T77" fmla="*/ T76 w 1706"/>
                              <a:gd name="T78" fmla="+- 0 9739 9739"/>
                              <a:gd name="T79" fmla="*/ 9739 h 1706"/>
                              <a:gd name="T80" fmla="+- 0 7875 7796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572D7" id="Group 483" o:spid="_x0000_s1026" style="position:absolute;margin-left:388.4pt;margin-top:485.55pt;width:88.05pt;height:88.05pt;z-index:-251803136;mso-position-horizontal-relative:page;mso-position-vertical-relative:page" coordorigin="7768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">
                <v:shape id="Picture 485" o:spid="_x0000_s1027" type="#_x0000_t75" style="position:absolute;left:7795;top:10591;width:1551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">
                  <v:imagedata r:id="rId54" o:title=""/>
                </v:shape>
                <v:shape id="Freeform 484" o:spid="_x0000_s1028" style="position:absolute;left:7795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9739;33,9740;10,9749;1,9772;0,9818;0,11366;1,11411;10,11435;33,11443;79,11445;1626,11445;1672,11443;1695,11435;1704,11411;1705,11366;1705,9818;1704,9772;1695,9749;1672,9740;1626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4368" behindDoc="1" locked="0" layoutInCell="1" allowOverlap="1">
                <wp:simplePos x="0" y="0"/>
                <wp:positionH relativeFrom="page">
                  <wp:posOffset>4932680</wp:posOffset>
                </wp:positionH>
                <wp:positionV relativeFrom="page">
                  <wp:posOffset>7538085</wp:posOffset>
                </wp:positionV>
                <wp:extent cx="1118235" cy="1118235"/>
                <wp:effectExtent l="8255" t="3810" r="6985" b="1905"/>
                <wp:wrapNone/>
                <wp:docPr id="1034" name="Group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35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0" y="12293"/>
                            <a:ext cx="1529" cy="13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6" name="Freeform 481"/>
                        <wps:cNvSpPr>
                          <a:spLocks/>
                        </wps:cNvSpPr>
                        <wps:spPr bwMode="auto">
                          <a:xfrm>
                            <a:off x="7795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11899 11899"/>
                              <a:gd name="T3" fmla="*/ 11899 h 1706"/>
                              <a:gd name="T4" fmla="+- 0 7829 7796"/>
                              <a:gd name="T5" fmla="*/ T4 w 1706"/>
                              <a:gd name="T6" fmla="+- 0 11900 11899"/>
                              <a:gd name="T7" fmla="*/ 11900 h 1706"/>
                              <a:gd name="T8" fmla="+- 0 7806 7796"/>
                              <a:gd name="T9" fmla="*/ T8 w 1706"/>
                              <a:gd name="T10" fmla="+- 0 11909 11899"/>
                              <a:gd name="T11" fmla="*/ 11909 h 1706"/>
                              <a:gd name="T12" fmla="+- 0 7797 7796"/>
                              <a:gd name="T13" fmla="*/ T12 w 1706"/>
                              <a:gd name="T14" fmla="+- 0 11932 11899"/>
                              <a:gd name="T15" fmla="*/ 11932 h 1706"/>
                              <a:gd name="T16" fmla="+- 0 7796 7796"/>
                              <a:gd name="T17" fmla="*/ T16 w 1706"/>
                              <a:gd name="T18" fmla="+- 0 11977 11899"/>
                              <a:gd name="T19" fmla="*/ 11977 h 1706"/>
                              <a:gd name="T20" fmla="+- 0 7796 7796"/>
                              <a:gd name="T21" fmla="*/ T20 w 1706"/>
                              <a:gd name="T22" fmla="+- 0 13525 11899"/>
                              <a:gd name="T23" fmla="*/ 13525 h 1706"/>
                              <a:gd name="T24" fmla="+- 0 7797 7796"/>
                              <a:gd name="T25" fmla="*/ T24 w 1706"/>
                              <a:gd name="T26" fmla="+- 0 13571 11899"/>
                              <a:gd name="T27" fmla="*/ 13571 h 1706"/>
                              <a:gd name="T28" fmla="+- 0 7806 7796"/>
                              <a:gd name="T29" fmla="*/ T28 w 1706"/>
                              <a:gd name="T30" fmla="+- 0 13594 11899"/>
                              <a:gd name="T31" fmla="*/ 13594 h 1706"/>
                              <a:gd name="T32" fmla="+- 0 7829 7796"/>
                              <a:gd name="T33" fmla="*/ T32 w 1706"/>
                              <a:gd name="T34" fmla="+- 0 13603 11899"/>
                              <a:gd name="T35" fmla="*/ 13603 h 1706"/>
                              <a:gd name="T36" fmla="+- 0 7875 7796"/>
                              <a:gd name="T37" fmla="*/ T36 w 1706"/>
                              <a:gd name="T38" fmla="+- 0 13604 11899"/>
                              <a:gd name="T39" fmla="*/ 13604 h 1706"/>
                              <a:gd name="T40" fmla="+- 0 9422 7796"/>
                              <a:gd name="T41" fmla="*/ T40 w 1706"/>
                              <a:gd name="T42" fmla="+- 0 13604 11899"/>
                              <a:gd name="T43" fmla="*/ 13604 h 1706"/>
                              <a:gd name="T44" fmla="+- 0 9468 7796"/>
                              <a:gd name="T45" fmla="*/ T44 w 1706"/>
                              <a:gd name="T46" fmla="+- 0 13603 11899"/>
                              <a:gd name="T47" fmla="*/ 13603 h 1706"/>
                              <a:gd name="T48" fmla="+- 0 9491 7796"/>
                              <a:gd name="T49" fmla="*/ T48 w 1706"/>
                              <a:gd name="T50" fmla="+- 0 13594 11899"/>
                              <a:gd name="T51" fmla="*/ 13594 h 1706"/>
                              <a:gd name="T52" fmla="+- 0 9500 7796"/>
                              <a:gd name="T53" fmla="*/ T52 w 1706"/>
                              <a:gd name="T54" fmla="+- 0 13571 11899"/>
                              <a:gd name="T55" fmla="*/ 13571 h 1706"/>
                              <a:gd name="T56" fmla="+- 0 9501 7796"/>
                              <a:gd name="T57" fmla="*/ T56 w 1706"/>
                              <a:gd name="T58" fmla="+- 0 13525 11899"/>
                              <a:gd name="T59" fmla="*/ 13525 h 1706"/>
                              <a:gd name="T60" fmla="+- 0 9501 7796"/>
                              <a:gd name="T61" fmla="*/ T60 w 1706"/>
                              <a:gd name="T62" fmla="+- 0 11977 11899"/>
                              <a:gd name="T63" fmla="*/ 11977 h 1706"/>
                              <a:gd name="T64" fmla="+- 0 9500 7796"/>
                              <a:gd name="T65" fmla="*/ T64 w 1706"/>
                              <a:gd name="T66" fmla="+- 0 11932 11899"/>
                              <a:gd name="T67" fmla="*/ 11932 h 1706"/>
                              <a:gd name="T68" fmla="+- 0 9491 7796"/>
                              <a:gd name="T69" fmla="*/ T68 w 1706"/>
                              <a:gd name="T70" fmla="+- 0 11909 11899"/>
                              <a:gd name="T71" fmla="*/ 11909 h 1706"/>
                              <a:gd name="T72" fmla="+- 0 9468 7796"/>
                              <a:gd name="T73" fmla="*/ T72 w 1706"/>
                              <a:gd name="T74" fmla="+- 0 11900 11899"/>
                              <a:gd name="T75" fmla="*/ 11900 h 1706"/>
                              <a:gd name="T76" fmla="+- 0 9422 7796"/>
                              <a:gd name="T77" fmla="*/ T76 w 1706"/>
                              <a:gd name="T78" fmla="+- 0 11899 11899"/>
                              <a:gd name="T79" fmla="*/ 11899 h 1706"/>
                              <a:gd name="T80" fmla="+- 0 7875 7796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C4DAF4" id="Group 480" o:spid="_x0000_s1026" style="position:absolute;margin-left:388.4pt;margin-top:593.55pt;width:88.05pt;height:88.05pt;z-index:-251802112;mso-position-horizontal-relative:page;mso-position-vertical-relative:page" coordorigin="7768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">
                <v:shape id="Picture 482" o:spid="_x0000_s1027" type="#_x0000_t75" style="position:absolute;left:7940;top:12293;width:1529;height:1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">
                  <v:imagedata r:id="rId56" o:title=""/>
                </v:shape>
                <v:shape id="Freeform 481" o:spid="_x0000_s1028" style="position:absolute;left:7795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" path="m79,l33,1,10,10,1,33,,78,,1626r1,46l10,1695r23,9l79,1705r1547,l1672,1704r23,-9l1704,1672r1,-46l1705,78r-1,-45l1695,10,1672,1,1626,,79,xe" filled="f" strokecolor="#27bdbe" strokeweight=".98036mm">
                  <v:path arrowok="t" o:connecttype="custom" o:connectlocs="79,11899;33,11900;10,11909;1,11932;0,11977;0,13525;1,13571;10,13594;33,13603;79,13604;1626,13604;1672,13603;1695,13594;1704,13571;1705,13525;1705,11977;1704,11932;1695,11909;1672,11900;1626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5392" behindDoc="1" locked="0" layoutInCell="1" allowOverlap="1">
                <wp:simplePos x="0" y="0"/>
                <wp:positionH relativeFrom="page">
                  <wp:posOffset>6320790</wp:posOffset>
                </wp:positionH>
                <wp:positionV relativeFrom="page">
                  <wp:posOffset>2052955</wp:posOffset>
                </wp:positionV>
                <wp:extent cx="1118235" cy="1118235"/>
                <wp:effectExtent l="5715" t="5080" r="0" b="635"/>
                <wp:wrapNone/>
                <wp:docPr id="1031" name="Group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32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4" y="4002"/>
                            <a:ext cx="1540" cy="9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3" name="Freeform 478"/>
                        <wps:cNvSpPr>
                          <a:spLocks/>
                        </wps:cNvSpPr>
                        <wps:spPr bwMode="auto">
                          <a:xfrm>
                            <a:off x="9981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3261 3261"/>
                              <a:gd name="T3" fmla="*/ 3261 h 1706"/>
                              <a:gd name="T4" fmla="+- 0 10015 9982"/>
                              <a:gd name="T5" fmla="*/ T4 w 1706"/>
                              <a:gd name="T6" fmla="+- 0 3262 3261"/>
                              <a:gd name="T7" fmla="*/ 3262 h 1706"/>
                              <a:gd name="T8" fmla="+- 0 9992 9982"/>
                              <a:gd name="T9" fmla="*/ T8 w 1706"/>
                              <a:gd name="T10" fmla="+- 0 3270 3261"/>
                              <a:gd name="T11" fmla="*/ 3270 h 1706"/>
                              <a:gd name="T12" fmla="+- 0 9983 9982"/>
                              <a:gd name="T13" fmla="*/ T12 w 1706"/>
                              <a:gd name="T14" fmla="+- 0 3294 3261"/>
                              <a:gd name="T15" fmla="*/ 3294 h 1706"/>
                              <a:gd name="T16" fmla="+- 0 9982 9982"/>
                              <a:gd name="T17" fmla="*/ T16 w 1706"/>
                              <a:gd name="T18" fmla="+- 0 3339 3261"/>
                              <a:gd name="T19" fmla="*/ 3339 h 1706"/>
                              <a:gd name="T20" fmla="+- 0 9982 9982"/>
                              <a:gd name="T21" fmla="*/ T20 w 1706"/>
                              <a:gd name="T22" fmla="+- 0 4887 3261"/>
                              <a:gd name="T23" fmla="*/ 4887 h 1706"/>
                              <a:gd name="T24" fmla="+- 0 9983 9982"/>
                              <a:gd name="T25" fmla="*/ T24 w 1706"/>
                              <a:gd name="T26" fmla="+- 0 4933 3261"/>
                              <a:gd name="T27" fmla="*/ 4933 h 1706"/>
                              <a:gd name="T28" fmla="+- 0 9992 9982"/>
                              <a:gd name="T29" fmla="*/ T28 w 1706"/>
                              <a:gd name="T30" fmla="+- 0 4956 3261"/>
                              <a:gd name="T31" fmla="*/ 4956 h 1706"/>
                              <a:gd name="T32" fmla="+- 0 10015 9982"/>
                              <a:gd name="T33" fmla="*/ T32 w 1706"/>
                              <a:gd name="T34" fmla="+- 0 4965 3261"/>
                              <a:gd name="T35" fmla="*/ 4965 h 1706"/>
                              <a:gd name="T36" fmla="+- 0 10060 9982"/>
                              <a:gd name="T37" fmla="*/ T36 w 1706"/>
                              <a:gd name="T38" fmla="+- 0 4966 3261"/>
                              <a:gd name="T39" fmla="*/ 4966 h 1706"/>
                              <a:gd name="T40" fmla="+- 0 11608 9982"/>
                              <a:gd name="T41" fmla="*/ T40 w 1706"/>
                              <a:gd name="T42" fmla="+- 0 4966 3261"/>
                              <a:gd name="T43" fmla="*/ 4966 h 1706"/>
                              <a:gd name="T44" fmla="+- 0 11654 9982"/>
                              <a:gd name="T45" fmla="*/ T44 w 1706"/>
                              <a:gd name="T46" fmla="+- 0 4965 3261"/>
                              <a:gd name="T47" fmla="*/ 4965 h 1706"/>
                              <a:gd name="T48" fmla="+- 0 11677 9982"/>
                              <a:gd name="T49" fmla="*/ T48 w 1706"/>
                              <a:gd name="T50" fmla="+- 0 4956 3261"/>
                              <a:gd name="T51" fmla="*/ 4956 h 1706"/>
                              <a:gd name="T52" fmla="+- 0 11686 9982"/>
                              <a:gd name="T53" fmla="*/ T52 w 1706"/>
                              <a:gd name="T54" fmla="+- 0 4933 3261"/>
                              <a:gd name="T55" fmla="*/ 4933 h 1706"/>
                              <a:gd name="T56" fmla="+- 0 11687 9982"/>
                              <a:gd name="T57" fmla="*/ T56 w 1706"/>
                              <a:gd name="T58" fmla="+- 0 4887 3261"/>
                              <a:gd name="T59" fmla="*/ 4887 h 1706"/>
                              <a:gd name="T60" fmla="+- 0 11687 9982"/>
                              <a:gd name="T61" fmla="*/ T60 w 1706"/>
                              <a:gd name="T62" fmla="+- 0 3339 3261"/>
                              <a:gd name="T63" fmla="*/ 3339 h 1706"/>
                              <a:gd name="T64" fmla="+- 0 11686 9982"/>
                              <a:gd name="T65" fmla="*/ T64 w 1706"/>
                              <a:gd name="T66" fmla="+- 0 3294 3261"/>
                              <a:gd name="T67" fmla="*/ 3294 h 1706"/>
                              <a:gd name="T68" fmla="+- 0 11677 9982"/>
                              <a:gd name="T69" fmla="*/ T68 w 1706"/>
                              <a:gd name="T70" fmla="+- 0 3270 3261"/>
                              <a:gd name="T71" fmla="*/ 3270 h 1706"/>
                              <a:gd name="T72" fmla="+- 0 11654 9982"/>
                              <a:gd name="T73" fmla="*/ T72 w 1706"/>
                              <a:gd name="T74" fmla="+- 0 3262 3261"/>
                              <a:gd name="T75" fmla="*/ 3262 h 1706"/>
                              <a:gd name="T76" fmla="+- 0 11608 9982"/>
                              <a:gd name="T77" fmla="*/ T76 w 1706"/>
                              <a:gd name="T78" fmla="+- 0 3261 3261"/>
                              <a:gd name="T79" fmla="*/ 3261 h 1706"/>
                              <a:gd name="T80" fmla="+- 0 10060 9982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994FB1" id="Group 477" o:spid="_x0000_s1026" style="position:absolute;margin-left:497.7pt;margin-top:161.65pt;width:88.05pt;height:88.05pt;z-index:-251801088;mso-position-horizontal-relative:page;mso-position-vertical-relative:page" coordorigin="9954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">
                <v:shape id="Picture 479" o:spid="_x0000_s1027" type="#_x0000_t75" style="position:absolute;left:10064;top:4002;width:1540;height: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">
                  <v:imagedata r:id="rId58" o:title=""/>
                </v:shape>
                <v:shape id="Freeform 478" o:spid="_x0000_s1028" style="position:absolute;left:9981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" path="m78,l33,1,10,9,1,33,,78,,1626r1,46l10,1695r23,9l78,1705r1548,l1672,1704r23,-9l1704,1672r1,-46l1705,78r-1,-45l1695,9,1672,1,1626,,78,xe" filled="f" strokecolor="#27bdbe" strokeweight=".98036mm">
                  <v:path arrowok="t" o:connecttype="custom" o:connectlocs="78,3261;33,3262;10,3270;1,3294;0,3339;0,4887;1,4933;10,4956;33,4965;78,4966;1626,4966;1672,4965;1695,4956;1704,4933;1705,4887;1705,3339;1704,3294;1695,3270;1672,3262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6416" behindDoc="1" locked="0" layoutInCell="1" allowOverlap="1">
                <wp:simplePos x="0" y="0"/>
                <wp:positionH relativeFrom="page">
                  <wp:posOffset>6320790</wp:posOffset>
                </wp:positionH>
                <wp:positionV relativeFrom="page">
                  <wp:posOffset>3423920</wp:posOffset>
                </wp:positionV>
                <wp:extent cx="1118235" cy="1118235"/>
                <wp:effectExtent l="5715" t="4445" r="0" b="1270"/>
                <wp:wrapNone/>
                <wp:docPr id="1028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9" name="Picture 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56" y="6119"/>
                            <a:ext cx="1156" cy="10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0" name="Freeform 475"/>
                        <wps:cNvSpPr>
                          <a:spLocks/>
                        </wps:cNvSpPr>
                        <wps:spPr bwMode="auto">
                          <a:xfrm>
                            <a:off x="9981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5420 5420"/>
                              <a:gd name="T3" fmla="*/ 5420 h 1706"/>
                              <a:gd name="T4" fmla="+- 0 10015 9982"/>
                              <a:gd name="T5" fmla="*/ T4 w 1706"/>
                              <a:gd name="T6" fmla="+- 0 5421 5420"/>
                              <a:gd name="T7" fmla="*/ 5421 h 1706"/>
                              <a:gd name="T8" fmla="+- 0 9992 9982"/>
                              <a:gd name="T9" fmla="*/ T8 w 1706"/>
                              <a:gd name="T10" fmla="+- 0 5430 5420"/>
                              <a:gd name="T11" fmla="*/ 5430 h 1706"/>
                              <a:gd name="T12" fmla="+- 0 9983 9982"/>
                              <a:gd name="T13" fmla="*/ T12 w 1706"/>
                              <a:gd name="T14" fmla="+- 0 5453 5420"/>
                              <a:gd name="T15" fmla="*/ 5453 h 1706"/>
                              <a:gd name="T16" fmla="+- 0 9982 9982"/>
                              <a:gd name="T17" fmla="*/ T16 w 1706"/>
                              <a:gd name="T18" fmla="+- 0 5499 5420"/>
                              <a:gd name="T19" fmla="*/ 5499 h 1706"/>
                              <a:gd name="T20" fmla="+- 0 9982 9982"/>
                              <a:gd name="T21" fmla="*/ T20 w 1706"/>
                              <a:gd name="T22" fmla="+- 0 7047 5420"/>
                              <a:gd name="T23" fmla="*/ 7047 h 1706"/>
                              <a:gd name="T24" fmla="+- 0 9983 9982"/>
                              <a:gd name="T25" fmla="*/ T24 w 1706"/>
                              <a:gd name="T26" fmla="+- 0 7092 5420"/>
                              <a:gd name="T27" fmla="*/ 7092 h 1706"/>
                              <a:gd name="T28" fmla="+- 0 9992 9982"/>
                              <a:gd name="T29" fmla="*/ T28 w 1706"/>
                              <a:gd name="T30" fmla="+- 0 7116 5420"/>
                              <a:gd name="T31" fmla="*/ 7116 h 1706"/>
                              <a:gd name="T32" fmla="+- 0 10015 9982"/>
                              <a:gd name="T33" fmla="*/ T32 w 1706"/>
                              <a:gd name="T34" fmla="+- 0 7124 5420"/>
                              <a:gd name="T35" fmla="*/ 7124 h 1706"/>
                              <a:gd name="T36" fmla="+- 0 10060 9982"/>
                              <a:gd name="T37" fmla="*/ T36 w 1706"/>
                              <a:gd name="T38" fmla="+- 0 7126 5420"/>
                              <a:gd name="T39" fmla="*/ 7126 h 1706"/>
                              <a:gd name="T40" fmla="+- 0 11608 9982"/>
                              <a:gd name="T41" fmla="*/ T40 w 1706"/>
                              <a:gd name="T42" fmla="+- 0 7126 5420"/>
                              <a:gd name="T43" fmla="*/ 7126 h 1706"/>
                              <a:gd name="T44" fmla="+- 0 11654 9982"/>
                              <a:gd name="T45" fmla="*/ T44 w 1706"/>
                              <a:gd name="T46" fmla="+- 0 7124 5420"/>
                              <a:gd name="T47" fmla="*/ 7124 h 1706"/>
                              <a:gd name="T48" fmla="+- 0 11677 9982"/>
                              <a:gd name="T49" fmla="*/ T48 w 1706"/>
                              <a:gd name="T50" fmla="+- 0 7116 5420"/>
                              <a:gd name="T51" fmla="*/ 7116 h 1706"/>
                              <a:gd name="T52" fmla="+- 0 11686 9982"/>
                              <a:gd name="T53" fmla="*/ T52 w 1706"/>
                              <a:gd name="T54" fmla="+- 0 7092 5420"/>
                              <a:gd name="T55" fmla="*/ 7092 h 1706"/>
                              <a:gd name="T56" fmla="+- 0 11687 9982"/>
                              <a:gd name="T57" fmla="*/ T56 w 1706"/>
                              <a:gd name="T58" fmla="+- 0 7047 5420"/>
                              <a:gd name="T59" fmla="*/ 7047 h 1706"/>
                              <a:gd name="T60" fmla="+- 0 11687 9982"/>
                              <a:gd name="T61" fmla="*/ T60 w 1706"/>
                              <a:gd name="T62" fmla="+- 0 5499 5420"/>
                              <a:gd name="T63" fmla="*/ 5499 h 1706"/>
                              <a:gd name="T64" fmla="+- 0 11686 9982"/>
                              <a:gd name="T65" fmla="*/ T64 w 1706"/>
                              <a:gd name="T66" fmla="+- 0 5453 5420"/>
                              <a:gd name="T67" fmla="*/ 5453 h 1706"/>
                              <a:gd name="T68" fmla="+- 0 11677 9982"/>
                              <a:gd name="T69" fmla="*/ T68 w 1706"/>
                              <a:gd name="T70" fmla="+- 0 5430 5420"/>
                              <a:gd name="T71" fmla="*/ 5430 h 1706"/>
                              <a:gd name="T72" fmla="+- 0 11654 9982"/>
                              <a:gd name="T73" fmla="*/ T72 w 1706"/>
                              <a:gd name="T74" fmla="+- 0 5421 5420"/>
                              <a:gd name="T75" fmla="*/ 5421 h 1706"/>
                              <a:gd name="T76" fmla="+- 0 11608 9982"/>
                              <a:gd name="T77" fmla="*/ T76 w 1706"/>
                              <a:gd name="T78" fmla="+- 0 5420 5420"/>
                              <a:gd name="T79" fmla="*/ 5420 h 1706"/>
                              <a:gd name="T80" fmla="+- 0 10060 9982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2576C" id="Group 474" o:spid="_x0000_s1026" style="position:absolute;margin-left:497.7pt;margin-top:269.6pt;width:88.05pt;height:88.05pt;z-index:-251800064;mso-position-horizontal-relative:page;mso-position-vertical-relative:page" coordorigin="9954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">
                <v:shape id="Picture 476" o:spid="_x0000_s1027" type="#_x0000_t75" style="position:absolute;left:10256;top:6119;width:1156;height:1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">
                  <v:imagedata r:id="rId60" o:title=""/>
                </v:shape>
                <v:shape id="Freeform 475" o:spid="_x0000_s1028" style="position:absolute;left:9981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" path="m78,l33,1,10,10,1,33,,79,,1627r1,45l10,1696r23,8l78,1706r1548,l1672,1704r23,-8l1704,1672r1,-45l1705,79r-1,-46l1695,10,1672,1,1626,,78,xe" filled="f" strokecolor="#27bdbe" strokeweight=".98036mm">
                  <v:path arrowok="t" o:connecttype="custom" o:connectlocs="78,5420;33,5421;10,5430;1,5453;0,5499;0,7047;1,7092;10,7116;33,7124;78,7126;1626,7126;1672,7124;1695,7116;1704,7092;1705,7047;1705,5499;1704,5453;1695,5430;1672,5421;1626,5420;78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7440" behindDoc="1" locked="0" layoutInCell="1" allowOverlap="1">
                <wp:simplePos x="0" y="0"/>
                <wp:positionH relativeFrom="page">
                  <wp:posOffset>6320790</wp:posOffset>
                </wp:positionH>
                <wp:positionV relativeFrom="page">
                  <wp:posOffset>4795520</wp:posOffset>
                </wp:positionV>
                <wp:extent cx="1118235" cy="1118235"/>
                <wp:effectExtent l="5715" t="4445" r="0" b="1270"/>
                <wp:wrapNone/>
                <wp:docPr id="1025" name="Group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6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1" y="8144"/>
                            <a:ext cx="1574" cy="1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7" name="Freeform 472"/>
                        <wps:cNvSpPr>
                          <a:spLocks/>
                        </wps:cNvSpPr>
                        <wps:spPr bwMode="auto">
                          <a:xfrm>
                            <a:off x="9981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7580 7580"/>
                              <a:gd name="T3" fmla="*/ 7580 h 1706"/>
                              <a:gd name="T4" fmla="+- 0 10015 9982"/>
                              <a:gd name="T5" fmla="*/ T4 w 1706"/>
                              <a:gd name="T6" fmla="+- 0 7581 7580"/>
                              <a:gd name="T7" fmla="*/ 7581 h 1706"/>
                              <a:gd name="T8" fmla="+- 0 9992 9982"/>
                              <a:gd name="T9" fmla="*/ T8 w 1706"/>
                              <a:gd name="T10" fmla="+- 0 7589 7580"/>
                              <a:gd name="T11" fmla="*/ 7589 h 1706"/>
                              <a:gd name="T12" fmla="+- 0 9983 9982"/>
                              <a:gd name="T13" fmla="*/ T12 w 1706"/>
                              <a:gd name="T14" fmla="+- 0 7613 7580"/>
                              <a:gd name="T15" fmla="*/ 7613 h 1706"/>
                              <a:gd name="T16" fmla="+- 0 9982 9982"/>
                              <a:gd name="T17" fmla="*/ T16 w 1706"/>
                              <a:gd name="T18" fmla="+- 0 7658 7580"/>
                              <a:gd name="T19" fmla="*/ 7658 h 1706"/>
                              <a:gd name="T20" fmla="+- 0 9982 9982"/>
                              <a:gd name="T21" fmla="*/ T20 w 1706"/>
                              <a:gd name="T22" fmla="+- 0 9206 7580"/>
                              <a:gd name="T23" fmla="*/ 9206 h 1706"/>
                              <a:gd name="T24" fmla="+- 0 9983 9982"/>
                              <a:gd name="T25" fmla="*/ T24 w 1706"/>
                              <a:gd name="T26" fmla="+- 0 9252 7580"/>
                              <a:gd name="T27" fmla="*/ 9252 h 1706"/>
                              <a:gd name="T28" fmla="+- 0 9992 9982"/>
                              <a:gd name="T29" fmla="*/ T28 w 1706"/>
                              <a:gd name="T30" fmla="+- 0 9275 7580"/>
                              <a:gd name="T31" fmla="*/ 9275 h 1706"/>
                              <a:gd name="T32" fmla="+- 0 10015 9982"/>
                              <a:gd name="T33" fmla="*/ T32 w 1706"/>
                              <a:gd name="T34" fmla="+- 0 9284 7580"/>
                              <a:gd name="T35" fmla="*/ 9284 h 1706"/>
                              <a:gd name="T36" fmla="+- 0 10060 9982"/>
                              <a:gd name="T37" fmla="*/ T36 w 1706"/>
                              <a:gd name="T38" fmla="+- 0 9285 7580"/>
                              <a:gd name="T39" fmla="*/ 9285 h 1706"/>
                              <a:gd name="T40" fmla="+- 0 11608 9982"/>
                              <a:gd name="T41" fmla="*/ T40 w 1706"/>
                              <a:gd name="T42" fmla="+- 0 9285 7580"/>
                              <a:gd name="T43" fmla="*/ 9285 h 1706"/>
                              <a:gd name="T44" fmla="+- 0 11654 9982"/>
                              <a:gd name="T45" fmla="*/ T44 w 1706"/>
                              <a:gd name="T46" fmla="+- 0 9284 7580"/>
                              <a:gd name="T47" fmla="*/ 9284 h 1706"/>
                              <a:gd name="T48" fmla="+- 0 11677 9982"/>
                              <a:gd name="T49" fmla="*/ T48 w 1706"/>
                              <a:gd name="T50" fmla="+- 0 9275 7580"/>
                              <a:gd name="T51" fmla="*/ 9275 h 1706"/>
                              <a:gd name="T52" fmla="+- 0 11686 9982"/>
                              <a:gd name="T53" fmla="*/ T52 w 1706"/>
                              <a:gd name="T54" fmla="+- 0 9252 7580"/>
                              <a:gd name="T55" fmla="*/ 9252 h 1706"/>
                              <a:gd name="T56" fmla="+- 0 11687 9982"/>
                              <a:gd name="T57" fmla="*/ T56 w 1706"/>
                              <a:gd name="T58" fmla="+- 0 9206 7580"/>
                              <a:gd name="T59" fmla="*/ 9206 h 1706"/>
                              <a:gd name="T60" fmla="+- 0 11687 9982"/>
                              <a:gd name="T61" fmla="*/ T60 w 1706"/>
                              <a:gd name="T62" fmla="+- 0 7658 7580"/>
                              <a:gd name="T63" fmla="*/ 7658 h 1706"/>
                              <a:gd name="T64" fmla="+- 0 11686 9982"/>
                              <a:gd name="T65" fmla="*/ T64 w 1706"/>
                              <a:gd name="T66" fmla="+- 0 7613 7580"/>
                              <a:gd name="T67" fmla="*/ 7613 h 1706"/>
                              <a:gd name="T68" fmla="+- 0 11677 9982"/>
                              <a:gd name="T69" fmla="*/ T68 w 1706"/>
                              <a:gd name="T70" fmla="+- 0 7589 7580"/>
                              <a:gd name="T71" fmla="*/ 7589 h 1706"/>
                              <a:gd name="T72" fmla="+- 0 11654 9982"/>
                              <a:gd name="T73" fmla="*/ T72 w 1706"/>
                              <a:gd name="T74" fmla="+- 0 7581 7580"/>
                              <a:gd name="T75" fmla="*/ 7581 h 1706"/>
                              <a:gd name="T76" fmla="+- 0 11608 9982"/>
                              <a:gd name="T77" fmla="*/ T76 w 1706"/>
                              <a:gd name="T78" fmla="+- 0 7580 7580"/>
                              <a:gd name="T79" fmla="*/ 7580 h 1706"/>
                              <a:gd name="T80" fmla="+- 0 10060 9982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260034" id="Group 471" o:spid="_x0000_s1026" style="position:absolute;margin-left:497.7pt;margin-top:377.6pt;width:88.05pt;height:88.05pt;z-index:-251799040;mso-position-horizontal-relative:page;mso-position-vertical-relative:page" coordorigin="9954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">
                <v:shape id="Picture 473" o:spid="_x0000_s1027" type="#_x0000_t75" style="position:absolute;left:9981;top:8144;width:1574;height: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">
                  <v:imagedata r:id="rId62" o:title=""/>
                </v:shape>
                <v:shape id="Freeform 472" o:spid="_x0000_s1028" style="position:absolute;left:9981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" path="m78,l33,1,10,9,1,33,,78,,1626r1,46l10,1695r23,9l78,1705r1548,l1672,1704r23,-9l1704,1672r1,-46l1705,78r-1,-45l1695,9,1672,1,1626,,78,xe" filled="f" strokecolor="#27bdbe" strokeweight=".98036mm">
                  <v:path arrowok="t" o:connecttype="custom" o:connectlocs="78,7580;33,7581;10,7589;1,7613;0,7658;0,9206;1,9252;10,9275;33,9284;78,9285;1626,9285;1672,9284;1695,9275;1704,9252;1705,9206;1705,7658;1704,7613;1695,7589;1672,7581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8464" behindDoc="1" locked="0" layoutInCell="1" allowOverlap="1">
                <wp:simplePos x="0" y="0"/>
                <wp:positionH relativeFrom="page">
                  <wp:posOffset>6320790</wp:posOffset>
                </wp:positionH>
                <wp:positionV relativeFrom="page">
                  <wp:posOffset>6166485</wp:posOffset>
                </wp:positionV>
                <wp:extent cx="1118235" cy="1118235"/>
                <wp:effectExtent l="5715" t="3810" r="0" b="1905"/>
                <wp:wrapNone/>
                <wp:docPr id="1022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3" name="Picture 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9" y="10442"/>
                            <a:ext cx="1471" cy="10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4" name="Freeform 469"/>
                        <wps:cNvSpPr>
                          <a:spLocks/>
                        </wps:cNvSpPr>
                        <wps:spPr bwMode="auto">
                          <a:xfrm>
                            <a:off x="9981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9739 9739"/>
                              <a:gd name="T3" fmla="*/ 9739 h 1706"/>
                              <a:gd name="T4" fmla="+- 0 10015 9982"/>
                              <a:gd name="T5" fmla="*/ T4 w 1706"/>
                              <a:gd name="T6" fmla="+- 0 9740 9739"/>
                              <a:gd name="T7" fmla="*/ 9740 h 1706"/>
                              <a:gd name="T8" fmla="+- 0 9992 9982"/>
                              <a:gd name="T9" fmla="*/ T8 w 1706"/>
                              <a:gd name="T10" fmla="+- 0 9749 9739"/>
                              <a:gd name="T11" fmla="*/ 9749 h 1706"/>
                              <a:gd name="T12" fmla="+- 0 9983 9982"/>
                              <a:gd name="T13" fmla="*/ T12 w 1706"/>
                              <a:gd name="T14" fmla="+- 0 9772 9739"/>
                              <a:gd name="T15" fmla="*/ 9772 h 1706"/>
                              <a:gd name="T16" fmla="+- 0 9982 9982"/>
                              <a:gd name="T17" fmla="*/ T16 w 1706"/>
                              <a:gd name="T18" fmla="+- 0 9818 9739"/>
                              <a:gd name="T19" fmla="*/ 9818 h 1706"/>
                              <a:gd name="T20" fmla="+- 0 9982 9982"/>
                              <a:gd name="T21" fmla="*/ T20 w 1706"/>
                              <a:gd name="T22" fmla="+- 0 11366 9739"/>
                              <a:gd name="T23" fmla="*/ 11366 h 1706"/>
                              <a:gd name="T24" fmla="+- 0 9983 9982"/>
                              <a:gd name="T25" fmla="*/ T24 w 1706"/>
                              <a:gd name="T26" fmla="+- 0 11411 9739"/>
                              <a:gd name="T27" fmla="*/ 11411 h 1706"/>
                              <a:gd name="T28" fmla="+- 0 9992 9982"/>
                              <a:gd name="T29" fmla="*/ T28 w 1706"/>
                              <a:gd name="T30" fmla="+- 0 11435 9739"/>
                              <a:gd name="T31" fmla="*/ 11435 h 1706"/>
                              <a:gd name="T32" fmla="+- 0 10015 9982"/>
                              <a:gd name="T33" fmla="*/ T32 w 1706"/>
                              <a:gd name="T34" fmla="+- 0 11443 9739"/>
                              <a:gd name="T35" fmla="*/ 11443 h 1706"/>
                              <a:gd name="T36" fmla="+- 0 10060 9982"/>
                              <a:gd name="T37" fmla="*/ T36 w 1706"/>
                              <a:gd name="T38" fmla="+- 0 11445 9739"/>
                              <a:gd name="T39" fmla="*/ 11445 h 1706"/>
                              <a:gd name="T40" fmla="+- 0 11608 9982"/>
                              <a:gd name="T41" fmla="*/ T40 w 1706"/>
                              <a:gd name="T42" fmla="+- 0 11445 9739"/>
                              <a:gd name="T43" fmla="*/ 11445 h 1706"/>
                              <a:gd name="T44" fmla="+- 0 11654 9982"/>
                              <a:gd name="T45" fmla="*/ T44 w 1706"/>
                              <a:gd name="T46" fmla="+- 0 11443 9739"/>
                              <a:gd name="T47" fmla="*/ 11443 h 1706"/>
                              <a:gd name="T48" fmla="+- 0 11677 9982"/>
                              <a:gd name="T49" fmla="*/ T48 w 1706"/>
                              <a:gd name="T50" fmla="+- 0 11435 9739"/>
                              <a:gd name="T51" fmla="*/ 11435 h 1706"/>
                              <a:gd name="T52" fmla="+- 0 11686 9982"/>
                              <a:gd name="T53" fmla="*/ T52 w 1706"/>
                              <a:gd name="T54" fmla="+- 0 11411 9739"/>
                              <a:gd name="T55" fmla="*/ 11411 h 1706"/>
                              <a:gd name="T56" fmla="+- 0 11687 9982"/>
                              <a:gd name="T57" fmla="*/ T56 w 1706"/>
                              <a:gd name="T58" fmla="+- 0 11366 9739"/>
                              <a:gd name="T59" fmla="*/ 11366 h 1706"/>
                              <a:gd name="T60" fmla="+- 0 11687 9982"/>
                              <a:gd name="T61" fmla="*/ T60 w 1706"/>
                              <a:gd name="T62" fmla="+- 0 9818 9739"/>
                              <a:gd name="T63" fmla="*/ 9818 h 1706"/>
                              <a:gd name="T64" fmla="+- 0 11686 9982"/>
                              <a:gd name="T65" fmla="*/ T64 w 1706"/>
                              <a:gd name="T66" fmla="+- 0 9772 9739"/>
                              <a:gd name="T67" fmla="*/ 9772 h 1706"/>
                              <a:gd name="T68" fmla="+- 0 11677 9982"/>
                              <a:gd name="T69" fmla="*/ T68 w 1706"/>
                              <a:gd name="T70" fmla="+- 0 9749 9739"/>
                              <a:gd name="T71" fmla="*/ 9749 h 1706"/>
                              <a:gd name="T72" fmla="+- 0 11654 9982"/>
                              <a:gd name="T73" fmla="*/ T72 w 1706"/>
                              <a:gd name="T74" fmla="+- 0 9740 9739"/>
                              <a:gd name="T75" fmla="*/ 9740 h 1706"/>
                              <a:gd name="T76" fmla="+- 0 11608 9982"/>
                              <a:gd name="T77" fmla="*/ T76 w 1706"/>
                              <a:gd name="T78" fmla="+- 0 9739 9739"/>
                              <a:gd name="T79" fmla="*/ 9739 h 1706"/>
                              <a:gd name="T80" fmla="+- 0 10060 9982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62BFC0" id="Group 468" o:spid="_x0000_s1026" style="position:absolute;margin-left:497.7pt;margin-top:485.55pt;width:88.05pt;height:88.05pt;z-index:-251798016;mso-position-horizontal-relative:page;mso-position-vertical-relative:page" coordorigin="9954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">
                <v:shape id="Picture 470" o:spid="_x0000_s1027" type="#_x0000_t75" style="position:absolute;left:10099;top:10442;width:1471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">
                  <v:imagedata r:id="rId64" o:title=""/>
                </v:shape>
                <v:shape id="Freeform 469" o:spid="_x0000_s1028" style="position:absolute;left:9981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" path="m78,l33,1,10,10,1,33,,79,,1627r1,45l10,1696r23,8l78,1706r1548,l1672,1704r23,-8l1704,1672r1,-45l1705,79r-1,-46l1695,10,1672,1,1626,,78,xe" filled="f" strokecolor="#27bdbe" strokeweight=".98036mm">
                  <v:path arrowok="t" o:connecttype="custom" o:connectlocs="78,9739;33,9740;10,9749;1,9772;0,9818;0,11366;1,11411;10,11435;33,11443;78,11445;1626,11445;1672,11443;1695,11435;1704,11411;1705,11366;1705,9818;1704,9772;1695,9749;1672,9740;1626,9739;78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19488" behindDoc="1" locked="0" layoutInCell="1" allowOverlap="1">
                <wp:simplePos x="0" y="0"/>
                <wp:positionH relativeFrom="page">
                  <wp:posOffset>6320790</wp:posOffset>
                </wp:positionH>
                <wp:positionV relativeFrom="page">
                  <wp:posOffset>8909050</wp:posOffset>
                </wp:positionV>
                <wp:extent cx="1118235" cy="1118235"/>
                <wp:effectExtent l="5715" t="3175" r="0" b="2540"/>
                <wp:wrapNone/>
                <wp:docPr id="1019" name="Group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0" name="Picture 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1" y="14532"/>
                            <a:ext cx="1706" cy="12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1" name="Freeform 466"/>
                        <wps:cNvSpPr>
                          <a:spLocks/>
                        </wps:cNvSpPr>
                        <wps:spPr bwMode="auto">
                          <a:xfrm>
                            <a:off x="9981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14058 14058"/>
                              <a:gd name="T3" fmla="*/ 14058 h 1706"/>
                              <a:gd name="T4" fmla="+- 0 10015 9982"/>
                              <a:gd name="T5" fmla="*/ T4 w 1706"/>
                              <a:gd name="T6" fmla="+- 0 14059 14058"/>
                              <a:gd name="T7" fmla="*/ 14059 h 1706"/>
                              <a:gd name="T8" fmla="+- 0 9992 9982"/>
                              <a:gd name="T9" fmla="*/ T8 w 1706"/>
                              <a:gd name="T10" fmla="+- 0 14068 14058"/>
                              <a:gd name="T11" fmla="*/ 14068 h 1706"/>
                              <a:gd name="T12" fmla="+- 0 9983 9982"/>
                              <a:gd name="T13" fmla="*/ T12 w 1706"/>
                              <a:gd name="T14" fmla="+- 0 14091 14058"/>
                              <a:gd name="T15" fmla="*/ 14091 h 1706"/>
                              <a:gd name="T16" fmla="+- 0 9982 9982"/>
                              <a:gd name="T17" fmla="*/ T16 w 1706"/>
                              <a:gd name="T18" fmla="+- 0 14137 14058"/>
                              <a:gd name="T19" fmla="*/ 14137 h 1706"/>
                              <a:gd name="T20" fmla="+- 0 9982 9982"/>
                              <a:gd name="T21" fmla="*/ T20 w 1706"/>
                              <a:gd name="T22" fmla="+- 0 15685 14058"/>
                              <a:gd name="T23" fmla="*/ 15685 h 1706"/>
                              <a:gd name="T24" fmla="+- 0 9983 9982"/>
                              <a:gd name="T25" fmla="*/ T24 w 1706"/>
                              <a:gd name="T26" fmla="+- 0 15730 14058"/>
                              <a:gd name="T27" fmla="*/ 15730 h 1706"/>
                              <a:gd name="T28" fmla="+- 0 9992 9982"/>
                              <a:gd name="T29" fmla="*/ T28 w 1706"/>
                              <a:gd name="T30" fmla="+- 0 15754 14058"/>
                              <a:gd name="T31" fmla="*/ 15754 h 1706"/>
                              <a:gd name="T32" fmla="+- 0 10015 9982"/>
                              <a:gd name="T33" fmla="*/ T32 w 1706"/>
                              <a:gd name="T34" fmla="+- 0 15762 14058"/>
                              <a:gd name="T35" fmla="*/ 15762 h 1706"/>
                              <a:gd name="T36" fmla="+- 0 10060 9982"/>
                              <a:gd name="T37" fmla="*/ T36 w 1706"/>
                              <a:gd name="T38" fmla="+- 0 15764 14058"/>
                              <a:gd name="T39" fmla="*/ 15764 h 1706"/>
                              <a:gd name="T40" fmla="+- 0 11608 9982"/>
                              <a:gd name="T41" fmla="*/ T40 w 1706"/>
                              <a:gd name="T42" fmla="+- 0 15764 14058"/>
                              <a:gd name="T43" fmla="*/ 15764 h 1706"/>
                              <a:gd name="T44" fmla="+- 0 11654 9982"/>
                              <a:gd name="T45" fmla="*/ T44 w 1706"/>
                              <a:gd name="T46" fmla="+- 0 15762 14058"/>
                              <a:gd name="T47" fmla="*/ 15762 h 1706"/>
                              <a:gd name="T48" fmla="+- 0 11677 9982"/>
                              <a:gd name="T49" fmla="*/ T48 w 1706"/>
                              <a:gd name="T50" fmla="+- 0 15754 14058"/>
                              <a:gd name="T51" fmla="*/ 15754 h 1706"/>
                              <a:gd name="T52" fmla="+- 0 11686 9982"/>
                              <a:gd name="T53" fmla="*/ T52 w 1706"/>
                              <a:gd name="T54" fmla="+- 0 15730 14058"/>
                              <a:gd name="T55" fmla="*/ 15730 h 1706"/>
                              <a:gd name="T56" fmla="+- 0 11687 9982"/>
                              <a:gd name="T57" fmla="*/ T56 w 1706"/>
                              <a:gd name="T58" fmla="+- 0 15685 14058"/>
                              <a:gd name="T59" fmla="*/ 15685 h 1706"/>
                              <a:gd name="T60" fmla="+- 0 11687 9982"/>
                              <a:gd name="T61" fmla="*/ T60 w 1706"/>
                              <a:gd name="T62" fmla="+- 0 14137 14058"/>
                              <a:gd name="T63" fmla="*/ 14137 h 1706"/>
                              <a:gd name="T64" fmla="+- 0 11686 9982"/>
                              <a:gd name="T65" fmla="*/ T64 w 1706"/>
                              <a:gd name="T66" fmla="+- 0 14091 14058"/>
                              <a:gd name="T67" fmla="*/ 14091 h 1706"/>
                              <a:gd name="T68" fmla="+- 0 11677 9982"/>
                              <a:gd name="T69" fmla="*/ T68 w 1706"/>
                              <a:gd name="T70" fmla="+- 0 14068 14058"/>
                              <a:gd name="T71" fmla="*/ 14068 h 1706"/>
                              <a:gd name="T72" fmla="+- 0 11654 9982"/>
                              <a:gd name="T73" fmla="*/ T72 w 1706"/>
                              <a:gd name="T74" fmla="+- 0 14059 14058"/>
                              <a:gd name="T75" fmla="*/ 14059 h 1706"/>
                              <a:gd name="T76" fmla="+- 0 11608 9982"/>
                              <a:gd name="T77" fmla="*/ T76 w 1706"/>
                              <a:gd name="T78" fmla="+- 0 14058 14058"/>
                              <a:gd name="T79" fmla="*/ 14058 h 1706"/>
                              <a:gd name="T80" fmla="+- 0 10060 9982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9A3BBF" id="Group 465" o:spid="_x0000_s1026" style="position:absolute;margin-left:497.7pt;margin-top:701.5pt;width:88.05pt;height:88.05pt;z-index:-251796992;mso-position-horizontal-relative:page;mso-position-vertical-relative:page" coordorigin="9954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">
                <v:shape id="Picture 467" o:spid="_x0000_s1027" type="#_x0000_t75" style="position:absolute;left:9981;top:14532;width:1706;height:1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">
                  <v:imagedata r:id="rId66" o:title=""/>
                </v:shape>
                <v:shape id="Freeform 466" o:spid="_x0000_s1028" style="position:absolute;left:9981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" path="m78,l33,1,10,10,1,33,,79,,1627r1,45l10,1696r23,8l78,1706r1548,l1672,1704r23,-8l1704,1672r1,-45l1705,79r-1,-46l1695,10,1672,1,1626,,78,xe" filled="f" strokecolor="#27bdbe" strokeweight=".98036mm">
                  <v:path arrowok="t" o:connecttype="custom" o:connectlocs="78,14058;33,14059;10,14068;1,14091;0,14137;0,15685;1,15730;10,15754;33,15762;78,15764;1626,15764;1672,15762;1695,15754;1704,15730;1705,15685;1705,14137;1704,14091;1695,14068;1672,14059;1626,14058;78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0512" behindDoc="1" locked="0" layoutInCell="1" allowOverlap="1">
                <wp:simplePos x="0" y="0"/>
                <wp:positionH relativeFrom="page">
                  <wp:posOffset>7708900</wp:posOffset>
                </wp:positionH>
                <wp:positionV relativeFrom="page">
                  <wp:posOffset>681355</wp:posOffset>
                </wp:positionV>
                <wp:extent cx="1118235" cy="1118235"/>
                <wp:effectExtent l="3175" t="5080" r="2540" b="635"/>
                <wp:wrapNone/>
                <wp:docPr id="1016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17" name="Picture 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9" y="1941"/>
                            <a:ext cx="683" cy="6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8" name="Freeform 463"/>
                        <wps:cNvSpPr>
                          <a:spLocks/>
                        </wps:cNvSpPr>
                        <wps:spPr bwMode="auto">
                          <a:xfrm>
                            <a:off x="12167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1101 1101"/>
                              <a:gd name="T3" fmla="*/ 1101 h 1706"/>
                              <a:gd name="T4" fmla="+- 0 12201 12168"/>
                              <a:gd name="T5" fmla="*/ T4 w 1706"/>
                              <a:gd name="T6" fmla="+- 0 1102 1101"/>
                              <a:gd name="T7" fmla="*/ 1102 h 1706"/>
                              <a:gd name="T8" fmla="+- 0 12177 12168"/>
                              <a:gd name="T9" fmla="*/ T8 w 1706"/>
                              <a:gd name="T10" fmla="+- 0 1111 1101"/>
                              <a:gd name="T11" fmla="*/ 1111 h 1706"/>
                              <a:gd name="T12" fmla="+- 0 12169 12168"/>
                              <a:gd name="T13" fmla="*/ T12 w 1706"/>
                              <a:gd name="T14" fmla="+- 0 1134 1101"/>
                              <a:gd name="T15" fmla="*/ 1134 h 1706"/>
                              <a:gd name="T16" fmla="+- 0 12168 12168"/>
                              <a:gd name="T17" fmla="*/ T16 w 1706"/>
                              <a:gd name="T18" fmla="+- 0 1180 1101"/>
                              <a:gd name="T19" fmla="*/ 1180 h 1706"/>
                              <a:gd name="T20" fmla="+- 0 12168 12168"/>
                              <a:gd name="T21" fmla="*/ T20 w 1706"/>
                              <a:gd name="T22" fmla="+- 0 2728 1101"/>
                              <a:gd name="T23" fmla="*/ 2728 h 1706"/>
                              <a:gd name="T24" fmla="+- 0 12169 12168"/>
                              <a:gd name="T25" fmla="*/ T24 w 1706"/>
                              <a:gd name="T26" fmla="+- 0 2773 1101"/>
                              <a:gd name="T27" fmla="*/ 2773 h 1706"/>
                              <a:gd name="T28" fmla="+- 0 12177 12168"/>
                              <a:gd name="T29" fmla="*/ T28 w 1706"/>
                              <a:gd name="T30" fmla="+- 0 2797 1101"/>
                              <a:gd name="T31" fmla="*/ 2797 h 1706"/>
                              <a:gd name="T32" fmla="+- 0 12201 12168"/>
                              <a:gd name="T33" fmla="*/ T32 w 1706"/>
                              <a:gd name="T34" fmla="+- 0 2805 1101"/>
                              <a:gd name="T35" fmla="*/ 2805 h 1706"/>
                              <a:gd name="T36" fmla="+- 0 12246 12168"/>
                              <a:gd name="T37" fmla="*/ T36 w 1706"/>
                              <a:gd name="T38" fmla="+- 0 2806 1101"/>
                              <a:gd name="T39" fmla="*/ 2806 h 1706"/>
                              <a:gd name="T40" fmla="+- 0 13794 12168"/>
                              <a:gd name="T41" fmla="*/ T40 w 1706"/>
                              <a:gd name="T42" fmla="+- 0 2806 1101"/>
                              <a:gd name="T43" fmla="*/ 2806 h 1706"/>
                              <a:gd name="T44" fmla="+- 0 13840 12168"/>
                              <a:gd name="T45" fmla="*/ T44 w 1706"/>
                              <a:gd name="T46" fmla="+- 0 2805 1101"/>
                              <a:gd name="T47" fmla="*/ 2805 h 1706"/>
                              <a:gd name="T48" fmla="+- 0 13863 12168"/>
                              <a:gd name="T49" fmla="*/ T48 w 1706"/>
                              <a:gd name="T50" fmla="+- 0 2797 1101"/>
                              <a:gd name="T51" fmla="*/ 2797 h 1706"/>
                              <a:gd name="T52" fmla="+- 0 13872 12168"/>
                              <a:gd name="T53" fmla="*/ T52 w 1706"/>
                              <a:gd name="T54" fmla="+- 0 2773 1101"/>
                              <a:gd name="T55" fmla="*/ 2773 h 1706"/>
                              <a:gd name="T56" fmla="+- 0 13873 12168"/>
                              <a:gd name="T57" fmla="*/ T56 w 1706"/>
                              <a:gd name="T58" fmla="+- 0 2728 1101"/>
                              <a:gd name="T59" fmla="*/ 2728 h 1706"/>
                              <a:gd name="T60" fmla="+- 0 13873 12168"/>
                              <a:gd name="T61" fmla="*/ T60 w 1706"/>
                              <a:gd name="T62" fmla="+- 0 1180 1101"/>
                              <a:gd name="T63" fmla="*/ 1180 h 1706"/>
                              <a:gd name="T64" fmla="+- 0 13872 12168"/>
                              <a:gd name="T65" fmla="*/ T64 w 1706"/>
                              <a:gd name="T66" fmla="+- 0 1134 1101"/>
                              <a:gd name="T67" fmla="*/ 1134 h 1706"/>
                              <a:gd name="T68" fmla="+- 0 13863 12168"/>
                              <a:gd name="T69" fmla="*/ T68 w 1706"/>
                              <a:gd name="T70" fmla="+- 0 1111 1101"/>
                              <a:gd name="T71" fmla="*/ 1111 h 1706"/>
                              <a:gd name="T72" fmla="+- 0 13840 12168"/>
                              <a:gd name="T73" fmla="*/ T72 w 1706"/>
                              <a:gd name="T74" fmla="+- 0 1102 1101"/>
                              <a:gd name="T75" fmla="*/ 1102 h 1706"/>
                              <a:gd name="T76" fmla="+- 0 13794 12168"/>
                              <a:gd name="T77" fmla="*/ T76 w 1706"/>
                              <a:gd name="T78" fmla="+- 0 1101 1101"/>
                              <a:gd name="T79" fmla="*/ 1101 h 1706"/>
                              <a:gd name="T80" fmla="+- 0 12246 12168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A81BD4" id="Group 462" o:spid="_x0000_s1026" style="position:absolute;margin-left:607pt;margin-top:53.65pt;width:88.05pt;height:88.05pt;z-index:-251795968;mso-position-horizontal-relative:page;mso-position-vertical-relative:page" coordorigin="12140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">
                <v:shape id="Picture 464" o:spid="_x0000_s1027" type="#_x0000_t75" style="position:absolute;left:12679;top:1941;width:683;height: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">
                  <v:imagedata r:id="rId68" o:title=""/>
                </v:shape>
                <v:shape id="Freeform 463" o:spid="_x0000_s1028" style="position:absolute;left:12167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" path="m78,l33,1,9,10,1,33,,79,,1627r1,45l9,1696r24,8l78,1705r1548,l1672,1704r23,-8l1704,1672r1,-45l1705,79r-1,-46l1695,10,1672,1,1626,,78,xe" filled="f" strokecolor="#27bdbe" strokeweight=".98036mm">
                  <v:path arrowok="t" o:connecttype="custom" o:connectlocs="78,1101;33,1102;9,1111;1,1134;0,1180;0,2728;1,2773;9,2797;33,2805;78,2806;1626,2806;1672,2805;1695,2797;1704,2773;1705,2728;1705,1180;1704,1134;1695,1111;1672,1102;1626,1101;78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1536" behindDoc="1" locked="0" layoutInCell="1" allowOverlap="1">
                <wp:simplePos x="0" y="0"/>
                <wp:positionH relativeFrom="page">
                  <wp:posOffset>7708900</wp:posOffset>
                </wp:positionH>
                <wp:positionV relativeFrom="page">
                  <wp:posOffset>2052955</wp:posOffset>
                </wp:positionV>
                <wp:extent cx="1118235" cy="1118235"/>
                <wp:effectExtent l="3175" t="5080" r="2540" b="635"/>
                <wp:wrapNone/>
                <wp:docPr id="1013" name="Group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14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86" y="4002"/>
                            <a:ext cx="669" cy="9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5" name="Freeform 460"/>
                        <wps:cNvSpPr>
                          <a:spLocks/>
                        </wps:cNvSpPr>
                        <wps:spPr bwMode="auto">
                          <a:xfrm>
                            <a:off x="12167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3261 3261"/>
                              <a:gd name="T3" fmla="*/ 3261 h 1706"/>
                              <a:gd name="T4" fmla="+- 0 12201 12168"/>
                              <a:gd name="T5" fmla="*/ T4 w 1706"/>
                              <a:gd name="T6" fmla="+- 0 3262 3261"/>
                              <a:gd name="T7" fmla="*/ 3262 h 1706"/>
                              <a:gd name="T8" fmla="+- 0 12177 12168"/>
                              <a:gd name="T9" fmla="*/ T8 w 1706"/>
                              <a:gd name="T10" fmla="+- 0 3270 3261"/>
                              <a:gd name="T11" fmla="*/ 3270 h 1706"/>
                              <a:gd name="T12" fmla="+- 0 12169 12168"/>
                              <a:gd name="T13" fmla="*/ T12 w 1706"/>
                              <a:gd name="T14" fmla="+- 0 3294 3261"/>
                              <a:gd name="T15" fmla="*/ 3294 h 1706"/>
                              <a:gd name="T16" fmla="+- 0 12168 12168"/>
                              <a:gd name="T17" fmla="*/ T16 w 1706"/>
                              <a:gd name="T18" fmla="+- 0 3339 3261"/>
                              <a:gd name="T19" fmla="*/ 3339 h 1706"/>
                              <a:gd name="T20" fmla="+- 0 12168 12168"/>
                              <a:gd name="T21" fmla="*/ T20 w 1706"/>
                              <a:gd name="T22" fmla="+- 0 4887 3261"/>
                              <a:gd name="T23" fmla="*/ 4887 h 1706"/>
                              <a:gd name="T24" fmla="+- 0 12169 12168"/>
                              <a:gd name="T25" fmla="*/ T24 w 1706"/>
                              <a:gd name="T26" fmla="+- 0 4933 3261"/>
                              <a:gd name="T27" fmla="*/ 4933 h 1706"/>
                              <a:gd name="T28" fmla="+- 0 12177 12168"/>
                              <a:gd name="T29" fmla="*/ T28 w 1706"/>
                              <a:gd name="T30" fmla="+- 0 4956 3261"/>
                              <a:gd name="T31" fmla="*/ 4956 h 1706"/>
                              <a:gd name="T32" fmla="+- 0 12201 12168"/>
                              <a:gd name="T33" fmla="*/ T32 w 1706"/>
                              <a:gd name="T34" fmla="+- 0 4965 3261"/>
                              <a:gd name="T35" fmla="*/ 4965 h 1706"/>
                              <a:gd name="T36" fmla="+- 0 12246 12168"/>
                              <a:gd name="T37" fmla="*/ T36 w 1706"/>
                              <a:gd name="T38" fmla="+- 0 4966 3261"/>
                              <a:gd name="T39" fmla="*/ 4966 h 1706"/>
                              <a:gd name="T40" fmla="+- 0 13794 12168"/>
                              <a:gd name="T41" fmla="*/ T40 w 1706"/>
                              <a:gd name="T42" fmla="+- 0 4966 3261"/>
                              <a:gd name="T43" fmla="*/ 4966 h 1706"/>
                              <a:gd name="T44" fmla="+- 0 13840 12168"/>
                              <a:gd name="T45" fmla="*/ T44 w 1706"/>
                              <a:gd name="T46" fmla="+- 0 4965 3261"/>
                              <a:gd name="T47" fmla="*/ 4965 h 1706"/>
                              <a:gd name="T48" fmla="+- 0 13863 12168"/>
                              <a:gd name="T49" fmla="*/ T48 w 1706"/>
                              <a:gd name="T50" fmla="+- 0 4956 3261"/>
                              <a:gd name="T51" fmla="*/ 4956 h 1706"/>
                              <a:gd name="T52" fmla="+- 0 13872 12168"/>
                              <a:gd name="T53" fmla="*/ T52 w 1706"/>
                              <a:gd name="T54" fmla="+- 0 4933 3261"/>
                              <a:gd name="T55" fmla="*/ 4933 h 1706"/>
                              <a:gd name="T56" fmla="+- 0 13873 12168"/>
                              <a:gd name="T57" fmla="*/ T56 w 1706"/>
                              <a:gd name="T58" fmla="+- 0 4887 3261"/>
                              <a:gd name="T59" fmla="*/ 4887 h 1706"/>
                              <a:gd name="T60" fmla="+- 0 13873 12168"/>
                              <a:gd name="T61" fmla="*/ T60 w 1706"/>
                              <a:gd name="T62" fmla="+- 0 3339 3261"/>
                              <a:gd name="T63" fmla="*/ 3339 h 1706"/>
                              <a:gd name="T64" fmla="+- 0 13872 12168"/>
                              <a:gd name="T65" fmla="*/ T64 w 1706"/>
                              <a:gd name="T66" fmla="+- 0 3294 3261"/>
                              <a:gd name="T67" fmla="*/ 3294 h 1706"/>
                              <a:gd name="T68" fmla="+- 0 13863 12168"/>
                              <a:gd name="T69" fmla="*/ T68 w 1706"/>
                              <a:gd name="T70" fmla="+- 0 3270 3261"/>
                              <a:gd name="T71" fmla="*/ 3270 h 1706"/>
                              <a:gd name="T72" fmla="+- 0 13840 12168"/>
                              <a:gd name="T73" fmla="*/ T72 w 1706"/>
                              <a:gd name="T74" fmla="+- 0 3262 3261"/>
                              <a:gd name="T75" fmla="*/ 3262 h 1706"/>
                              <a:gd name="T76" fmla="+- 0 13794 12168"/>
                              <a:gd name="T77" fmla="*/ T76 w 1706"/>
                              <a:gd name="T78" fmla="+- 0 3261 3261"/>
                              <a:gd name="T79" fmla="*/ 3261 h 1706"/>
                              <a:gd name="T80" fmla="+- 0 12246 1216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C02C1A" id="Group 459" o:spid="_x0000_s1026" style="position:absolute;margin-left:607pt;margin-top:161.65pt;width:88.05pt;height:88.05pt;z-index:-251794944;mso-position-horizontal-relative:page;mso-position-vertical-relative:page" coordorigin="12140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">
                <v:shape id="Picture 461" o:spid="_x0000_s1027" type="#_x0000_t75" style="position:absolute;left:12686;top:4002;width:669;height: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">
                  <v:imagedata r:id="rId70" o:title=""/>
                </v:shape>
                <v:shape id="Freeform 460" o:spid="_x0000_s1028" style="position:absolute;left:12167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3261;33,3262;9,3270;1,3294;0,3339;0,4887;1,4933;9,4956;33,4965;78,4966;1626,4966;1672,4965;1695,4956;1704,4933;1705,4887;1705,3339;1704,3294;1695,3270;1672,3262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2560" behindDoc="1" locked="0" layoutInCell="1" allowOverlap="1">
                <wp:simplePos x="0" y="0"/>
                <wp:positionH relativeFrom="page">
                  <wp:posOffset>7708900</wp:posOffset>
                </wp:positionH>
                <wp:positionV relativeFrom="page">
                  <wp:posOffset>3423920</wp:posOffset>
                </wp:positionV>
                <wp:extent cx="1118235" cy="1118235"/>
                <wp:effectExtent l="3175" t="4445" r="2540" b="1270"/>
                <wp:wrapNone/>
                <wp:docPr id="100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9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0" y="5811"/>
                            <a:ext cx="420" cy="1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0" name="Freeform 457"/>
                        <wps:cNvSpPr>
                          <a:spLocks/>
                        </wps:cNvSpPr>
                        <wps:spPr bwMode="auto">
                          <a:xfrm>
                            <a:off x="12167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5420 5420"/>
                              <a:gd name="T3" fmla="*/ 5420 h 1706"/>
                              <a:gd name="T4" fmla="+- 0 12201 12168"/>
                              <a:gd name="T5" fmla="*/ T4 w 1706"/>
                              <a:gd name="T6" fmla="+- 0 5421 5420"/>
                              <a:gd name="T7" fmla="*/ 5421 h 1706"/>
                              <a:gd name="T8" fmla="+- 0 12177 12168"/>
                              <a:gd name="T9" fmla="*/ T8 w 1706"/>
                              <a:gd name="T10" fmla="+- 0 5430 5420"/>
                              <a:gd name="T11" fmla="*/ 5430 h 1706"/>
                              <a:gd name="T12" fmla="+- 0 12169 12168"/>
                              <a:gd name="T13" fmla="*/ T12 w 1706"/>
                              <a:gd name="T14" fmla="+- 0 5453 5420"/>
                              <a:gd name="T15" fmla="*/ 5453 h 1706"/>
                              <a:gd name="T16" fmla="+- 0 12168 12168"/>
                              <a:gd name="T17" fmla="*/ T16 w 1706"/>
                              <a:gd name="T18" fmla="+- 0 5499 5420"/>
                              <a:gd name="T19" fmla="*/ 5499 h 1706"/>
                              <a:gd name="T20" fmla="+- 0 12168 12168"/>
                              <a:gd name="T21" fmla="*/ T20 w 1706"/>
                              <a:gd name="T22" fmla="+- 0 7047 5420"/>
                              <a:gd name="T23" fmla="*/ 7047 h 1706"/>
                              <a:gd name="T24" fmla="+- 0 12169 12168"/>
                              <a:gd name="T25" fmla="*/ T24 w 1706"/>
                              <a:gd name="T26" fmla="+- 0 7092 5420"/>
                              <a:gd name="T27" fmla="*/ 7092 h 1706"/>
                              <a:gd name="T28" fmla="+- 0 12177 12168"/>
                              <a:gd name="T29" fmla="*/ T28 w 1706"/>
                              <a:gd name="T30" fmla="+- 0 7116 5420"/>
                              <a:gd name="T31" fmla="*/ 7116 h 1706"/>
                              <a:gd name="T32" fmla="+- 0 12201 12168"/>
                              <a:gd name="T33" fmla="*/ T32 w 1706"/>
                              <a:gd name="T34" fmla="+- 0 7124 5420"/>
                              <a:gd name="T35" fmla="*/ 7124 h 1706"/>
                              <a:gd name="T36" fmla="+- 0 12246 12168"/>
                              <a:gd name="T37" fmla="*/ T36 w 1706"/>
                              <a:gd name="T38" fmla="+- 0 7126 5420"/>
                              <a:gd name="T39" fmla="*/ 7126 h 1706"/>
                              <a:gd name="T40" fmla="+- 0 13794 12168"/>
                              <a:gd name="T41" fmla="*/ T40 w 1706"/>
                              <a:gd name="T42" fmla="+- 0 7126 5420"/>
                              <a:gd name="T43" fmla="*/ 7126 h 1706"/>
                              <a:gd name="T44" fmla="+- 0 13840 12168"/>
                              <a:gd name="T45" fmla="*/ T44 w 1706"/>
                              <a:gd name="T46" fmla="+- 0 7124 5420"/>
                              <a:gd name="T47" fmla="*/ 7124 h 1706"/>
                              <a:gd name="T48" fmla="+- 0 13863 12168"/>
                              <a:gd name="T49" fmla="*/ T48 w 1706"/>
                              <a:gd name="T50" fmla="+- 0 7116 5420"/>
                              <a:gd name="T51" fmla="*/ 7116 h 1706"/>
                              <a:gd name="T52" fmla="+- 0 13872 12168"/>
                              <a:gd name="T53" fmla="*/ T52 w 1706"/>
                              <a:gd name="T54" fmla="+- 0 7092 5420"/>
                              <a:gd name="T55" fmla="*/ 7092 h 1706"/>
                              <a:gd name="T56" fmla="+- 0 13873 12168"/>
                              <a:gd name="T57" fmla="*/ T56 w 1706"/>
                              <a:gd name="T58" fmla="+- 0 7047 5420"/>
                              <a:gd name="T59" fmla="*/ 7047 h 1706"/>
                              <a:gd name="T60" fmla="+- 0 13873 12168"/>
                              <a:gd name="T61" fmla="*/ T60 w 1706"/>
                              <a:gd name="T62" fmla="+- 0 5499 5420"/>
                              <a:gd name="T63" fmla="*/ 5499 h 1706"/>
                              <a:gd name="T64" fmla="+- 0 13872 12168"/>
                              <a:gd name="T65" fmla="*/ T64 w 1706"/>
                              <a:gd name="T66" fmla="+- 0 5453 5420"/>
                              <a:gd name="T67" fmla="*/ 5453 h 1706"/>
                              <a:gd name="T68" fmla="+- 0 13863 12168"/>
                              <a:gd name="T69" fmla="*/ T68 w 1706"/>
                              <a:gd name="T70" fmla="+- 0 5430 5420"/>
                              <a:gd name="T71" fmla="*/ 5430 h 1706"/>
                              <a:gd name="T72" fmla="+- 0 13840 12168"/>
                              <a:gd name="T73" fmla="*/ T72 w 1706"/>
                              <a:gd name="T74" fmla="+- 0 5421 5420"/>
                              <a:gd name="T75" fmla="*/ 5421 h 1706"/>
                              <a:gd name="T76" fmla="+- 0 13794 12168"/>
                              <a:gd name="T77" fmla="*/ T76 w 1706"/>
                              <a:gd name="T78" fmla="+- 0 5420 5420"/>
                              <a:gd name="T79" fmla="*/ 5420 h 1706"/>
                              <a:gd name="T80" fmla="+- 0 12246 12168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1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21" y="5867"/>
                            <a:ext cx="360" cy="1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2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13" y="5830"/>
                            <a:ext cx="420" cy="1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D92FC5" id="Group 454" o:spid="_x0000_s1026" style="position:absolute;margin-left:607pt;margin-top:269.6pt;width:88.05pt;height:88.05pt;z-index:-251793920;mso-position-horizontal-relative:page;mso-position-vertical-relative:page" coordorigin="12140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">
                <v:shape id="Picture 458" o:spid="_x0000_s1027" type="#_x0000_t75" style="position:absolute;left:12810;top:5811;width:420;height:1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">
                  <v:imagedata r:id="rId74" o:title=""/>
                </v:shape>
                <v:shape id="Freeform 457" o:spid="_x0000_s1028" style="position:absolute;left:12167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5420;33,5421;9,5430;1,5453;0,5499;0,7047;1,7092;9,7116;33,7124;78,7126;1626,7126;1672,7124;1695,7116;1704,7092;1705,7047;1705,5499;1704,5453;1695,5430;1672,5421;1626,5420;78,5420" o:connectangles="0,0,0,0,0,0,0,0,0,0,0,0,0,0,0,0,0,0,0,0,0"/>
                </v:shape>
                <v:shape id="Picture 456" o:spid="_x0000_s1029" type="#_x0000_t75" style="position:absolute;left:13321;top:5867;width:360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">
                  <v:imagedata r:id="rId75" o:title=""/>
                </v:shape>
                <v:shape id="Picture 455" o:spid="_x0000_s1030" type="#_x0000_t75" style="position:absolute;left:12313;top:5830;width:420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">
                  <v:imagedata r:id="rId7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3584" behindDoc="1" locked="0" layoutInCell="1" allowOverlap="1">
                <wp:simplePos x="0" y="0"/>
                <wp:positionH relativeFrom="page">
                  <wp:posOffset>7708900</wp:posOffset>
                </wp:positionH>
                <wp:positionV relativeFrom="page">
                  <wp:posOffset>4795520</wp:posOffset>
                </wp:positionV>
                <wp:extent cx="1118235" cy="1118235"/>
                <wp:effectExtent l="3175" t="4445" r="2540" b="1270"/>
                <wp:wrapNone/>
                <wp:docPr id="1005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6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14" y="8050"/>
                            <a:ext cx="812" cy="12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7" name="Freeform 452"/>
                        <wps:cNvSpPr>
                          <a:spLocks/>
                        </wps:cNvSpPr>
                        <wps:spPr bwMode="auto">
                          <a:xfrm>
                            <a:off x="12167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7580 7580"/>
                              <a:gd name="T3" fmla="*/ 7580 h 1706"/>
                              <a:gd name="T4" fmla="+- 0 12201 12168"/>
                              <a:gd name="T5" fmla="*/ T4 w 1706"/>
                              <a:gd name="T6" fmla="+- 0 7581 7580"/>
                              <a:gd name="T7" fmla="*/ 7581 h 1706"/>
                              <a:gd name="T8" fmla="+- 0 12177 12168"/>
                              <a:gd name="T9" fmla="*/ T8 w 1706"/>
                              <a:gd name="T10" fmla="+- 0 7589 7580"/>
                              <a:gd name="T11" fmla="*/ 7589 h 1706"/>
                              <a:gd name="T12" fmla="+- 0 12169 12168"/>
                              <a:gd name="T13" fmla="*/ T12 w 1706"/>
                              <a:gd name="T14" fmla="+- 0 7613 7580"/>
                              <a:gd name="T15" fmla="*/ 7613 h 1706"/>
                              <a:gd name="T16" fmla="+- 0 12168 12168"/>
                              <a:gd name="T17" fmla="*/ T16 w 1706"/>
                              <a:gd name="T18" fmla="+- 0 7658 7580"/>
                              <a:gd name="T19" fmla="*/ 7658 h 1706"/>
                              <a:gd name="T20" fmla="+- 0 12168 12168"/>
                              <a:gd name="T21" fmla="*/ T20 w 1706"/>
                              <a:gd name="T22" fmla="+- 0 9206 7580"/>
                              <a:gd name="T23" fmla="*/ 9206 h 1706"/>
                              <a:gd name="T24" fmla="+- 0 12169 12168"/>
                              <a:gd name="T25" fmla="*/ T24 w 1706"/>
                              <a:gd name="T26" fmla="+- 0 9252 7580"/>
                              <a:gd name="T27" fmla="*/ 9252 h 1706"/>
                              <a:gd name="T28" fmla="+- 0 12177 12168"/>
                              <a:gd name="T29" fmla="*/ T28 w 1706"/>
                              <a:gd name="T30" fmla="+- 0 9275 7580"/>
                              <a:gd name="T31" fmla="*/ 9275 h 1706"/>
                              <a:gd name="T32" fmla="+- 0 12201 12168"/>
                              <a:gd name="T33" fmla="*/ T32 w 1706"/>
                              <a:gd name="T34" fmla="+- 0 9284 7580"/>
                              <a:gd name="T35" fmla="*/ 9284 h 1706"/>
                              <a:gd name="T36" fmla="+- 0 12246 12168"/>
                              <a:gd name="T37" fmla="*/ T36 w 1706"/>
                              <a:gd name="T38" fmla="+- 0 9285 7580"/>
                              <a:gd name="T39" fmla="*/ 9285 h 1706"/>
                              <a:gd name="T40" fmla="+- 0 13794 12168"/>
                              <a:gd name="T41" fmla="*/ T40 w 1706"/>
                              <a:gd name="T42" fmla="+- 0 9285 7580"/>
                              <a:gd name="T43" fmla="*/ 9285 h 1706"/>
                              <a:gd name="T44" fmla="+- 0 13840 12168"/>
                              <a:gd name="T45" fmla="*/ T44 w 1706"/>
                              <a:gd name="T46" fmla="+- 0 9284 7580"/>
                              <a:gd name="T47" fmla="*/ 9284 h 1706"/>
                              <a:gd name="T48" fmla="+- 0 13863 12168"/>
                              <a:gd name="T49" fmla="*/ T48 w 1706"/>
                              <a:gd name="T50" fmla="+- 0 9275 7580"/>
                              <a:gd name="T51" fmla="*/ 9275 h 1706"/>
                              <a:gd name="T52" fmla="+- 0 13872 12168"/>
                              <a:gd name="T53" fmla="*/ T52 w 1706"/>
                              <a:gd name="T54" fmla="+- 0 9252 7580"/>
                              <a:gd name="T55" fmla="*/ 9252 h 1706"/>
                              <a:gd name="T56" fmla="+- 0 13873 12168"/>
                              <a:gd name="T57" fmla="*/ T56 w 1706"/>
                              <a:gd name="T58" fmla="+- 0 9206 7580"/>
                              <a:gd name="T59" fmla="*/ 9206 h 1706"/>
                              <a:gd name="T60" fmla="+- 0 13873 12168"/>
                              <a:gd name="T61" fmla="*/ T60 w 1706"/>
                              <a:gd name="T62" fmla="+- 0 7658 7580"/>
                              <a:gd name="T63" fmla="*/ 7658 h 1706"/>
                              <a:gd name="T64" fmla="+- 0 13872 12168"/>
                              <a:gd name="T65" fmla="*/ T64 w 1706"/>
                              <a:gd name="T66" fmla="+- 0 7613 7580"/>
                              <a:gd name="T67" fmla="*/ 7613 h 1706"/>
                              <a:gd name="T68" fmla="+- 0 13863 12168"/>
                              <a:gd name="T69" fmla="*/ T68 w 1706"/>
                              <a:gd name="T70" fmla="+- 0 7589 7580"/>
                              <a:gd name="T71" fmla="*/ 7589 h 1706"/>
                              <a:gd name="T72" fmla="+- 0 13840 12168"/>
                              <a:gd name="T73" fmla="*/ T72 w 1706"/>
                              <a:gd name="T74" fmla="+- 0 7581 7580"/>
                              <a:gd name="T75" fmla="*/ 7581 h 1706"/>
                              <a:gd name="T76" fmla="+- 0 13794 12168"/>
                              <a:gd name="T77" fmla="*/ T76 w 1706"/>
                              <a:gd name="T78" fmla="+- 0 7580 7580"/>
                              <a:gd name="T79" fmla="*/ 7580 h 1706"/>
                              <a:gd name="T80" fmla="+- 0 12246 1216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F1D26A" id="Group 451" o:spid="_x0000_s1026" style="position:absolute;margin-left:607pt;margin-top:377.6pt;width:88.05pt;height:88.05pt;z-index:-251792896;mso-position-horizontal-relative:page;mso-position-vertical-relative:page" coordorigin="12140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">
                <v:shape id="Picture 453" o:spid="_x0000_s1027" type="#_x0000_t75" style="position:absolute;left:12614;top:8050;width:812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">
                  <v:imagedata r:id="rId78" o:title=""/>
                </v:shape>
                <v:shape id="Freeform 452" o:spid="_x0000_s1028" style="position:absolute;left:12167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7580;33,7581;9,7589;1,7613;0,7658;0,9206;1,9252;9,9275;33,9284;78,9285;1626,9285;1672,9284;1695,9275;1704,9252;1705,9206;1705,7658;1704,7613;1695,7589;1672,7581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4608" behindDoc="1" locked="0" layoutInCell="1" allowOverlap="1">
                <wp:simplePos x="0" y="0"/>
                <wp:positionH relativeFrom="page">
                  <wp:posOffset>7708900</wp:posOffset>
                </wp:positionH>
                <wp:positionV relativeFrom="page">
                  <wp:posOffset>6166485</wp:posOffset>
                </wp:positionV>
                <wp:extent cx="1118235" cy="1118235"/>
                <wp:effectExtent l="3175" t="3810" r="2540" b="1905"/>
                <wp:wrapNone/>
                <wp:docPr id="1002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3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42" y="10099"/>
                            <a:ext cx="1375" cy="13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4" name="Freeform 449"/>
                        <wps:cNvSpPr>
                          <a:spLocks/>
                        </wps:cNvSpPr>
                        <wps:spPr bwMode="auto">
                          <a:xfrm>
                            <a:off x="12167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9739 9739"/>
                              <a:gd name="T3" fmla="*/ 9739 h 1706"/>
                              <a:gd name="T4" fmla="+- 0 12201 12168"/>
                              <a:gd name="T5" fmla="*/ T4 w 1706"/>
                              <a:gd name="T6" fmla="+- 0 9740 9739"/>
                              <a:gd name="T7" fmla="*/ 9740 h 1706"/>
                              <a:gd name="T8" fmla="+- 0 12177 12168"/>
                              <a:gd name="T9" fmla="*/ T8 w 1706"/>
                              <a:gd name="T10" fmla="+- 0 9749 9739"/>
                              <a:gd name="T11" fmla="*/ 9749 h 1706"/>
                              <a:gd name="T12" fmla="+- 0 12169 12168"/>
                              <a:gd name="T13" fmla="*/ T12 w 1706"/>
                              <a:gd name="T14" fmla="+- 0 9772 9739"/>
                              <a:gd name="T15" fmla="*/ 9772 h 1706"/>
                              <a:gd name="T16" fmla="+- 0 12168 12168"/>
                              <a:gd name="T17" fmla="*/ T16 w 1706"/>
                              <a:gd name="T18" fmla="+- 0 9818 9739"/>
                              <a:gd name="T19" fmla="*/ 9818 h 1706"/>
                              <a:gd name="T20" fmla="+- 0 12168 12168"/>
                              <a:gd name="T21" fmla="*/ T20 w 1706"/>
                              <a:gd name="T22" fmla="+- 0 11366 9739"/>
                              <a:gd name="T23" fmla="*/ 11366 h 1706"/>
                              <a:gd name="T24" fmla="+- 0 12169 12168"/>
                              <a:gd name="T25" fmla="*/ T24 w 1706"/>
                              <a:gd name="T26" fmla="+- 0 11411 9739"/>
                              <a:gd name="T27" fmla="*/ 11411 h 1706"/>
                              <a:gd name="T28" fmla="+- 0 12177 12168"/>
                              <a:gd name="T29" fmla="*/ T28 w 1706"/>
                              <a:gd name="T30" fmla="+- 0 11435 9739"/>
                              <a:gd name="T31" fmla="*/ 11435 h 1706"/>
                              <a:gd name="T32" fmla="+- 0 12201 12168"/>
                              <a:gd name="T33" fmla="*/ T32 w 1706"/>
                              <a:gd name="T34" fmla="+- 0 11443 9739"/>
                              <a:gd name="T35" fmla="*/ 11443 h 1706"/>
                              <a:gd name="T36" fmla="+- 0 12246 12168"/>
                              <a:gd name="T37" fmla="*/ T36 w 1706"/>
                              <a:gd name="T38" fmla="+- 0 11445 9739"/>
                              <a:gd name="T39" fmla="*/ 11445 h 1706"/>
                              <a:gd name="T40" fmla="+- 0 13794 12168"/>
                              <a:gd name="T41" fmla="*/ T40 w 1706"/>
                              <a:gd name="T42" fmla="+- 0 11445 9739"/>
                              <a:gd name="T43" fmla="*/ 11445 h 1706"/>
                              <a:gd name="T44" fmla="+- 0 13840 12168"/>
                              <a:gd name="T45" fmla="*/ T44 w 1706"/>
                              <a:gd name="T46" fmla="+- 0 11443 9739"/>
                              <a:gd name="T47" fmla="*/ 11443 h 1706"/>
                              <a:gd name="T48" fmla="+- 0 13863 12168"/>
                              <a:gd name="T49" fmla="*/ T48 w 1706"/>
                              <a:gd name="T50" fmla="+- 0 11435 9739"/>
                              <a:gd name="T51" fmla="*/ 11435 h 1706"/>
                              <a:gd name="T52" fmla="+- 0 13872 12168"/>
                              <a:gd name="T53" fmla="*/ T52 w 1706"/>
                              <a:gd name="T54" fmla="+- 0 11411 9739"/>
                              <a:gd name="T55" fmla="*/ 11411 h 1706"/>
                              <a:gd name="T56" fmla="+- 0 13873 12168"/>
                              <a:gd name="T57" fmla="*/ T56 w 1706"/>
                              <a:gd name="T58" fmla="+- 0 11366 9739"/>
                              <a:gd name="T59" fmla="*/ 11366 h 1706"/>
                              <a:gd name="T60" fmla="+- 0 13873 12168"/>
                              <a:gd name="T61" fmla="*/ T60 w 1706"/>
                              <a:gd name="T62" fmla="+- 0 9818 9739"/>
                              <a:gd name="T63" fmla="*/ 9818 h 1706"/>
                              <a:gd name="T64" fmla="+- 0 13872 12168"/>
                              <a:gd name="T65" fmla="*/ T64 w 1706"/>
                              <a:gd name="T66" fmla="+- 0 9772 9739"/>
                              <a:gd name="T67" fmla="*/ 9772 h 1706"/>
                              <a:gd name="T68" fmla="+- 0 13863 12168"/>
                              <a:gd name="T69" fmla="*/ T68 w 1706"/>
                              <a:gd name="T70" fmla="+- 0 9749 9739"/>
                              <a:gd name="T71" fmla="*/ 9749 h 1706"/>
                              <a:gd name="T72" fmla="+- 0 13840 12168"/>
                              <a:gd name="T73" fmla="*/ T72 w 1706"/>
                              <a:gd name="T74" fmla="+- 0 9740 9739"/>
                              <a:gd name="T75" fmla="*/ 9740 h 1706"/>
                              <a:gd name="T76" fmla="+- 0 13794 12168"/>
                              <a:gd name="T77" fmla="*/ T76 w 1706"/>
                              <a:gd name="T78" fmla="+- 0 9739 9739"/>
                              <a:gd name="T79" fmla="*/ 9739 h 1706"/>
                              <a:gd name="T80" fmla="+- 0 12246 12168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7548EA" id="Group 448" o:spid="_x0000_s1026" style="position:absolute;margin-left:607pt;margin-top:485.55pt;width:88.05pt;height:88.05pt;z-index:-251791872;mso-position-horizontal-relative:page;mso-position-vertical-relative:page" coordorigin="12140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">
                <v:shape id="Picture 450" o:spid="_x0000_s1027" type="#_x0000_t75" style="position:absolute;left:12342;top:10099;width:1375;height:1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">
                  <v:imagedata r:id="rId80" o:title=""/>
                </v:shape>
                <v:shape id="Freeform 449" o:spid="_x0000_s1028" style="position:absolute;left:12167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9739;33,9740;9,9749;1,9772;0,9818;0,11366;1,11411;9,11435;33,11443;78,11445;1626,11445;1672,11443;1695,11435;1704,11411;1705,11366;1705,9818;1704,9772;1695,9749;1672,9740;1626,9739;78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5632" behindDoc="1" locked="0" layoutInCell="1" allowOverlap="1">
                <wp:simplePos x="0" y="0"/>
                <wp:positionH relativeFrom="page">
                  <wp:posOffset>7708900</wp:posOffset>
                </wp:positionH>
                <wp:positionV relativeFrom="page">
                  <wp:posOffset>7538085</wp:posOffset>
                </wp:positionV>
                <wp:extent cx="1118235" cy="1118235"/>
                <wp:effectExtent l="3175" t="3810" r="2540" b="1905"/>
                <wp:wrapNone/>
                <wp:docPr id="999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99" y="12302"/>
                            <a:ext cx="1436" cy="10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1" name="Freeform 446"/>
                        <wps:cNvSpPr>
                          <a:spLocks/>
                        </wps:cNvSpPr>
                        <wps:spPr bwMode="auto">
                          <a:xfrm>
                            <a:off x="12167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11899 11899"/>
                              <a:gd name="T3" fmla="*/ 11899 h 1706"/>
                              <a:gd name="T4" fmla="+- 0 12201 12168"/>
                              <a:gd name="T5" fmla="*/ T4 w 1706"/>
                              <a:gd name="T6" fmla="+- 0 11900 11899"/>
                              <a:gd name="T7" fmla="*/ 11900 h 1706"/>
                              <a:gd name="T8" fmla="+- 0 12177 12168"/>
                              <a:gd name="T9" fmla="*/ T8 w 1706"/>
                              <a:gd name="T10" fmla="+- 0 11909 11899"/>
                              <a:gd name="T11" fmla="*/ 11909 h 1706"/>
                              <a:gd name="T12" fmla="+- 0 12169 12168"/>
                              <a:gd name="T13" fmla="*/ T12 w 1706"/>
                              <a:gd name="T14" fmla="+- 0 11932 11899"/>
                              <a:gd name="T15" fmla="*/ 11932 h 1706"/>
                              <a:gd name="T16" fmla="+- 0 12168 12168"/>
                              <a:gd name="T17" fmla="*/ T16 w 1706"/>
                              <a:gd name="T18" fmla="+- 0 11977 11899"/>
                              <a:gd name="T19" fmla="*/ 11977 h 1706"/>
                              <a:gd name="T20" fmla="+- 0 12168 12168"/>
                              <a:gd name="T21" fmla="*/ T20 w 1706"/>
                              <a:gd name="T22" fmla="+- 0 13525 11899"/>
                              <a:gd name="T23" fmla="*/ 13525 h 1706"/>
                              <a:gd name="T24" fmla="+- 0 12169 12168"/>
                              <a:gd name="T25" fmla="*/ T24 w 1706"/>
                              <a:gd name="T26" fmla="+- 0 13571 11899"/>
                              <a:gd name="T27" fmla="*/ 13571 h 1706"/>
                              <a:gd name="T28" fmla="+- 0 12177 12168"/>
                              <a:gd name="T29" fmla="*/ T28 w 1706"/>
                              <a:gd name="T30" fmla="+- 0 13594 11899"/>
                              <a:gd name="T31" fmla="*/ 13594 h 1706"/>
                              <a:gd name="T32" fmla="+- 0 12201 12168"/>
                              <a:gd name="T33" fmla="*/ T32 w 1706"/>
                              <a:gd name="T34" fmla="+- 0 13603 11899"/>
                              <a:gd name="T35" fmla="*/ 13603 h 1706"/>
                              <a:gd name="T36" fmla="+- 0 12246 12168"/>
                              <a:gd name="T37" fmla="*/ T36 w 1706"/>
                              <a:gd name="T38" fmla="+- 0 13604 11899"/>
                              <a:gd name="T39" fmla="*/ 13604 h 1706"/>
                              <a:gd name="T40" fmla="+- 0 13794 12168"/>
                              <a:gd name="T41" fmla="*/ T40 w 1706"/>
                              <a:gd name="T42" fmla="+- 0 13604 11899"/>
                              <a:gd name="T43" fmla="*/ 13604 h 1706"/>
                              <a:gd name="T44" fmla="+- 0 13840 12168"/>
                              <a:gd name="T45" fmla="*/ T44 w 1706"/>
                              <a:gd name="T46" fmla="+- 0 13603 11899"/>
                              <a:gd name="T47" fmla="*/ 13603 h 1706"/>
                              <a:gd name="T48" fmla="+- 0 13863 12168"/>
                              <a:gd name="T49" fmla="*/ T48 w 1706"/>
                              <a:gd name="T50" fmla="+- 0 13594 11899"/>
                              <a:gd name="T51" fmla="*/ 13594 h 1706"/>
                              <a:gd name="T52" fmla="+- 0 13872 12168"/>
                              <a:gd name="T53" fmla="*/ T52 w 1706"/>
                              <a:gd name="T54" fmla="+- 0 13571 11899"/>
                              <a:gd name="T55" fmla="*/ 13571 h 1706"/>
                              <a:gd name="T56" fmla="+- 0 13873 12168"/>
                              <a:gd name="T57" fmla="*/ T56 w 1706"/>
                              <a:gd name="T58" fmla="+- 0 13525 11899"/>
                              <a:gd name="T59" fmla="*/ 13525 h 1706"/>
                              <a:gd name="T60" fmla="+- 0 13873 12168"/>
                              <a:gd name="T61" fmla="*/ T60 w 1706"/>
                              <a:gd name="T62" fmla="+- 0 11977 11899"/>
                              <a:gd name="T63" fmla="*/ 11977 h 1706"/>
                              <a:gd name="T64" fmla="+- 0 13872 12168"/>
                              <a:gd name="T65" fmla="*/ T64 w 1706"/>
                              <a:gd name="T66" fmla="+- 0 11932 11899"/>
                              <a:gd name="T67" fmla="*/ 11932 h 1706"/>
                              <a:gd name="T68" fmla="+- 0 13863 12168"/>
                              <a:gd name="T69" fmla="*/ T68 w 1706"/>
                              <a:gd name="T70" fmla="+- 0 11909 11899"/>
                              <a:gd name="T71" fmla="*/ 11909 h 1706"/>
                              <a:gd name="T72" fmla="+- 0 13840 12168"/>
                              <a:gd name="T73" fmla="*/ T72 w 1706"/>
                              <a:gd name="T74" fmla="+- 0 11900 11899"/>
                              <a:gd name="T75" fmla="*/ 11900 h 1706"/>
                              <a:gd name="T76" fmla="+- 0 13794 12168"/>
                              <a:gd name="T77" fmla="*/ T76 w 1706"/>
                              <a:gd name="T78" fmla="+- 0 11899 11899"/>
                              <a:gd name="T79" fmla="*/ 11899 h 1706"/>
                              <a:gd name="T80" fmla="+- 0 12246 12168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A2D70D" id="Group 445" o:spid="_x0000_s1026" style="position:absolute;margin-left:607pt;margin-top:593.55pt;width:88.05pt;height:88.05pt;z-index:-251790848;mso-position-horizontal-relative:page;mso-position-vertical-relative:page" coordorigin="12140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">
                <v:shape id="Picture 447" o:spid="_x0000_s1027" type="#_x0000_t75" style="position:absolute;left:12299;top:12302;width:1436;height:1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">
                  <v:imagedata r:id="rId82" o:title=""/>
                </v:shape>
                <v:shape id="Freeform 446" o:spid="_x0000_s1028" style="position:absolute;left:12167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" path="m78,l33,1,9,10,1,33,,78,,1626r1,46l9,1695r24,9l78,1705r1548,l1672,1704r23,-9l1704,1672r1,-46l1705,78r-1,-45l1695,10,1672,1,1626,,78,xe" filled="f" strokecolor="#27bdbe" strokeweight=".98036mm">
                  <v:path arrowok="t" o:connecttype="custom" o:connectlocs="78,11899;33,11900;9,11909;1,11932;0,11977;0,13525;1,13571;9,13594;33,13603;78,13604;1626,13604;1672,13603;1695,13594;1704,13571;1705,13525;1705,11977;1704,11932;1695,11909;1672,11900;1626,11899;78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6656" behindDoc="1" locked="0" layoutInCell="1" allowOverlap="1">
                <wp:simplePos x="0" y="0"/>
                <wp:positionH relativeFrom="page">
                  <wp:posOffset>7708900</wp:posOffset>
                </wp:positionH>
                <wp:positionV relativeFrom="page">
                  <wp:posOffset>8909050</wp:posOffset>
                </wp:positionV>
                <wp:extent cx="1118235" cy="1118235"/>
                <wp:effectExtent l="3175" t="3175" r="2540" b="2540"/>
                <wp:wrapNone/>
                <wp:docPr id="996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97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80" y="14626"/>
                            <a:ext cx="1480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8" name="Freeform 443"/>
                        <wps:cNvSpPr>
                          <a:spLocks/>
                        </wps:cNvSpPr>
                        <wps:spPr bwMode="auto">
                          <a:xfrm>
                            <a:off x="12167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14058 14058"/>
                              <a:gd name="T3" fmla="*/ 14058 h 1706"/>
                              <a:gd name="T4" fmla="+- 0 12201 12168"/>
                              <a:gd name="T5" fmla="*/ T4 w 1706"/>
                              <a:gd name="T6" fmla="+- 0 14059 14058"/>
                              <a:gd name="T7" fmla="*/ 14059 h 1706"/>
                              <a:gd name="T8" fmla="+- 0 12177 12168"/>
                              <a:gd name="T9" fmla="*/ T8 w 1706"/>
                              <a:gd name="T10" fmla="+- 0 14068 14058"/>
                              <a:gd name="T11" fmla="*/ 14068 h 1706"/>
                              <a:gd name="T12" fmla="+- 0 12169 12168"/>
                              <a:gd name="T13" fmla="*/ T12 w 1706"/>
                              <a:gd name="T14" fmla="+- 0 14091 14058"/>
                              <a:gd name="T15" fmla="*/ 14091 h 1706"/>
                              <a:gd name="T16" fmla="+- 0 12168 12168"/>
                              <a:gd name="T17" fmla="*/ T16 w 1706"/>
                              <a:gd name="T18" fmla="+- 0 14137 14058"/>
                              <a:gd name="T19" fmla="*/ 14137 h 1706"/>
                              <a:gd name="T20" fmla="+- 0 12168 12168"/>
                              <a:gd name="T21" fmla="*/ T20 w 1706"/>
                              <a:gd name="T22" fmla="+- 0 15685 14058"/>
                              <a:gd name="T23" fmla="*/ 15685 h 1706"/>
                              <a:gd name="T24" fmla="+- 0 12169 12168"/>
                              <a:gd name="T25" fmla="*/ T24 w 1706"/>
                              <a:gd name="T26" fmla="+- 0 15730 14058"/>
                              <a:gd name="T27" fmla="*/ 15730 h 1706"/>
                              <a:gd name="T28" fmla="+- 0 12177 12168"/>
                              <a:gd name="T29" fmla="*/ T28 w 1706"/>
                              <a:gd name="T30" fmla="+- 0 15754 14058"/>
                              <a:gd name="T31" fmla="*/ 15754 h 1706"/>
                              <a:gd name="T32" fmla="+- 0 12201 12168"/>
                              <a:gd name="T33" fmla="*/ T32 w 1706"/>
                              <a:gd name="T34" fmla="+- 0 15762 14058"/>
                              <a:gd name="T35" fmla="*/ 15762 h 1706"/>
                              <a:gd name="T36" fmla="+- 0 12246 12168"/>
                              <a:gd name="T37" fmla="*/ T36 w 1706"/>
                              <a:gd name="T38" fmla="+- 0 15764 14058"/>
                              <a:gd name="T39" fmla="*/ 15764 h 1706"/>
                              <a:gd name="T40" fmla="+- 0 13794 12168"/>
                              <a:gd name="T41" fmla="*/ T40 w 1706"/>
                              <a:gd name="T42" fmla="+- 0 15764 14058"/>
                              <a:gd name="T43" fmla="*/ 15764 h 1706"/>
                              <a:gd name="T44" fmla="+- 0 13840 12168"/>
                              <a:gd name="T45" fmla="*/ T44 w 1706"/>
                              <a:gd name="T46" fmla="+- 0 15762 14058"/>
                              <a:gd name="T47" fmla="*/ 15762 h 1706"/>
                              <a:gd name="T48" fmla="+- 0 13863 12168"/>
                              <a:gd name="T49" fmla="*/ T48 w 1706"/>
                              <a:gd name="T50" fmla="+- 0 15754 14058"/>
                              <a:gd name="T51" fmla="*/ 15754 h 1706"/>
                              <a:gd name="T52" fmla="+- 0 13872 12168"/>
                              <a:gd name="T53" fmla="*/ T52 w 1706"/>
                              <a:gd name="T54" fmla="+- 0 15730 14058"/>
                              <a:gd name="T55" fmla="*/ 15730 h 1706"/>
                              <a:gd name="T56" fmla="+- 0 13873 12168"/>
                              <a:gd name="T57" fmla="*/ T56 w 1706"/>
                              <a:gd name="T58" fmla="+- 0 15685 14058"/>
                              <a:gd name="T59" fmla="*/ 15685 h 1706"/>
                              <a:gd name="T60" fmla="+- 0 13873 12168"/>
                              <a:gd name="T61" fmla="*/ T60 w 1706"/>
                              <a:gd name="T62" fmla="+- 0 14137 14058"/>
                              <a:gd name="T63" fmla="*/ 14137 h 1706"/>
                              <a:gd name="T64" fmla="+- 0 13872 12168"/>
                              <a:gd name="T65" fmla="*/ T64 w 1706"/>
                              <a:gd name="T66" fmla="+- 0 14091 14058"/>
                              <a:gd name="T67" fmla="*/ 14091 h 1706"/>
                              <a:gd name="T68" fmla="+- 0 13863 12168"/>
                              <a:gd name="T69" fmla="*/ T68 w 1706"/>
                              <a:gd name="T70" fmla="+- 0 14068 14058"/>
                              <a:gd name="T71" fmla="*/ 14068 h 1706"/>
                              <a:gd name="T72" fmla="+- 0 13840 12168"/>
                              <a:gd name="T73" fmla="*/ T72 w 1706"/>
                              <a:gd name="T74" fmla="+- 0 14059 14058"/>
                              <a:gd name="T75" fmla="*/ 14059 h 1706"/>
                              <a:gd name="T76" fmla="+- 0 13794 12168"/>
                              <a:gd name="T77" fmla="*/ T76 w 1706"/>
                              <a:gd name="T78" fmla="+- 0 14058 14058"/>
                              <a:gd name="T79" fmla="*/ 14058 h 1706"/>
                              <a:gd name="T80" fmla="+- 0 12246 12168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2ED327" id="Group 442" o:spid="_x0000_s1026" style="position:absolute;margin-left:607pt;margin-top:701.5pt;width:88.05pt;height:88.05pt;z-index:-251789824;mso-position-horizontal-relative:page;mso-position-vertical-relative:page" coordorigin="12140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">
                <v:shape id="Picture 444" o:spid="_x0000_s1027" type="#_x0000_t75" style="position:absolute;left:12280;top:14626;width:1480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">
                  <v:imagedata r:id="rId84" o:title=""/>
                </v:shape>
                <v:shape id="Freeform 443" o:spid="_x0000_s1028" style="position:absolute;left:12167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14058;33,14059;9,14068;1,14091;0,14137;0,15685;1,15730;9,15754;33,15762;78,15764;1626,15764;1672,15762;1695,15754;1704,15730;1705,15685;1705,14137;1704,14091;1695,14068;1672,14059;1626,14058;78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7680" behindDoc="1" locked="0" layoutInCell="1" allowOverlap="1">
                <wp:simplePos x="0" y="0"/>
                <wp:positionH relativeFrom="page">
                  <wp:posOffset>9097010</wp:posOffset>
                </wp:positionH>
                <wp:positionV relativeFrom="page">
                  <wp:posOffset>681355</wp:posOffset>
                </wp:positionV>
                <wp:extent cx="1118235" cy="1118235"/>
                <wp:effectExtent l="635" t="5080" r="5080" b="635"/>
                <wp:wrapNone/>
                <wp:docPr id="993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94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02" y="1544"/>
                            <a:ext cx="1407" cy="1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5" name="Freeform 440"/>
                        <wps:cNvSpPr>
                          <a:spLocks/>
                        </wps:cNvSpPr>
                        <wps:spPr bwMode="auto">
                          <a:xfrm>
                            <a:off x="14353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1101 1101"/>
                              <a:gd name="T3" fmla="*/ 1101 h 1706"/>
                              <a:gd name="T4" fmla="+- 0 14387 14354"/>
                              <a:gd name="T5" fmla="*/ T4 w 1706"/>
                              <a:gd name="T6" fmla="+- 0 1102 1101"/>
                              <a:gd name="T7" fmla="*/ 1102 h 1706"/>
                              <a:gd name="T8" fmla="+- 0 14363 14354"/>
                              <a:gd name="T9" fmla="*/ T8 w 1706"/>
                              <a:gd name="T10" fmla="+- 0 1111 1101"/>
                              <a:gd name="T11" fmla="*/ 1111 h 1706"/>
                              <a:gd name="T12" fmla="+- 0 14355 14354"/>
                              <a:gd name="T13" fmla="*/ T12 w 1706"/>
                              <a:gd name="T14" fmla="+- 0 1134 1101"/>
                              <a:gd name="T15" fmla="*/ 1134 h 1706"/>
                              <a:gd name="T16" fmla="+- 0 14354 14354"/>
                              <a:gd name="T17" fmla="*/ T16 w 1706"/>
                              <a:gd name="T18" fmla="+- 0 1180 1101"/>
                              <a:gd name="T19" fmla="*/ 1180 h 1706"/>
                              <a:gd name="T20" fmla="+- 0 14354 14354"/>
                              <a:gd name="T21" fmla="*/ T20 w 1706"/>
                              <a:gd name="T22" fmla="+- 0 2728 1101"/>
                              <a:gd name="T23" fmla="*/ 2728 h 1706"/>
                              <a:gd name="T24" fmla="+- 0 14355 14354"/>
                              <a:gd name="T25" fmla="*/ T24 w 1706"/>
                              <a:gd name="T26" fmla="+- 0 2773 1101"/>
                              <a:gd name="T27" fmla="*/ 2773 h 1706"/>
                              <a:gd name="T28" fmla="+- 0 14363 14354"/>
                              <a:gd name="T29" fmla="*/ T28 w 1706"/>
                              <a:gd name="T30" fmla="+- 0 2797 1101"/>
                              <a:gd name="T31" fmla="*/ 2797 h 1706"/>
                              <a:gd name="T32" fmla="+- 0 14387 14354"/>
                              <a:gd name="T33" fmla="*/ T32 w 1706"/>
                              <a:gd name="T34" fmla="+- 0 2805 1101"/>
                              <a:gd name="T35" fmla="*/ 2805 h 1706"/>
                              <a:gd name="T36" fmla="+- 0 14432 14354"/>
                              <a:gd name="T37" fmla="*/ T36 w 1706"/>
                              <a:gd name="T38" fmla="+- 0 2806 1101"/>
                              <a:gd name="T39" fmla="*/ 2806 h 1706"/>
                              <a:gd name="T40" fmla="+- 0 15980 14354"/>
                              <a:gd name="T41" fmla="*/ T40 w 1706"/>
                              <a:gd name="T42" fmla="+- 0 2806 1101"/>
                              <a:gd name="T43" fmla="*/ 2806 h 1706"/>
                              <a:gd name="T44" fmla="+- 0 16026 14354"/>
                              <a:gd name="T45" fmla="*/ T44 w 1706"/>
                              <a:gd name="T46" fmla="+- 0 2805 1101"/>
                              <a:gd name="T47" fmla="*/ 2805 h 1706"/>
                              <a:gd name="T48" fmla="+- 0 16049 14354"/>
                              <a:gd name="T49" fmla="*/ T48 w 1706"/>
                              <a:gd name="T50" fmla="+- 0 2797 1101"/>
                              <a:gd name="T51" fmla="*/ 2797 h 1706"/>
                              <a:gd name="T52" fmla="+- 0 16058 14354"/>
                              <a:gd name="T53" fmla="*/ T52 w 1706"/>
                              <a:gd name="T54" fmla="+- 0 2773 1101"/>
                              <a:gd name="T55" fmla="*/ 2773 h 1706"/>
                              <a:gd name="T56" fmla="+- 0 16059 14354"/>
                              <a:gd name="T57" fmla="*/ T56 w 1706"/>
                              <a:gd name="T58" fmla="+- 0 2728 1101"/>
                              <a:gd name="T59" fmla="*/ 2728 h 1706"/>
                              <a:gd name="T60" fmla="+- 0 16059 14354"/>
                              <a:gd name="T61" fmla="*/ T60 w 1706"/>
                              <a:gd name="T62" fmla="+- 0 1180 1101"/>
                              <a:gd name="T63" fmla="*/ 1180 h 1706"/>
                              <a:gd name="T64" fmla="+- 0 16058 14354"/>
                              <a:gd name="T65" fmla="*/ T64 w 1706"/>
                              <a:gd name="T66" fmla="+- 0 1134 1101"/>
                              <a:gd name="T67" fmla="*/ 1134 h 1706"/>
                              <a:gd name="T68" fmla="+- 0 16049 14354"/>
                              <a:gd name="T69" fmla="*/ T68 w 1706"/>
                              <a:gd name="T70" fmla="+- 0 1111 1101"/>
                              <a:gd name="T71" fmla="*/ 1111 h 1706"/>
                              <a:gd name="T72" fmla="+- 0 16026 14354"/>
                              <a:gd name="T73" fmla="*/ T72 w 1706"/>
                              <a:gd name="T74" fmla="+- 0 1102 1101"/>
                              <a:gd name="T75" fmla="*/ 1102 h 1706"/>
                              <a:gd name="T76" fmla="+- 0 15980 14354"/>
                              <a:gd name="T77" fmla="*/ T76 w 1706"/>
                              <a:gd name="T78" fmla="+- 0 1101 1101"/>
                              <a:gd name="T79" fmla="*/ 1101 h 1706"/>
                              <a:gd name="T80" fmla="+- 0 14432 14354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FFFB48" id="Group 439" o:spid="_x0000_s1026" style="position:absolute;margin-left:716.3pt;margin-top:53.65pt;width:88.05pt;height:88.05pt;z-index:-251788800;mso-position-horizontal-relative:page;mso-position-vertical-relative:page" coordorigin="14326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">
                <v:shape id="Picture 441" o:spid="_x0000_s1027" type="#_x0000_t75" style="position:absolute;left:14502;top:1544;width:1407;height:1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">
                  <v:imagedata r:id="rId86" o:title=""/>
                </v:shape>
                <v:shape id="Freeform 440" o:spid="_x0000_s1028" style="position:absolute;left:14353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" path="m78,l33,1,9,10,1,33,,79,,1627r1,45l9,1696r24,8l78,1705r1548,l1672,1704r23,-8l1704,1672r1,-45l1705,79r-1,-46l1695,10,1672,1,1626,,78,xe" filled="f" strokecolor="#27bdbe" strokeweight=".98036mm">
                  <v:path arrowok="t" o:connecttype="custom" o:connectlocs="78,1101;33,1102;9,1111;1,1134;0,1180;0,2728;1,2773;9,2797;33,2805;78,2806;1626,2806;1672,2805;1695,2797;1704,2773;1705,2728;1705,1180;1704,1134;1695,1111;1672,1102;1626,1101;78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8704" behindDoc="1" locked="0" layoutInCell="1" allowOverlap="1">
                <wp:simplePos x="0" y="0"/>
                <wp:positionH relativeFrom="page">
                  <wp:posOffset>9097010</wp:posOffset>
                </wp:positionH>
                <wp:positionV relativeFrom="page">
                  <wp:posOffset>2052955</wp:posOffset>
                </wp:positionV>
                <wp:extent cx="1118235" cy="1118235"/>
                <wp:effectExtent l="635" t="5080" r="5080" b="635"/>
                <wp:wrapNone/>
                <wp:docPr id="990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91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56" y="3686"/>
                            <a:ext cx="1300" cy="12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2" name="Freeform 437"/>
                        <wps:cNvSpPr>
                          <a:spLocks/>
                        </wps:cNvSpPr>
                        <wps:spPr bwMode="auto">
                          <a:xfrm>
                            <a:off x="14353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3261 3261"/>
                              <a:gd name="T3" fmla="*/ 3261 h 1706"/>
                              <a:gd name="T4" fmla="+- 0 14387 14354"/>
                              <a:gd name="T5" fmla="*/ T4 w 1706"/>
                              <a:gd name="T6" fmla="+- 0 3262 3261"/>
                              <a:gd name="T7" fmla="*/ 3262 h 1706"/>
                              <a:gd name="T8" fmla="+- 0 14363 14354"/>
                              <a:gd name="T9" fmla="*/ T8 w 1706"/>
                              <a:gd name="T10" fmla="+- 0 3270 3261"/>
                              <a:gd name="T11" fmla="*/ 3270 h 1706"/>
                              <a:gd name="T12" fmla="+- 0 14355 14354"/>
                              <a:gd name="T13" fmla="*/ T12 w 1706"/>
                              <a:gd name="T14" fmla="+- 0 3294 3261"/>
                              <a:gd name="T15" fmla="*/ 3294 h 1706"/>
                              <a:gd name="T16" fmla="+- 0 14354 14354"/>
                              <a:gd name="T17" fmla="*/ T16 w 1706"/>
                              <a:gd name="T18" fmla="+- 0 3339 3261"/>
                              <a:gd name="T19" fmla="*/ 3339 h 1706"/>
                              <a:gd name="T20" fmla="+- 0 14354 14354"/>
                              <a:gd name="T21" fmla="*/ T20 w 1706"/>
                              <a:gd name="T22" fmla="+- 0 4887 3261"/>
                              <a:gd name="T23" fmla="*/ 4887 h 1706"/>
                              <a:gd name="T24" fmla="+- 0 14355 14354"/>
                              <a:gd name="T25" fmla="*/ T24 w 1706"/>
                              <a:gd name="T26" fmla="+- 0 4933 3261"/>
                              <a:gd name="T27" fmla="*/ 4933 h 1706"/>
                              <a:gd name="T28" fmla="+- 0 14363 14354"/>
                              <a:gd name="T29" fmla="*/ T28 w 1706"/>
                              <a:gd name="T30" fmla="+- 0 4956 3261"/>
                              <a:gd name="T31" fmla="*/ 4956 h 1706"/>
                              <a:gd name="T32" fmla="+- 0 14387 14354"/>
                              <a:gd name="T33" fmla="*/ T32 w 1706"/>
                              <a:gd name="T34" fmla="+- 0 4965 3261"/>
                              <a:gd name="T35" fmla="*/ 4965 h 1706"/>
                              <a:gd name="T36" fmla="+- 0 14432 14354"/>
                              <a:gd name="T37" fmla="*/ T36 w 1706"/>
                              <a:gd name="T38" fmla="+- 0 4966 3261"/>
                              <a:gd name="T39" fmla="*/ 4966 h 1706"/>
                              <a:gd name="T40" fmla="+- 0 15980 14354"/>
                              <a:gd name="T41" fmla="*/ T40 w 1706"/>
                              <a:gd name="T42" fmla="+- 0 4966 3261"/>
                              <a:gd name="T43" fmla="*/ 4966 h 1706"/>
                              <a:gd name="T44" fmla="+- 0 16026 14354"/>
                              <a:gd name="T45" fmla="*/ T44 w 1706"/>
                              <a:gd name="T46" fmla="+- 0 4965 3261"/>
                              <a:gd name="T47" fmla="*/ 4965 h 1706"/>
                              <a:gd name="T48" fmla="+- 0 16049 14354"/>
                              <a:gd name="T49" fmla="*/ T48 w 1706"/>
                              <a:gd name="T50" fmla="+- 0 4956 3261"/>
                              <a:gd name="T51" fmla="*/ 4956 h 1706"/>
                              <a:gd name="T52" fmla="+- 0 16058 14354"/>
                              <a:gd name="T53" fmla="*/ T52 w 1706"/>
                              <a:gd name="T54" fmla="+- 0 4933 3261"/>
                              <a:gd name="T55" fmla="*/ 4933 h 1706"/>
                              <a:gd name="T56" fmla="+- 0 16059 14354"/>
                              <a:gd name="T57" fmla="*/ T56 w 1706"/>
                              <a:gd name="T58" fmla="+- 0 4887 3261"/>
                              <a:gd name="T59" fmla="*/ 4887 h 1706"/>
                              <a:gd name="T60" fmla="+- 0 16059 14354"/>
                              <a:gd name="T61" fmla="*/ T60 w 1706"/>
                              <a:gd name="T62" fmla="+- 0 3339 3261"/>
                              <a:gd name="T63" fmla="*/ 3339 h 1706"/>
                              <a:gd name="T64" fmla="+- 0 16058 14354"/>
                              <a:gd name="T65" fmla="*/ T64 w 1706"/>
                              <a:gd name="T66" fmla="+- 0 3294 3261"/>
                              <a:gd name="T67" fmla="*/ 3294 h 1706"/>
                              <a:gd name="T68" fmla="+- 0 16049 14354"/>
                              <a:gd name="T69" fmla="*/ T68 w 1706"/>
                              <a:gd name="T70" fmla="+- 0 3270 3261"/>
                              <a:gd name="T71" fmla="*/ 3270 h 1706"/>
                              <a:gd name="T72" fmla="+- 0 16026 14354"/>
                              <a:gd name="T73" fmla="*/ T72 w 1706"/>
                              <a:gd name="T74" fmla="+- 0 3262 3261"/>
                              <a:gd name="T75" fmla="*/ 3262 h 1706"/>
                              <a:gd name="T76" fmla="+- 0 15980 14354"/>
                              <a:gd name="T77" fmla="*/ T76 w 1706"/>
                              <a:gd name="T78" fmla="+- 0 3261 3261"/>
                              <a:gd name="T79" fmla="*/ 3261 h 1706"/>
                              <a:gd name="T80" fmla="+- 0 14432 14354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B39BB8" id="Group 436" o:spid="_x0000_s1026" style="position:absolute;margin-left:716.3pt;margin-top:161.65pt;width:88.05pt;height:88.05pt;z-index:-251787776;mso-position-horizontal-relative:page;mso-position-vertical-relative:page" coordorigin="14326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">
                <v:shape id="Picture 438" o:spid="_x0000_s1027" type="#_x0000_t75" style="position:absolute;left:14556;top:3686;width:130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">
                  <v:imagedata r:id="rId88" o:title=""/>
                </v:shape>
                <v:shape id="Freeform 437" o:spid="_x0000_s1028" style="position:absolute;left:14353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3261;33,3262;9,3270;1,3294;0,3339;0,4887;1,4933;9,4956;33,4965;78,4966;1626,4966;1672,4965;1695,4956;1704,4933;1705,4887;1705,3339;1704,3294;1695,3270;1672,3262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29728" behindDoc="1" locked="0" layoutInCell="1" allowOverlap="1">
                <wp:simplePos x="0" y="0"/>
                <wp:positionH relativeFrom="page">
                  <wp:posOffset>9097010</wp:posOffset>
                </wp:positionH>
                <wp:positionV relativeFrom="page">
                  <wp:posOffset>3423920</wp:posOffset>
                </wp:positionV>
                <wp:extent cx="1118235" cy="1118235"/>
                <wp:effectExtent l="635" t="4445" r="5080" b="1270"/>
                <wp:wrapNone/>
                <wp:docPr id="987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8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8" y="5456"/>
                            <a:ext cx="1536" cy="15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9" name="Freeform 434"/>
                        <wps:cNvSpPr>
                          <a:spLocks/>
                        </wps:cNvSpPr>
                        <wps:spPr bwMode="auto">
                          <a:xfrm>
                            <a:off x="14353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5420 5420"/>
                              <a:gd name="T3" fmla="*/ 5420 h 1706"/>
                              <a:gd name="T4" fmla="+- 0 14387 14354"/>
                              <a:gd name="T5" fmla="*/ T4 w 1706"/>
                              <a:gd name="T6" fmla="+- 0 5421 5420"/>
                              <a:gd name="T7" fmla="*/ 5421 h 1706"/>
                              <a:gd name="T8" fmla="+- 0 14363 14354"/>
                              <a:gd name="T9" fmla="*/ T8 w 1706"/>
                              <a:gd name="T10" fmla="+- 0 5430 5420"/>
                              <a:gd name="T11" fmla="*/ 5430 h 1706"/>
                              <a:gd name="T12" fmla="+- 0 14355 14354"/>
                              <a:gd name="T13" fmla="*/ T12 w 1706"/>
                              <a:gd name="T14" fmla="+- 0 5453 5420"/>
                              <a:gd name="T15" fmla="*/ 5453 h 1706"/>
                              <a:gd name="T16" fmla="+- 0 14354 14354"/>
                              <a:gd name="T17" fmla="*/ T16 w 1706"/>
                              <a:gd name="T18" fmla="+- 0 5499 5420"/>
                              <a:gd name="T19" fmla="*/ 5499 h 1706"/>
                              <a:gd name="T20" fmla="+- 0 14354 14354"/>
                              <a:gd name="T21" fmla="*/ T20 w 1706"/>
                              <a:gd name="T22" fmla="+- 0 7047 5420"/>
                              <a:gd name="T23" fmla="*/ 7047 h 1706"/>
                              <a:gd name="T24" fmla="+- 0 14355 14354"/>
                              <a:gd name="T25" fmla="*/ T24 w 1706"/>
                              <a:gd name="T26" fmla="+- 0 7092 5420"/>
                              <a:gd name="T27" fmla="*/ 7092 h 1706"/>
                              <a:gd name="T28" fmla="+- 0 14363 14354"/>
                              <a:gd name="T29" fmla="*/ T28 w 1706"/>
                              <a:gd name="T30" fmla="+- 0 7116 5420"/>
                              <a:gd name="T31" fmla="*/ 7116 h 1706"/>
                              <a:gd name="T32" fmla="+- 0 14387 14354"/>
                              <a:gd name="T33" fmla="*/ T32 w 1706"/>
                              <a:gd name="T34" fmla="+- 0 7124 5420"/>
                              <a:gd name="T35" fmla="*/ 7124 h 1706"/>
                              <a:gd name="T36" fmla="+- 0 14432 14354"/>
                              <a:gd name="T37" fmla="*/ T36 w 1706"/>
                              <a:gd name="T38" fmla="+- 0 7126 5420"/>
                              <a:gd name="T39" fmla="*/ 7126 h 1706"/>
                              <a:gd name="T40" fmla="+- 0 15980 14354"/>
                              <a:gd name="T41" fmla="*/ T40 w 1706"/>
                              <a:gd name="T42" fmla="+- 0 7126 5420"/>
                              <a:gd name="T43" fmla="*/ 7126 h 1706"/>
                              <a:gd name="T44" fmla="+- 0 16026 14354"/>
                              <a:gd name="T45" fmla="*/ T44 w 1706"/>
                              <a:gd name="T46" fmla="+- 0 7124 5420"/>
                              <a:gd name="T47" fmla="*/ 7124 h 1706"/>
                              <a:gd name="T48" fmla="+- 0 16049 14354"/>
                              <a:gd name="T49" fmla="*/ T48 w 1706"/>
                              <a:gd name="T50" fmla="+- 0 7116 5420"/>
                              <a:gd name="T51" fmla="*/ 7116 h 1706"/>
                              <a:gd name="T52" fmla="+- 0 16058 14354"/>
                              <a:gd name="T53" fmla="*/ T52 w 1706"/>
                              <a:gd name="T54" fmla="+- 0 7092 5420"/>
                              <a:gd name="T55" fmla="*/ 7092 h 1706"/>
                              <a:gd name="T56" fmla="+- 0 16059 14354"/>
                              <a:gd name="T57" fmla="*/ T56 w 1706"/>
                              <a:gd name="T58" fmla="+- 0 7047 5420"/>
                              <a:gd name="T59" fmla="*/ 7047 h 1706"/>
                              <a:gd name="T60" fmla="+- 0 16059 14354"/>
                              <a:gd name="T61" fmla="*/ T60 w 1706"/>
                              <a:gd name="T62" fmla="+- 0 5499 5420"/>
                              <a:gd name="T63" fmla="*/ 5499 h 1706"/>
                              <a:gd name="T64" fmla="+- 0 16058 14354"/>
                              <a:gd name="T65" fmla="*/ T64 w 1706"/>
                              <a:gd name="T66" fmla="+- 0 5453 5420"/>
                              <a:gd name="T67" fmla="*/ 5453 h 1706"/>
                              <a:gd name="T68" fmla="+- 0 16049 14354"/>
                              <a:gd name="T69" fmla="*/ T68 w 1706"/>
                              <a:gd name="T70" fmla="+- 0 5430 5420"/>
                              <a:gd name="T71" fmla="*/ 5430 h 1706"/>
                              <a:gd name="T72" fmla="+- 0 16026 14354"/>
                              <a:gd name="T73" fmla="*/ T72 w 1706"/>
                              <a:gd name="T74" fmla="+- 0 5421 5420"/>
                              <a:gd name="T75" fmla="*/ 5421 h 1706"/>
                              <a:gd name="T76" fmla="+- 0 15980 14354"/>
                              <a:gd name="T77" fmla="*/ T76 w 1706"/>
                              <a:gd name="T78" fmla="+- 0 5420 5420"/>
                              <a:gd name="T79" fmla="*/ 5420 h 1706"/>
                              <a:gd name="T80" fmla="+- 0 14432 14354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DB1291" id="Group 433" o:spid="_x0000_s1026" style="position:absolute;margin-left:716.3pt;margin-top:269.6pt;width:88.05pt;height:88.05pt;z-index:-251786752;mso-position-horizontal-relative:page;mso-position-vertical-relative:page" coordorigin="14326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">
                <v:shape id="Picture 435" o:spid="_x0000_s1027" type="#_x0000_t75" style="position:absolute;left:14438;top:5456;width:1536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">
                  <v:imagedata r:id="rId90" o:title=""/>
                </v:shape>
                <v:shape id="Freeform 434" o:spid="_x0000_s1028" style="position:absolute;left:14353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5420;33,5421;9,5430;1,5453;0,5499;0,7047;1,7092;9,7116;33,7124;78,7126;1626,7126;1672,7124;1695,7116;1704,7092;1705,7047;1705,5499;1704,5453;1695,5430;1672,5421;1626,5420;78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0752" behindDoc="1" locked="0" layoutInCell="1" allowOverlap="1">
                <wp:simplePos x="0" y="0"/>
                <wp:positionH relativeFrom="page">
                  <wp:posOffset>9097010</wp:posOffset>
                </wp:positionH>
                <wp:positionV relativeFrom="page">
                  <wp:posOffset>4795520</wp:posOffset>
                </wp:positionV>
                <wp:extent cx="1118235" cy="1118235"/>
                <wp:effectExtent l="635" t="4445" r="5080" b="1270"/>
                <wp:wrapNone/>
                <wp:docPr id="984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5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3" y="8696"/>
                            <a:ext cx="1706" cy="5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6" name="Freeform 431"/>
                        <wps:cNvSpPr>
                          <a:spLocks/>
                        </wps:cNvSpPr>
                        <wps:spPr bwMode="auto">
                          <a:xfrm>
                            <a:off x="14353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7580 7580"/>
                              <a:gd name="T3" fmla="*/ 7580 h 1706"/>
                              <a:gd name="T4" fmla="+- 0 14387 14354"/>
                              <a:gd name="T5" fmla="*/ T4 w 1706"/>
                              <a:gd name="T6" fmla="+- 0 7581 7580"/>
                              <a:gd name="T7" fmla="*/ 7581 h 1706"/>
                              <a:gd name="T8" fmla="+- 0 14363 14354"/>
                              <a:gd name="T9" fmla="*/ T8 w 1706"/>
                              <a:gd name="T10" fmla="+- 0 7589 7580"/>
                              <a:gd name="T11" fmla="*/ 7589 h 1706"/>
                              <a:gd name="T12" fmla="+- 0 14355 14354"/>
                              <a:gd name="T13" fmla="*/ T12 w 1706"/>
                              <a:gd name="T14" fmla="+- 0 7613 7580"/>
                              <a:gd name="T15" fmla="*/ 7613 h 1706"/>
                              <a:gd name="T16" fmla="+- 0 14354 14354"/>
                              <a:gd name="T17" fmla="*/ T16 w 1706"/>
                              <a:gd name="T18" fmla="+- 0 7658 7580"/>
                              <a:gd name="T19" fmla="*/ 7658 h 1706"/>
                              <a:gd name="T20" fmla="+- 0 14354 14354"/>
                              <a:gd name="T21" fmla="*/ T20 w 1706"/>
                              <a:gd name="T22" fmla="+- 0 9206 7580"/>
                              <a:gd name="T23" fmla="*/ 9206 h 1706"/>
                              <a:gd name="T24" fmla="+- 0 14355 14354"/>
                              <a:gd name="T25" fmla="*/ T24 w 1706"/>
                              <a:gd name="T26" fmla="+- 0 9252 7580"/>
                              <a:gd name="T27" fmla="*/ 9252 h 1706"/>
                              <a:gd name="T28" fmla="+- 0 14363 14354"/>
                              <a:gd name="T29" fmla="*/ T28 w 1706"/>
                              <a:gd name="T30" fmla="+- 0 9275 7580"/>
                              <a:gd name="T31" fmla="*/ 9275 h 1706"/>
                              <a:gd name="T32" fmla="+- 0 14387 14354"/>
                              <a:gd name="T33" fmla="*/ T32 w 1706"/>
                              <a:gd name="T34" fmla="+- 0 9284 7580"/>
                              <a:gd name="T35" fmla="*/ 9284 h 1706"/>
                              <a:gd name="T36" fmla="+- 0 14432 14354"/>
                              <a:gd name="T37" fmla="*/ T36 w 1706"/>
                              <a:gd name="T38" fmla="+- 0 9285 7580"/>
                              <a:gd name="T39" fmla="*/ 9285 h 1706"/>
                              <a:gd name="T40" fmla="+- 0 15980 14354"/>
                              <a:gd name="T41" fmla="*/ T40 w 1706"/>
                              <a:gd name="T42" fmla="+- 0 9285 7580"/>
                              <a:gd name="T43" fmla="*/ 9285 h 1706"/>
                              <a:gd name="T44" fmla="+- 0 16026 14354"/>
                              <a:gd name="T45" fmla="*/ T44 w 1706"/>
                              <a:gd name="T46" fmla="+- 0 9284 7580"/>
                              <a:gd name="T47" fmla="*/ 9284 h 1706"/>
                              <a:gd name="T48" fmla="+- 0 16049 14354"/>
                              <a:gd name="T49" fmla="*/ T48 w 1706"/>
                              <a:gd name="T50" fmla="+- 0 9275 7580"/>
                              <a:gd name="T51" fmla="*/ 9275 h 1706"/>
                              <a:gd name="T52" fmla="+- 0 16058 14354"/>
                              <a:gd name="T53" fmla="*/ T52 w 1706"/>
                              <a:gd name="T54" fmla="+- 0 9252 7580"/>
                              <a:gd name="T55" fmla="*/ 9252 h 1706"/>
                              <a:gd name="T56" fmla="+- 0 16059 14354"/>
                              <a:gd name="T57" fmla="*/ T56 w 1706"/>
                              <a:gd name="T58" fmla="+- 0 9206 7580"/>
                              <a:gd name="T59" fmla="*/ 9206 h 1706"/>
                              <a:gd name="T60" fmla="+- 0 16059 14354"/>
                              <a:gd name="T61" fmla="*/ T60 w 1706"/>
                              <a:gd name="T62" fmla="+- 0 7658 7580"/>
                              <a:gd name="T63" fmla="*/ 7658 h 1706"/>
                              <a:gd name="T64" fmla="+- 0 16058 14354"/>
                              <a:gd name="T65" fmla="*/ T64 w 1706"/>
                              <a:gd name="T66" fmla="+- 0 7613 7580"/>
                              <a:gd name="T67" fmla="*/ 7613 h 1706"/>
                              <a:gd name="T68" fmla="+- 0 16049 14354"/>
                              <a:gd name="T69" fmla="*/ T68 w 1706"/>
                              <a:gd name="T70" fmla="+- 0 7589 7580"/>
                              <a:gd name="T71" fmla="*/ 7589 h 1706"/>
                              <a:gd name="T72" fmla="+- 0 16026 14354"/>
                              <a:gd name="T73" fmla="*/ T72 w 1706"/>
                              <a:gd name="T74" fmla="+- 0 7581 7580"/>
                              <a:gd name="T75" fmla="*/ 7581 h 1706"/>
                              <a:gd name="T76" fmla="+- 0 15980 14354"/>
                              <a:gd name="T77" fmla="*/ T76 w 1706"/>
                              <a:gd name="T78" fmla="+- 0 7580 7580"/>
                              <a:gd name="T79" fmla="*/ 7580 h 1706"/>
                              <a:gd name="T80" fmla="+- 0 14432 14354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A84548" id="Group 430" o:spid="_x0000_s1026" style="position:absolute;margin-left:716.3pt;margin-top:377.6pt;width:88.05pt;height:88.05pt;z-index:-251785728;mso-position-horizontal-relative:page;mso-position-vertical-relative:page" coordorigin="14326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">
                <v:shape id="Picture 432" o:spid="_x0000_s1027" type="#_x0000_t75" style="position:absolute;left:14353;top:8696;width:1706;height: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">
                  <v:imagedata r:id="rId92" o:title=""/>
                </v:shape>
                <v:shape id="Freeform 431" o:spid="_x0000_s1028" style="position:absolute;left:14353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7580;33,7581;9,7589;1,7613;0,7658;0,9206;1,9252;9,9275;33,9284;78,9285;1626,9285;1672,9284;1695,9275;1704,9252;1705,9206;1705,7658;1704,7613;1695,7589;1672,7581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1776" behindDoc="1" locked="0" layoutInCell="1" allowOverlap="1">
                <wp:simplePos x="0" y="0"/>
                <wp:positionH relativeFrom="page">
                  <wp:posOffset>9097010</wp:posOffset>
                </wp:positionH>
                <wp:positionV relativeFrom="page">
                  <wp:posOffset>6166485</wp:posOffset>
                </wp:positionV>
                <wp:extent cx="1118235" cy="1118235"/>
                <wp:effectExtent l="635" t="3810" r="5080" b="1905"/>
                <wp:wrapNone/>
                <wp:docPr id="981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2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82" y="10102"/>
                            <a:ext cx="1047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3" name="Freeform 428"/>
                        <wps:cNvSpPr>
                          <a:spLocks/>
                        </wps:cNvSpPr>
                        <wps:spPr bwMode="auto">
                          <a:xfrm>
                            <a:off x="14353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9739 9739"/>
                              <a:gd name="T3" fmla="*/ 9739 h 1706"/>
                              <a:gd name="T4" fmla="+- 0 14387 14354"/>
                              <a:gd name="T5" fmla="*/ T4 w 1706"/>
                              <a:gd name="T6" fmla="+- 0 9740 9739"/>
                              <a:gd name="T7" fmla="*/ 9740 h 1706"/>
                              <a:gd name="T8" fmla="+- 0 14363 14354"/>
                              <a:gd name="T9" fmla="*/ T8 w 1706"/>
                              <a:gd name="T10" fmla="+- 0 9749 9739"/>
                              <a:gd name="T11" fmla="*/ 9749 h 1706"/>
                              <a:gd name="T12" fmla="+- 0 14355 14354"/>
                              <a:gd name="T13" fmla="*/ T12 w 1706"/>
                              <a:gd name="T14" fmla="+- 0 9772 9739"/>
                              <a:gd name="T15" fmla="*/ 9772 h 1706"/>
                              <a:gd name="T16" fmla="+- 0 14354 14354"/>
                              <a:gd name="T17" fmla="*/ T16 w 1706"/>
                              <a:gd name="T18" fmla="+- 0 9818 9739"/>
                              <a:gd name="T19" fmla="*/ 9818 h 1706"/>
                              <a:gd name="T20" fmla="+- 0 14354 14354"/>
                              <a:gd name="T21" fmla="*/ T20 w 1706"/>
                              <a:gd name="T22" fmla="+- 0 11366 9739"/>
                              <a:gd name="T23" fmla="*/ 11366 h 1706"/>
                              <a:gd name="T24" fmla="+- 0 14355 14354"/>
                              <a:gd name="T25" fmla="*/ T24 w 1706"/>
                              <a:gd name="T26" fmla="+- 0 11411 9739"/>
                              <a:gd name="T27" fmla="*/ 11411 h 1706"/>
                              <a:gd name="T28" fmla="+- 0 14363 14354"/>
                              <a:gd name="T29" fmla="*/ T28 w 1706"/>
                              <a:gd name="T30" fmla="+- 0 11435 9739"/>
                              <a:gd name="T31" fmla="*/ 11435 h 1706"/>
                              <a:gd name="T32" fmla="+- 0 14387 14354"/>
                              <a:gd name="T33" fmla="*/ T32 w 1706"/>
                              <a:gd name="T34" fmla="+- 0 11443 9739"/>
                              <a:gd name="T35" fmla="*/ 11443 h 1706"/>
                              <a:gd name="T36" fmla="+- 0 14432 14354"/>
                              <a:gd name="T37" fmla="*/ T36 w 1706"/>
                              <a:gd name="T38" fmla="+- 0 11445 9739"/>
                              <a:gd name="T39" fmla="*/ 11445 h 1706"/>
                              <a:gd name="T40" fmla="+- 0 15980 14354"/>
                              <a:gd name="T41" fmla="*/ T40 w 1706"/>
                              <a:gd name="T42" fmla="+- 0 11445 9739"/>
                              <a:gd name="T43" fmla="*/ 11445 h 1706"/>
                              <a:gd name="T44" fmla="+- 0 16026 14354"/>
                              <a:gd name="T45" fmla="*/ T44 w 1706"/>
                              <a:gd name="T46" fmla="+- 0 11443 9739"/>
                              <a:gd name="T47" fmla="*/ 11443 h 1706"/>
                              <a:gd name="T48" fmla="+- 0 16049 14354"/>
                              <a:gd name="T49" fmla="*/ T48 w 1706"/>
                              <a:gd name="T50" fmla="+- 0 11435 9739"/>
                              <a:gd name="T51" fmla="*/ 11435 h 1706"/>
                              <a:gd name="T52" fmla="+- 0 16058 14354"/>
                              <a:gd name="T53" fmla="*/ T52 w 1706"/>
                              <a:gd name="T54" fmla="+- 0 11411 9739"/>
                              <a:gd name="T55" fmla="*/ 11411 h 1706"/>
                              <a:gd name="T56" fmla="+- 0 16059 14354"/>
                              <a:gd name="T57" fmla="*/ T56 w 1706"/>
                              <a:gd name="T58" fmla="+- 0 11366 9739"/>
                              <a:gd name="T59" fmla="*/ 11366 h 1706"/>
                              <a:gd name="T60" fmla="+- 0 16059 14354"/>
                              <a:gd name="T61" fmla="*/ T60 w 1706"/>
                              <a:gd name="T62" fmla="+- 0 9818 9739"/>
                              <a:gd name="T63" fmla="*/ 9818 h 1706"/>
                              <a:gd name="T64" fmla="+- 0 16058 14354"/>
                              <a:gd name="T65" fmla="*/ T64 w 1706"/>
                              <a:gd name="T66" fmla="+- 0 9772 9739"/>
                              <a:gd name="T67" fmla="*/ 9772 h 1706"/>
                              <a:gd name="T68" fmla="+- 0 16049 14354"/>
                              <a:gd name="T69" fmla="*/ T68 w 1706"/>
                              <a:gd name="T70" fmla="+- 0 9749 9739"/>
                              <a:gd name="T71" fmla="*/ 9749 h 1706"/>
                              <a:gd name="T72" fmla="+- 0 16026 14354"/>
                              <a:gd name="T73" fmla="*/ T72 w 1706"/>
                              <a:gd name="T74" fmla="+- 0 9740 9739"/>
                              <a:gd name="T75" fmla="*/ 9740 h 1706"/>
                              <a:gd name="T76" fmla="+- 0 15980 14354"/>
                              <a:gd name="T77" fmla="*/ T76 w 1706"/>
                              <a:gd name="T78" fmla="+- 0 9739 9739"/>
                              <a:gd name="T79" fmla="*/ 9739 h 1706"/>
                              <a:gd name="T80" fmla="+- 0 14432 14354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5D14A1" id="Group 427" o:spid="_x0000_s1026" style="position:absolute;margin-left:716.3pt;margin-top:485.55pt;width:88.05pt;height:88.05pt;z-index:-251784704;mso-position-horizontal-relative:page;mso-position-vertical-relative:page" coordorigin="14326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">
                <v:shape id="Picture 429" o:spid="_x0000_s1027" type="#_x0000_t75" style="position:absolute;left:14682;top:10102;width:1047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">
                  <v:imagedata r:id="rId94" o:title=""/>
                </v:shape>
                <v:shape id="Freeform 428" o:spid="_x0000_s1028" style="position:absolute;left:14353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9739;33,9740;9,9749;1,9772;0,9818;0,11366;1,11411;9,11435;33,11443;78,11445;1626,11445;1672,11443;1695,11435;1704,11411;1705,11366;1705,9818;1704,9772;1695,9749;1672,9740;1626,9739;78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2800" behindDoc="1" locked="0" layoutInCell="1" allowOverlap="1">
                <wp:simplePos x="0" y="0"/>
                <wp:positionH relativeFrom="page">
                  <wp:posOffset>9097010</wp:posOffset>
                </wp:positionH>
                <wp:positionV relativeFrom="page">
                  <wp:posOffset>7538085</wp:posOffset>
                </wp:positionV>
                <wp:extent cx="1118235" cy="1118235"/>
                <wp:effectExtent l="635" t="3810" r="5080" b="1905"/>
                <wp:wrapNone/>
                <wp:docPr id="978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79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2" y="12226"/>
                            <a:ext cx="1557" cy="12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0" name="Freeform 425"/>
                        <wps:cNvSpPr>
                          <a:spLocks/>
                        </wps:cNvSpPr>
                        <wps:spPr bwMode="auto">
                          <a:xfrm>
                            <a:off x="14353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11899 11899"/>
                              <a:gd name="T3" fmla="*/ 11899 h 1706"/>
                              <a:gd name="T4" fmla="+- 0 14387 14354"/>
                              <a:gd name="T5" fmla="*/ T4 w 1706"/>
                              <a:gd name="T6" fmla="+- 0 11900 11899"/>
                              <a:gd name="T7" fmla="*/ 11900 h 1706"/>
                              <a:gd name="T8" fmla="+- 0 14363 14354"/>
                              <a:gd name="T9" fmla="*/ T8 w 1706"/>
                              <a:gd name="T10" fmla="+- 0 11909 11899"/>
                              <a:gd name="T11" fmla="*/ 11909 h 1706"/>
                              <a:gd name="T12" fmla="+- 0 14355 14354"/>
                              <a:gd name="T13" fmla="*/ T12 w 1706"/>
                              <a:gd name="T14" fmla="+- 0 11932 11899"/>
                              <a:gd name="T15" fmla="*/ 11932 h 1706"/>
                              <a:gd name="T16" fmla="+- 0 14354 14354"/>
                              <a:gd name="T17" fmla="*/ T16 w 1706"/>
                              <a:gd name="T18" fmla="+- 0 11977 11899"/>
                              <a:gd name="T19" fmla="*/ 11977 h 1706"/>
                              <a:gd name="T20" fmla="+- 0 14354 14354"/>
                              <a:gd name="T21" fmla="*/ T20 w 1706"/>
                              <a:gd name="T22" fmla="+- 0 13525 11899"/>
                              <a:gd name="T23" fmla="*/ 13525 h 1706"/>
                              <a:gd name="T24" fmla="+- 0 14355 14354"/>
                              <a:gd name="T25" fmla="*/ T24 w 1706"/>
                              <a:gd name="T26" fmla="+- 0 13571 11899"/>
                              <a:gd name="T27" fmla="*/ 13571 h 1706"/>
                              <a:gd name="T28" fmla="+- 0 14363 14354"/>
                              <a:gd name="T29" fmla="*/ T28 w 1706"/>
                              <a:gd name="T30" fmla="+- 0 13594 11899"/>
                              <a:gd name="T31" fmla="*/ 13594 h 1706"/>
                              <a:gd name="T32" fmla="+- 0 14387 14354"/>
                              <a:gd name="T33" fmla="*/ T32 w 1706"/>
                              <a:gd name="T34" fmla="+- 0 13603 11899"/>
                              <a:gd name="T35" fmla="*/ 13603 h 1706"/>
                              <a:gd name="T36" fmla="+- 0 14432 14354"/>
                              <a:gd name="T37" fmla="*/ T36 w 1706"/>
                              <a:gd name="T38" fmla="+- 0 13604 11899"/>
                              <a:gd name="T39" fmla="*/ 13604 h 1706"/>
                              <a:gd name="T40" fmla="+- 0 15980 14354"/>
                              <a:gd name="T41" fmla="*/ T40 w 1706"/>
                              <a:gd name="T42" fmla="+- 0 13604 11899"/>
                              <a:gd name="T43" fmla="*/ 13604 h 1706"/>
                              <a:gd name="T44" fmla="+- 0 16026 14354"/>
                              <a:gd name="T45" fmla="*/ T44 w 1706"/>
                              <a:gd name="T46" fmla="+- 0 13603 11899"/>
                              <a:gd name="T47" fmla="*/ 13603 h 1706"/>
                              <a:gd name="T48" fmla="+- 0 16049 14354"/>
                              <a:gd name="T49" fmla="*/ T48 w 1706"/>
                              <a:gd name="T50" fmla="+- 0 13594 11899"/>
                              <a:gd name="T51" fmla="*/ 13594 h 1706"/>
                              <a:gd name="T52" fmla="+- 0 16058 14354"/>
                              <a:gd name="T53" fmla="*/ T52 w 1706"/>
                              <a:gd name="T54" fmla="+- 0 13571 11899"/>
                              <a:gd name="T55" fmla="*/ 13571 h 1706"/>
                              <a:gd name="T56" fmla="+- 0 16059 14354"/>
                              <a:gd name="T57" fmla="*/ T56 w 1706"/>
                              <a:gd name="T58" fmla="+- 0 13525 11899"/>
                              <a:gd name="T59" fmla="*/ 13525 h 1706"/>
                              <a:gd name="T60" fmla="+- 0 16059 14354"/>
                              <a:gd name="T61" fmla="*/ T60 w 1706"/>
                              <a:gd name="T62" fmla="+- 0 11977 11899"/>
                              <a:gd name="T63" fmla="*/ 11977 h 1706"/>
                              <a:gd name="T64" fmla="+- 0 16058 14354"/>
                              <a:gd name="T65" fmla="*/ T64 w 1706"/>
                              <a:gd name="T66" fmla="+- 0 11932 11899"/>
                              <a:gd name="T67" fmla="*/ 11932 h 1706"/>
                              <a:gd name="T68" fmla="+- 0 16049 14354"/>
                              <a:gd name="T69" fmla="*/ T68 w 1706"/>
                              <a:gd name="T70" fmla="+- 0 11909 11899"/>
                              <a:gd name="T71" fmla="*/ 11909 h 1706"/>
                              <a:gd name="T72" fmla="+- 0 16026 14354"/>
                              <a:gd name="T73" fmla="*/ T72 w 1706"/>
                              <a:gd name="T74" fmla="+- 0 11900 11899"/>
                              <a:gd name="T75" fmla="*/ 11900 h 1706"/>
                              <a:gd name="T76" fmla="+- 0 15980 14354"/>
                              <a:gd name="T77" fmla="*/ T76 w 1706"/>
                              <a:gd name="T78" fmla="+- 0 11899 11899"/>
                              <a:gd name="T79" fmla="*/ 11899 h 1706"/>
                              <a:gd name="T80" fmla="+- 0 14432 14354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A73EB" id="Group 424" o:spid="_x0000_s1026" style="position:absolute;margin-left:716.3pt;margin-top:593.55pt;width:88.05pt;height:88.05pt;z-index:-251783680;mso-position-horizontal-relative:page;mso-position-vertical-relative:page" coordorigin="14326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">
                <v:shape id="Picture 426" o:spid="_x0000_s1027" type="#_x0000_t75" style="position:absolute;left:14402;top:12226;width:1557;height:1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">
                  <v:imagedata r:id="rId96" o:title=""/>
                </v:shape>
                <v:shape id="Freeform 425" o:spid="_x0000_s1028" style="position:absolute;left:14353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" path="m78,l33,1,9,10,1,33,,78,,1626r1,46l9,1695r24,9l78,1705r1548,l1672,1704r23,-9l1704,1672r1,-46l1705,78r-1,-45l1695,10,1672,1,1626,,78,xe" filled="f" strokecolor="#27bdbe" strokeweight=".98036mm">
                  <v:path arrowok="t" o:connecttype="custom" o:connectlocs="78,11899;33,11900;9,11909;1,11932;0,11977;0,13525;1,13571;9,13594;33,13603;78,13604;1626,13604;1672,13603;1695,13594;1704,13571;1705,13525;1705,11977;1704,11932;1695,11909;1672,11900;1626,11899;78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3824" behindDoc="1" locked="0" layoutInCell="1" allowOverlap="1">
                <wp:simplePos x="0" y="0"/>
                <wp:positionH relativeFrom="page">
                  <wp:posOffset>9097010</wp:posOffset>
                </wp:positionH>
                <wp:positionV relativeFrom="page">
                  <wp:posOffset>8909050</wp:posOffset>
                </wp:positionV>
                <wp:extent cx="1118235" cy="1118235"/>
                <wp:effectExtent l="635" t="3175" r="5080" b="2540"/>
                <wp:wrapNone/>
                <wp:docPr id="974" name="Group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75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60" y="14825"/>
                            <a:ext cx="609" cy="9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6" name="Freeform 422"/>
                        <wps:cNvSpPr>
                          <a:spLocks/>
                        </wps:cNvSpPr>
                        <wps:spPr bwMode="auto">
                          <a:xfrm>
                            <a:off x="14353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14058 14058"/>
                              <a:gd name="T3" fmla="*/ 14058 h 1706"/>
                              <a:gd name="T4" fmla="+- 0 14387 14354"/>
                              <a:gd name="T5" fmla="*/ T4 w 1706"/>
                              <a:gd name="T6" fmla="+- 0 14059 14058"/>
                              <a:gd name="T7" fmla="*/ 14059 h 1706"/>
                              <a:gd name="T8" fmla="+- 0 14363 14354"/>
                              <a:gd name="T9" fmla="*/ T8 w 1706"/>
                              <a:gd name="T10" fmla="+- 0 14068 14058"/>
                              <a:gd name="T11" fmla="*/ 14068 h 1706"/>
                              <a:gd name="T12" fmla="+- 0 14355 14354"/>
                              <a:gd name="T13" fmla="*/ T12 w 1706"/>
                              <a:gd name="T14" fmla="+- 0 14091 14058"/>
                              <a:gd name="T15" fmla="*/ 14091 h 1706"/>
                              <a:gd name="T16" fmla="+- 0 14354 14354"/>
                              <a:gd name="T17" fmla="*/ T16 w 1706"/>
                              <a:gd name="T18" fmla="+- 0 14137 14058"/>
                              <a:gd name="T19" fmla="*/ 14137 h 1706"/>
                              <a:gd name="T20" fmla="+- 0 14354 14354"/>
                              <a:gd name="T21" fmla="*/ T20 w 1706"/>
                              <a:gd name="T22" fmla="+- 0 15685 14058"/>
                              <a:gd name="T23" fmla="*/ 15685 h 1706"/>
                              <a:gd name="T24" fmla="+- 0 14355 14354"/>
                              <a:gd name="T25" fmla="*/ T24 w 1706"/>
                              <a:gd name="T26" fmla="+- 0 15730 14058"/>
                              <a:gd name="T27" fmla="*/ 15730 h 1706"/>
                              <a:gd name="T28" fmla="+- 0 14363 14354"/>
                              <a:gd name="T29" fmla="*/ T28 w 1706"/>
                              <a:gd name="T30" fmla="+- 0 15754 14058"/>
                              <a:gd name="T31" fmla="*/ 15754 h 1706"/>
                              <a:gd name="T32" fmla="+- 0 14387 14354"/>
                              <a:gd name="T33" fmla="*/ T32 w 1706"/>
                              <a:gd name="T34" fmla="+- 0 15762 14058"/>
                              <a:gd name="T35" fmla="*/ 15762 h 1706"/>
                              <a:gd name="T36" fmla="+- 0 14432 14354"/>
                              <a:gd name="T37" fmla="*/ T36 w 1706"/>
                              <a:gd name="T38" fmla="+- 0 15764 14058"/>
                              <a:gd name="T39" fmla="*/ 15764 h 1706"/>
                              <a:gd name="T40" fmla="+- 0 15980 14354"/>
                              <a:gd name="T41" fmla="*/ T40 w 1706"/>
                              <a:gd name="T42" fmla="+- 0 15764 14058"/>
                              <a:gd name="T43" fmla="*/ 15764 h 1706"/>
                              <a:gd name="T44" fmla="+- 0 16026 14354"/>
                              <a:gd name="T45" fmla="*/ T44 w 1706"/>
                              <a:gd name="T46" fmla="+- 0 15762 14058"/>
                              <a:gd name="T47" fmla="*/ 15762 h 1706"/>
                              <a:gd name="T48" fmla="+- 0 16049 14354"/>
                              <a:gd name="T49" fmla="*/ T48 w 1706"/>
                              <a:gd name="T50" fmla="+- 0 15754 14058"/>
                              <a:gd name="T51" fmla="*/ 15754 h 1706"/>
                              <a:gd name="T52" fmla="+- 0 16058 14354"/>
                              <a:gd name="T53" fmla="*/ T52 w 1706"/>
                              <a:gd name="T54" fmla="+- 0 15730 14058"/>
                              <a:gd name="T55" fmla="*/ 15730 h 1706"/>
                              <a:gd name="T56" fmla="+- 0 16059 14354"/>
                              <a:gd name="T57" fmla="*/ T56 w 1706"/>
                              <a:gd name="T58" fmla="+- 0 15685 14058"/>
                              <a:gd name="T59" fmla="*/ 15685 h 1706"/>
                              <a:gd name="T60" fmla="+- 0 16059 14354"/>
                              <a:gd name="T61" fmla="*/ T60 w 1706"/>
                              <a:gd name="T62" fmla="+- 0 14137 14058"/>
                              <a:gd name="T63" fmla="*/ 14137 h 1706"/>
                              <a:gd name="T64" fmla="+- 0 16058 14354"/>
                              <a:gd name="T65" fmla="*/ T64 w 1706"/>
                              <a:gd name="T66" fmla="+- 0 14091 14058"/>
                              <a:gd name="T67" fmla="*/ 14091 h 1706"/>
                              <a:gd name="T68" fmla="+- 0 16049 14354"/>
                              <a:gd name="T69" fmla="*/ T68 w 1706"/>
                              <a:gd name="T70" fmla="+- 0 14068 14058"/>
                              <a:gd name="T71" fmla="*/ 14068 h 1706"/>
                              <a:gd name="T72" fmla="+- 0 16026 14354"/>
                              <a:gd name="T73" fmla="*/ T72 w 1706"/>
                              <a:gd name="T74" fmla="+- 0 14059 14058"/>
                              <a:gd name="T75" fmla="*/ 14059 h 1706"/>
                              <a:gd name="T76" fmla="+- 0 15980 14354"/>
                              <a:gd name="T77" fmla="*/ T76 w 1706"/>
                              <a:gd name="T78" fmla="+- 0 14058 14058"/>
                              <a:gd name="T79" fmla="*/ 14058 h 1706"/>
                              <a:gd name="T80" fmla="+- 0 14432 14354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7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07" y="14853"/>
                            <a:ext cx="552" cy="6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032AE1" id="Group 420" o:spid="_x0000_s1026" style="position:absolute;margin-left:716.3pt;margin-top:701.5pt;width:88.05pt;height:88.05pt;z-index:-251782656;mso-position-horizontal-relative:page;mso-position-vertical-relative:page" coordorigin="14326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">
                <v:shape id="Picture 423" o:spid="_x0000_s1027" type="#_x0000_t75" style="position:absolute;left:14660;top:14825;width:609;height: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">
                  <v:imagedata r:id="rId99" o:title=""/>
                </v:shape>
                <v:shape id="Freeform 422" o:spid="_x0000_s1028" style="position:absolute;left:14353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14058;33,14059;9,14068;1,14091;0,14137;0,15685;1,15730;9,15754;33,15762;78,15764;1626,15764;1672,15762;1695,15754;1704,15730;1705,15685;1705,14137;1704,14091;1695,14068;1672,14059;1626,14058;78,14058" o:connectangles="0,0,0,0,0,0,0,0,0,0,0,0,0,0,0,0,0,0,0,0,0"/>
                </v:shape>
                <v:shape id="Picture 421" o:spid="_x0000_s1029" type="#_x0000_t75" style="position:absolute;left:15407;top:14853;width:552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">
                  <v:imagedata r:id="rId10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4848" behindDoc="1" locked="0" layoutInCell="1" allowOverlap="1">
                <wp:simplePos x="0" y="0"/>
                <wp:positionH relativeFrom="page">
                  <wp:posOffset>10485120</wp:posOffset>
                </wp:positionH>
                <wp:positionV relativeFrom="page">
                  <wp:posOffset>681355</wp:posOffset>
                </wp:positionV>
                <wp:extent cx="1118235" cy="1118235"/>
                <wp:effectExtent l="7620" t="5080" r="7620" b="635"/>
                <wp:wrapNone/>
                <wp:docPr id="971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72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81" y="1573"/>
                            <a:ext cx="1422" cy="1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3" name="Freeform 418"/>
                        <wps:cNvSpPr>
                          <a:spLocks/>
                        </wps:cNvSpPr>
                        <wps:spPr bwMode="auto">
                          <a:xfrm>
                            <a:off x="16539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1101 1101"/>
                              <a:gd name="T3" fmla="*/ 1101 h 1706"/>
                              <a:gd name="T4" fmla="+- 0 16573 16539"/>
                              <a:gd name="T5" fmla="*/ T4 w 1706"/>
                              <a:gd name="T6" fmla="+- 0 1102 1101"/>
                              <a:gd name="T7" fmla="*/ 1102 h 1706"/>
                              <a:gd name="T8" fmla="+- 0 16549 16539"/>
                              <a:gd name="T9" fmla="*/ T8 w 1706"/>
                              <a:gd name="T10" fmla="+- 0 1111 1101"/>
                              <a:gd name="T11" fmla="*/ 1111 h 1706"/>
                              <a:gd name="T12" fmla="+- 0 16541 16539"/>
                              <a:gd name="T13" fmla="*/ T12 w 1706"/>
                              <a:gd name="T14" fmla="+- 0 1134 1101"/>
                              <a:gd name="T15" fmla="*/ 1134 h 1706"/>
                              <a:gd name="T16" fmla="+- 0 16539 16539"/>
                              <a:gd name="T17" fmla="*/ T16 w 1706"/>
                              <a:gd name="T18" fmla="+- 0 1180 1101"/>
                              <a:gd name="T19" fmla="*/ 1180 h 1706"/>
                              <a:gd name="T20" fmla="+- 0 16539 16539"/>
                              <a:gd name="T21" fmla="*/ T20 w 1706"/>
                              <a:gd name="T22" fmla="+- 0 2728 1101"/>
                              <a:gd name="T23" fmla="*/ 2728 h 1706"/>
                              <a:gd name="T24" fmla="+- 0 16541 16539"/>
                              <a:gd name="T25" fmla="*/ T24 w 1706"/>
                              <a:gd name="T26" fmla="+- 0 2773 1101"/>
                              <a:gd name="T27" fmla="*/ 2773 h 1706"/>
                              <a:gd name="T28" fmla="+- 0 16549 16539"/>
                              <a:gd name="T29" fmla="*/ T28 w 1706"/>
                              <a:gd name="T30" fmla="+- 0 2797 1101"/>
                              <a:gd name="T31" fmla="*/ 2797 h 1706"/>
                              <a:gd name="T32" fmla="+- 0 16573 16539"/>
                              <a:gd name="T33" fmla="*/ T32 w 1706"/>
                              <a:gd name="T34" fmla="+- 0 2805 1101"/>
                              <a:gd name="T35" fmla="*/ 2805 h 1706"/>
                              <a:gd name="T36" fmla="+- 0 16618 16539"/>
                              <a:gd name="T37" fmla="*/ T36 w 1706"/>
                              <a:gd name="T38" fmla="+- 0 2806 1101"/>
                              <a:gd name="T39" fmla="*/ 2806 h 1706"/>
                              <a:gd name="T40" fmla="+- 0 18166 16539"/>
                              <a:gd name="T41" fmla="*/ T40 w 1706"/>
                              <a:gd name="T42" fmla="+- 0 2806 1101"/>
                              <a:gd name="T43" fmla="*/ 2806 h 1706"/>
                              <a:gd name="T44" fmla="+- 0 18212 16539"/>
                              <a:gd name="T45" fmla="*/ T44 w 1706"/>
                              <a:gd name="T46" fmla="+- 0 2805 1101"/>
                              <a:gd name="T47" fmla="*/ 2805 h 1706"/>
                              <a:gd name="T48" fmla="+- 0 18235 16539"/>
                              <a:gd name="T49" fmla="*/ T48 w 1706"/>
                              <a:gd name="T50" fmla="+- 0 2797 1101"/>
                              <a:gd name="T51" fmla="*/ 2797 h 1706"/>
                              <a:gd name="T52" fmla="+- 0 18244 16539"/>
                              <a:gd name="T53" fmla="*/ T52 w 1706"/>
                              <a:gd name="T54" fmla="+- 0 2773 1101"/>
                              <a:gd name="T55" fmla="*/ 2773 h 1706"/>
                              <a:gd name="T56" fmla="+- 0 18245 16539"/>
                              <a:gd name="T57" fmla="*/ T56 w 1706"/>
                              <a:gd name="T58" fmla="+- 0 2728 1101"/>
                              <a:gd name="T59" fmla="*/ 2728 h 1706"/>
                              <a:gd name="T60" fmla="+- 0 18245 16539"/>
                              <a:gd name="T61" fmla="*/ T60 w 1706"/>
                              <a:gd name="T62" fmla="+- 0 1180 1101"/>
                              <a:gd name="T63" fmla="*/ 1180 h 1706"/>
                              <a:gd name="T64" fmla="+- 0 18244 16539"/>
                              <a:gd name="T65" fmla="*/ T64 w 1706"/>
                              <a:gd name="T66" fmla="+- 0 1134 1101"/>
                              <a:gd name="T67" fmla="*/ 1134 h 1706"/>
                              <a:gd name="T68" fmla="+- 0 18235 16539"/>
                              <a:gd name="T69" fmla="*/ T68 w 1706"/>
                              <a:gd name="T70" fmla="+- 0 1111 1101"/>
                              <a:gd name="T71" fmla="*/ 1111 h 1706"/>
                              <a:gd name="T72" fmla="+- 0 18212 16539"/>
                              <a:gd name="T73" fmla="*/ T72 w 1706"/>
                              <a:gd name="T74" fmla="+- 0 1102 1101"/>
                              <a:gd name="T75" fmla="*/ 1102 h 1706"/>
                              <a:gd name="T76" fmla="+- 0 18166 16539"/>
                              <a:gd name="T77" fmla="*/ T76 w 1706"/>
                              <a:gd name="T78" fmla="+- 0 1101 1101"/>
                              <a:gd name="T79" fmla="*/ 1101 h 1706"/>
                              <a:gd name="T80" fmla="+- 0 16618 16539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ABC691" id="Group 417" o:spid="_x0000_s1026" style="position:absolute;margin-left:825.6pt;margin-top:53.65pt;width:88.05pt;height:88.05pt;z-index:-251781632;mso-position-horizontal-relative:page;mso-position-vertical-relative:page" coordorigin="16512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">
                <v:shape id="Picture 419" o:spid="_x0000_s1027" type="#_x0000_t75" style="position:absolute;left:16681;top:1573;width:1422;height: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">
                  <v:imagedata r:id="rId102" o:title=""/>
                </v:shape>
                <v:shape id="Freeform 418" o:spid="_x0000_s1028" style="position:absolute;left:16539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1101;34,1102;10,1111;2,1134;0,1180;0,2728;2,2773;10,2797;34,2805;79,2806;1627,2806;1673,2805;1696,2797;1705,2773;1706,2728;1706,1180;1705,1134;1696,1111;1673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5872" behindDoc="1" locked="0" layoutInCell="1" allowOverlap="1">
                <wp:simplePos x="0" y="0"/>
                <wp:positionH relativeFrom="page">
                  <wp:posOffset>10485120</wp:posOffset>
                </wp:positionH>
                <wp:positionV relativeFrom="page">
                  <wp:posOffset>2052955</wp:posOffset>
                </wp:positionV>
                <wp:extent cx="1118235" cy="1118235"/>
                <wp:effectExtent l="7620" t="5080" r="7620" b="635"/>
                <wp:wrapNone/>
                <wp:docPr id="968" name="Group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9" name="Picture 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85" y="3639"/>
                            <a:ext cx="1013" cy="13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0" name="Freeform 415"/>
                        <wps:cNvSpPr>
                          <a:spLocks/>
                        </wps:cNvSpPr>
                        <wps:spPr bwMode="auto">
                          <a:xfrm>
                            <a:off x="16539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3261 3261"/>
                              <a:gd name="T3" fmla="*/ 3261 h 1706"/>
                              <a:gd name="T4" fmla="+- 0 16573 16539"/>
                              <a:gd name="T5" fmla="*/ T4 w 1706"/>
                              <a:gd name="T6" fmla="+- 0 3262 3261"/>
                              <a:gd name="T7" fmla="*/ 3262 h 1706"/>
                              <a:gd name="T8" fmla="+- 0 16549 16539"/>
                              <a:gd name="T9" fmla="*/ T8 w 1706"/>
                              <a:gd name="T10" fmla="+- 0 3270 3261"/>
                              <a:gd name="T11" fmla="*/ 3270 h 1706"/>
                              <a:gd name="T12" fmla="+- 0 16541 16539"/>
                              <a:gd name="T13" fmla="*/ T12 w 1706"/>
                              <a:gd name="T14" fmla="+- 0 3294 3261"/>
                              <a:gd name="T15" fmla="*/ 3294 h 1706"/>
                              <a:gd name="T16" fmla="+- 0 16539 16539"/>
                              <a:gd name="T17" fmla="*/ T16 w 1706"/>
                              <a:gd name="T18" fmla="+- 0 3339 3261"/>
                              <a:gd name="T19" fmla="*/ 3339 h 1706"/>
                              <a:gd name="T20" fmla="+- 0 16539 16539"/>
                              <a:gd name="T21" fmla="*/ T20 w 1706"/>
                              <a:gd name="T22" fmla="+- 0 4887 3261"/>
                              <a:gd name="T23" fmla="*/ 4887 h 1706"/>
                              <a:gd name="T24" fmla="+- 0 16541 16539"/>
                              <a:gd name="T25" fmla="*/ T24 w 1706"/>
                              <a:gd name="T26" fmla="+- 0 4933 3261"/>
                              <a:gd name="T27" fmla="*/ 4933 h 1706"/>
                              <a:gd name="T28" fmla="+- 0 16549 16539"/>
                              <a:gd name="T29" fmla="*/ T28 w 1706"/>
                              <a:gd name="T30" fmla="+- 0 4956 3261"/>
                              <a:gd name="T31" fmla="*/ 4956 h 1706"/>
                              <a:gd name="T32" fmla="+- 0 16573 16539"/>
                              <a:gd name="T33" fmla="*/ T32 w 1706"/>
                              <a:gd name="T34" fmla="+- 0 4965 3261"/>
                              <a:gd name="T35" fmla="*/ 4965 h 1706"/>
                              <a:gd name="T36" fmla="+- 0 16618 16539"/>
                              <a:gd name="T37" fmla="*/ T36 w 1706"/>
                              <a:gd name="T38" fmla="+- 0 4966 3261"/>
                              <a:gd name="T39" fmla="*/ 4966 h 1706"/>
                              <a:gd name="T40" fmla="+- 0 18166 16539"/>
                              <a:gd name="T41" fmla="*/ T40 w 1706"/>
                              <a:gd name="T42" fmla="+- 0 4966 3261"/>
                              <a:gd name="T43" fmla="*/ 4966 h 1706"/>
                              <a:gd name="T44" fmla="+- 0 18212 16539"/>
                              <a:gd name="T45" fmla="*/ T44 w 1706"/>
                              <a:gd name="T46" fmla="+- 0 4965 3261"/>
                              <a:gd name="T47" fmla="*/ 4965 h 1706"/>
                              <a:gd name="T48" fmla="+- 0 18235 16539"/>
                              <a:gd name="T49" fmla="*/ T48 w 1706"/>
                              <a:gd name="T50" fmla="+- 0 4956 3261"/>
                              <a:gd name="T51" fmla="*/ 4956 h 1706"/>
                              <a:gd name="T52" fmla="+- 0 18244 16539"/>
                              <a:gd name="T53" fmla="*/ T52 w 1706"/>
                              <a:gd name="T54" fmla="+- 0 4933 3261"/>
                              <a:gd name="T55" fmla="*/ 4933 h 1706"/>
                              <a:gd name="T56" fmla="+- 0 18245 16539"/>
                              <a:gd name="T57" fmla="*/ T56 w 1706"/>
                              <a:gd name="T58" fmla="+- 0 4887 3261"/>
                              <a:gd name="T59" fmla="*/ 4887 h 1706"/>
                              <a:gd name="T60" fmla="+- 0 18245 16539"/>
                              <a:gd name="T61" fmla="*/ T60 w 1706"/>
                              <a:gd name="T62" fmla="+- 0 3339 3261"/>
                              <a:gd name="T63" fmla="*/ 3339 h 1706"/>
                              <a:gd name="T64" fmla="+- 0 18244 16539"/>
                              <a:gd name="T65" fmla="*/ T64 w 1706"/>
                              <a:gd name="T66" fmla="+- 0 3294 3261"/>
                              <a:gd name="T67" fmla="*/ 3294 h 1706"/>
                              <a:gd name="T68" fmla="+- 0 18235 16539"/>
                              <a:gd name="T69" fmla="*/ T68 w 1706"/>
                              <a:gd name="T70" fmla="+- 0 3270 3261"/>
                              <a:gd name="T71" fmla="*/ 3270 h 1706"/>
                              <a:gd name="T72" fmla="+- 0 18212 16539"/>
                              <a:gd name="T73" fmla="*/ T72 w 1706"/>
                              <a:gd name="T74" fmla="+- 0 3262 3261"/>
                              <a:gd name="T75" fmla="*/ 3262 h 1706"/>
                              <a:gd name="T76" fmla="+- 0 18166 16539"/>
                              <a:gd name="T77" fmla="*/ T76 w 1706"/>
                              <a:gd name="T78" fmla="+- 0 3261 3261"/>
                              <a:gd name="T79" fmla="*/ 3261 h 1706"/>
                              <a:gd name="T80" fmla="+- 0 16618 16539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9B446" id="Group 414" o:spid="_x0000_s1026" style="position:absolute;margin-left:825.6pt;margin-top:161.65pt;width:88.05pt;height:88.05pt;z-index:-251780608;mso-position-horizontal-relative:page;mso-position-vertical-relative:page" coordorigin="16512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">
                <v:shape id="Picture 416" o:spid="_x0000_s1027" type="#_x0000_t75" style="position:absolute;left:16885;top:3639;width:1013;height:1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">
                  <v:imagedata r:id="rId104" o:title=""/>
                </v:shape>
                <v:shape id="Freeform 415" o:spid="_x0000_s1028" style="position:absolute;left:16539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3261;34,3262;10,3270;2,3294;0,3339;0,4887;2,4933;10,4956;34,4965;79,4966;1627,4966;1673,4965;1696,4956;1705,4933;1706,4887;1706,3339;1705,3294;1696,3270;1673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6896" behindDoc="1" locked="0" layoutInCell="1" allowOverlap="1">
                <wp:simplePos x="0" y="0"/>
                <wp:positionH relativeFrom="page">
                  <wp:posOffset>10485120</wp:posOffset>
                </wp:positionH>
                <wp:positionV relativeFrom="page">
                  <wp:posOffset>4795520</wp:posOffset>
                </wp:positionV>
                <wp:extent cx="1118235" cy="1118235"/>
                <wp:effectExtent l="7620" t="4445" r="7620" b="1270"/>
                <wp:wrapNone/>
                <wp:docPr id="965" name="Group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6" name="Picture 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0" y="8027"/>
                            <a:ext cx="764" cy="10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7" name="Freeform 412"/>
                        <wps:cNvSpPr>
                          <a:spLocks/>
                        </wps:cNvSpPr>
                        <wps:spPr bwMode="auto">
                          <a:xfrm>
                            <a:off x="16539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7580 7580"/>
                              <a:gd name="T3" fmla="*/ 7580 h 1706"/>
                              <a:gd name="T4" fmla="+- 0 16573 16539"/>
                              <a:gd name="T5" fmla="*/ T4 w 1706"/>
                              <a:gd name="T6" fmla="+- 0 7581 7580"/>
                              <a:gd name="T7" fmla="*/ 7581 h 1706"/>
                              <a:gd name="T8" fmla="+- 0 16549 16539"/>
                              <a:gd name="T9" fmla="*/ T8 w 1706"/>
                              <a:gd name="T10" fmla="+- 0 7589 7580"/>
                              <a:gd name="T11" fmla="*/ 7589 h 1706"/>
                              <a:gd name="T12" fmla="+- 0 16541 16539"/>
                              <a:gd name="T13" fmla="*/ T12 w 1706"/>
                              <a:gd name="T14" fmla="+- 0 7613 7580"/>
                              <a:gd name="T15" fmla="*/ 7613 h 1706"/>
                              <a:gd name="T16" fmla="+- 0 16539 16539"/>
                              <a:gd name="T17" fmla="*/ T16 w 1706"/>
                              <a:gd name="T18" fmla="+- 0 7658 7580"/>
                              <a:gd name="T19" fmla="*/ 7658 h 1706"/>
                              <a:gd name="T20" fmla="+- 0 16539 16539"/>
                              <a:gd name="T21" fmla="*/ T20 w 1706"/>
                              <a:gd name="T22" fmla="+- 0 9206 7580"/>
                              <a:gd name="T23" fmla="*/ 9206 h 1706"/>
                              <a:gd name="T24" fmla="+- 0 16541 16539"/>
                              <a:gd name="T25" fmla="*/ T24 w 1706"/>
                              <a:gd name="T26" fmla="+- 0 9252 7580"/>
                              <a:gd name="T27" fmla="*/ 9252 h 1706"/>
                              <a:gd name="T28" fmla="+- 0 16549 16539"/>
                              <a:gd name="T29" fmla="*/ T28 w 1706"/>
                              <a:gd name="T30" fmla="+- 0 9275 7580"/>
                              <a:gd name="T31" fmla="*/ 9275 h 1706"/>
                              <a:gd name="T32" fmla="+- 0 16573 16539"/>
                              <a:gd name="T33" fmla="*/ T32 w 1706"/>
                              <a:gd name="T34" fmla="+- 0 9284 7580"/>
                              <a:gd name="T35" fmla="*/ 9284 h 1706"/>
                              <a:gd name="T36" fmla="+- 0 16618 16539"/>
                              <a:gd name="T37" fmla="*/ T36 w 1706"/>
                              <a:gd name="T38" fmla="+- 0 9285 7580"/>
                              <a:gd name="T39" fmla="*/ 9285 h 1706"/>
                              <a:gd name="T40" fmla="+- 0 18166 16539"/>
                              <a:gd name="T41" fmla="*/ T40 w 1706"/>
                              <a:gd name="T42" fmla="+- 0 9285 7580"/>
                              <a:gd name="T43" fmla="*/ 9285 h 1706"/>
                              <a:gd name="T44" fmla="+- 0 18212 16539"/>
                              <a:gd name="T45" fmla="*/ T44 w 1706"/>
                              <a:gd name="T46" fmla="+- 0 9284 7580"/>
                              <a:gd name="T47" fmla="*/ 9284 h 1706"/>
                              <a:gd name="T48" fmla="+- 0 18235 16539"/>
                              <a:gd name="T49" fmla="*/ T48 w 1706"/>
                              <a:gd name="T50" fmla="+- 0 9275 7580"/>
                              <a:gd name="T51" fmla="*/ 9275 h 1706"/>
                              <a:gd name="T52" fmla="+- 0 18244 16539"/>
                              <a:gd name="T53" fmla="*/ T52 w 1706"/>
                              <a:gd name="T54" fmla="+- 0 9252 7580"/>
                              <a:gd name="T55" fmla="*/ 9252 h 1706"/>
                              <a:gd name="T56" fmla="+- 0 18245 16539"/>
                              <a:gd name="T57" fmla="*/ T56 w 1706"/>
                              <a:gd name="T58" fmla="+- 0 9206 7580"/>
                              <a:gd name="T59" fmla="*/ 9206 h 1706"/>
                              <a:gd name="T60" fmla="+- 0 18245 16539"/>
                              <a:gd name="T61" fmla="*/ T60 w 1706"/>
                              <a:gd name="T62" fmla="+- 0 7658 7580"/>
                              <a:gd name="T63" fmla="*/ 7658 h 1706"/>
                              <a:gd name="T64" fmla="+- 0 18244 16539"/>
                              <a:gd name="T65" fmla="*/ T64 w 1706"/>
                              <a:gd name="T66" fmla="+- 0 7613 7580"/>
                              <a:gd name="T67" fmla="*/ 7613 h 1706"/>
                              <a:gd name="T68" fmla="+- 0 18235 16539"/>
                              <a:gd name="T69" fmla="*/ T68 w 1706"/>
                              <a:gd name="T70" fmla="+- 0 7589 7580"/>
                              <a:gd name="T71" fmla="*/ 7589 h 1706"/>
                              <a:gd name="T72" fmla="+- 0 18212 16539"/>
                              <a:gd name="T73" fmla="*/ T72 w 1706"/>
                              <a:gd name="T74" fmla="+- 0 7581 7580"/>
                              <a:gd name="T75" fmla="*/ 7581 h 1706"/>
                              <a:gd name="T76" fmla="+- 0 18166 16539"/>
                              <a:gd name="T77" fmla="*/ T76 w 1706"/>
                              <a:gd name="T78" fmla="+- 0 7580 7580"/>
                              <a:gd name="T79" fmla="*/ 7580 h 1706"/>
                              <a:gd name="T80" fmla="+- 0 16618 16539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62753C" id="Group 411" o:spid="_x0000_s1026" style="position:absolute;margin-left:825.6pt;margin-top:377.6pt;width:88.05pt;height:88.05pt;z-index:-251779584;mso-position-horizontal-relative:page;mso-position-vertical-relative:page" coordorigin="16512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">
                <v:shape id="Picture 413" o:spid="_x0000_s1027" type="#_x0000_t75" style="position:absolute;left:17010;top:8027;width:764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">
                  <v:imagedata r:id="rId106" o:title=""/>
                </v:shape>
                <v:shape id="Freeform 412" o:spid="_x0000_s1028" style="position:absolute;left:16539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7580;34,7581;10,7589;2,7613;0,7658;0,9206;2,9252;10,9275;34,9284;79,9285;1627,9285;1673,9284;1696,9275;1705,9252;1706,9206;1706,7658;1705,7613;1696,7589;1673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7920" behindDoc="1" locked="0" layoutInCell="1" allowOverlap="1">
                <wp:simplePos x="0" y="0"/>
                <wp:positionH relativeFrom="page">
                  <wp:posOffset>10485120</wp:posOffset>
                </wp:positionH>
                <wp:positionV relativeFrom="page">
                  <wp:posOffset>7538085</wp:posOffset>
                </wp:positionV>
                <wp:extent cx="1118235" cy="1118235"/>
                <wp:effectExtent l="7620" t="3810" r="7620" b="1905"/>
                <wp:wrapNone/>
                <wp:docPr id="962" name="Group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3" name="Picture 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25" y="12233"/>
                            <a:ext cx="1533" cy="12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4" name="Freeform 409"/>
                        <wps:cNvSpPr>
                          <a:spLocks/>
                        </wps:cNvSpPr>
                        <wps:spPr bwMode="auto">
                          <a:xfrm>
                            <a:off x="16539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11899 11899"/>
                              <a:gd name="T3" fmla="*/ 11899 h 1706"/>
                              <a:gd name="T4" fmla="+- 0 16573 16539"/>
                              <a:gd name="T5" fmla="*/ T4 w 1706"/>
                              <a:gd name="T6" fmla="+- 0 11900 11899"/>
                              <a:gd name="T7" fmla="*/ 11900 h 1706"/>
                              <a:gd name="T8" fmla="+- 0 16549 16539"/>
                              <a:gd name="T9" fmla="*/ T8 w 1706"/>
                              <a:gd name="T10" fmla="+- 0 11909 11899"/>
                              <a:gd name="T11" fmla="*/ 11909 h 1706"/>
                              <a:gd name="T12" fmla="+- 0 16541 16539"/>
                              <a:gd name="T13" fmla="*/ T12 w 1706"/>
                              <a:gd name="T14" fmla="+- 0 11932 11899"/>
                              <a:gd name="T15" fmla="*/ 11932 h 1706"/>
                              <a:gd name="T16" fmla="+- 0 16539 16539"/>
                              <a:gd name="T17" fmla="*/ T16 w 1706"/>
                              <a:gd name="T18" fmla="+- 0 11977 11899"/>
                              <a:gd name="T19" fmla="*/ 11977 h 1706"/>
                              <a:gd name="T20" fmla="+- 0 16539 16539"/>
                              <a:gd name="T21" fmla="*/ T20 w 1706"/>
                              <a:gd name="T22" fmla="+- 0 13525 11899"/>
                              <a:gd name="T23" fmla="*/ 13525 h 1706"/>
                              <a:gd name="T24" fmla="+- 0 16541 16539"/>
                              <a:gd name="T25" fmla="*/ T24 w 1706"/>
                              <a:gd name="T26" fmla="+- 0 13571 11899"/>
                              <a:gd name="T27" fmla="*/ 13571 h 1706"/>
                              <a:gd name="T28" fmla="+- 0 16549 16539"/>
                              <a:gd name="T29" fmla="*/ T28 w 1706"/>
                              <a:gd name="T30" fmla="+- 0 13594 11899"/>
                              <a:gd name="T31" fmla="*/ 13594 h 1706"/>
                              <a:gd name="T32" fmla="+- 0 16573 16539"/>
                              <a:gd name="T33" fmla="*/ T32 w 1706"/>
                              <a:gd name="T34" fmla="+- 0 13603 11899"/>
                              <a:gd name="T35" fmla="*/ 13603 h 1706"/>
                              <a:gd name="T36" fmla="+- 0 16618 16539"/>
                              <a:gd name="T37" fmla="*/ T36 w 1706"/>
                              <a:gd name="T38" fmla="+- 0 13604 11899"/>
                              <a:gd name="T39" fmla="*/ 13604 h 1706"/>
                              <a:gd name="T40" fmla="+- 0 18166 16539"/>
                              <a:gd name="T41" fmla="*/ T40 w 1706"/>
                              <a:gd name="T42" fmla="+- 0 13604 11899"/>
                              <a:gd name="T43" fmla="*/ 13604 h 1706"/>
                              <a:gd name="T44" fmla="+- 0 18212 16539"/>
                              <a:gd name="T45" fmla="*/ T44 w 1706"/>
                              <a:gd name="T46" fmla="+- 0 13603 11899"/>
                              <a:gd name="T47" fmla="*/ 13603 h 1706"/>
                              <a:gd name="T48" fmla="+- 0 18235 16539"/>
                              <a:gd name="T49" fmla="*/ T48 w 1706"/>
                              <a:gd name="T50" fmla="+- 0 13594 11899"/>
                              <a:gd name="T51" fmla="*/ 13594 h 1706"/>
                              <a:gd name="T52" fmla="+- 0 18244 16539"/>
                              <a:gd name="T53" fmla="*/ T52 w 1706"/>
                              <a:gd name="T54" fmla="+- 0 13571 11899"/>
                              <a:gd name="T55" fmla="*/ 13571 h 1706"/>
                              <a:gd name="T56" fmla="+- 0 18245 16539"/>
                              <a:gd name="T57" fmla="*/ T56 w 1706"/>
                              <a:gd name="T58" fmla="+- 0 13525 11899"/>
                              <a:gd name="T59" fmla="*/ 13525 h 1706"/>
                              <a:gd name="T60" fmla="+- 0 18245 16539"/>
                              <a:gd name="T61" fmla="*/ T60 w 1706"/>
                              <a:gd name="T62" fmla="+- 0 11977 11899"/>
                              <a:gd name="T63" fmla="*/ 11977 h 1706"/>
                              <a:gd name="T64" fmla="+- 0 18244 16539"/>
                              <a:gd name="T65" fmla="*/ T64 w 1706"/>
                              <a:gd name="T66" fmla="+- 0 11932 11899"/>
                              <a:gd name="T67" fmla="*/ 11932 h 1706"/>
                              <a:gd name="T68" fmla="+- 0 18235 16539"/>
                              <a:gd name="T69" fmla="*/ T68 w 1706"/>
                              <a:gd name="T70" fmla="+- 0 11909 11899"/>
                              <a:gd name="T71" fmla="*/ 11909 h 1706"/>
                              <a:gd name="T72" fmla="+- 0 18212 16539"/>
                              <a:gd name="T73" fmla="*/ T72 w 1706"/>
                              <a:gd name="T74" fmla="+- 0 11900 11899"/>
                              <a:gd name="T75" fmla="*/ 11900 h 1706"/>
                              <a:gd name="T76" fmla="+- 0 18166 16539"/>
                              <a:gd name="T77" fmla="*/ T76 w 1706"/>
                              <a:gd name="T78" fmla="+- 0 11899 11899"/>
                              <a:gd name="T79" fmla="*/ 11899 h 1706"/>
                              <a:gd name="T80" fmla="+- 0 16618 16539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C10193" id="Group 408" o:spid="_x0000_s1026" style="position:absolute;margin-left:825.6pt;margin-top:593.55pt;width:88.05pt;height:88.05pt;z-index:-251778560;mso-position-horizontal-relative:page;mso-position-vertical-relative:page" coordorigin="16512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">
                <v:shape id="Picture 410" o:spid="_x0000_s1027" type="#_x0000_t75" style="position:absolute;left:16625;top:12233;width:153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">
                  <v:imagedata r:id="rId108" o:title=""/>
                </v:shape>
                <v:shape id="Freeform 409" o:spid="_x0000_s1028" style="position:absolute;left:16539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" path="m79,l34,1,10,10,2,33,,78,,1626r2,46l10,1695r24,9l79,1705r1548,l1673,1704r23,-9l1705,1672r1,-46l1706,78r-1,-45l1696,10,1673,1,1627,,79,xe" filled="f" strokecolor="#27bdbe" strokeweight=".98036mm">
                  <v:path arrowok="t" o:connecttype="custom" o:connectlocs="79,11899;34,11900;10,11909;2,11932;0,11977;0,13525;2,13571;10,13594;34,13603;79,13604;1627,13604;1673,13603;1696,13594;1705,13571;1706,13525;1706,11977;1705,11932;1696,11909;1673,11900;1627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8944" behindDoc="1" locked="0" layoutInCell="1" allowOverlap="1">
                <wp:simplePos x="0" y="0"/>
                <wp:positionH relativeFrom="page">
                  <wp:posOffset>10485120</wp:posOffset>
                </wp:positionH>
                <wp:positionV relativeFrom="page">
                  <wp:posOffset>8909050</wp:posOffset>
                </wp:positionV>
                <wp:extent cx="1118235" cy="1118235"/>
                <wp:effectExtent l="7620" t="3175" r="7620" b="2540"/>
                <wp:wrapNone/>
                <wp:docPr id="959" name="Group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0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84" y="14621"/>
                            <a:ext cx="1415" cy="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1" name="Freeform 406"/>
                        <wps:cNvSpPr>
                          <a:spLocks/>
                        </wps:cNvSpPr>
                        <wps:spPr bwMode="auto">
                          <a:xfrm>
                            <a:off x="16539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14058 14058"/>
                              <a:gd name="T3" fmla="*/ 14058 h 1706"/>
                              <a:gd name="T4" fmla="+- 0 16573 16539"/>
                              <a:gd name="T5" fmla="*/ T4 w 1706"/>
                              <a:gd name="T6" fmla="+- 0 14059 14058"/>
                              <a:gd name="T7" fmla="*/ 14059 h 1706"/>
                              <a:gd name="T8" fmla="+- 0 16549 16539"/>
                              <a:gd name="T9" fmla="*/ T8 w 1706"/>
                              <a:gd name="T10" fmla="+- 0 14068 14058"/>
                              <a:gd name="T11" fmla="*/ 14068 h 1706"/>
                              <a:gd name="T12" fmla="+- 0 16541 16539"/>
                              <a:gd name="T13" fmla="*/ T12 w 1706"/>
                              <a:gd name="T14" fmla="+- 0 14091 14058"/>
                              <a:gd name="T15" fmla="*/ 14091 h 1706"/>
                              <a:gd name="T16" fmla="+- 0 16539 16539"/>
                              <a:gd name="T17" fmla="*/ T16 w 1706"/>
                              <a:gd name="T18" fmla="+- 0 14137 14058"/>
                              <a:gd name="T19" fmla="*/ 14137 h 1706"/>
                              <a:gd name="T20" fmla="+- 0 16539 16539"/>
                              <a:gd name="T21" fmla="*/ T20 w 1706"/>
                              <a:gd name="T22" fmla="+- 0 15685 14058"/>
                              <a:gd name="T23" fmla="*/ 15685 h 1706"/>
                              <a:gd name="T24" fmla="+- 0 16541 16539"/>
                              <a:gd name="T25" fmla="*/ T24 w 1706"/>
                              <a:gd name="T26" fmla="+- 0 15730 14058"/>
                              <a:gd name="T27" fmla="*/ 15730 h 1706"/>
                              <a:gd name="T28" fmla="+- 0 16549 16539"/>
                              <a:gd name="T29" fmla="*/ T28 w 1706"/>
                              <a:gd name="T30" fmla="+- 0 15754 14058"/>
                              <a:gd name="T31" fmla="*/ 15754 h 1706"/>
                              <a:gd name="T32" fmla="+- 0 16573 16539"/>
                              <a:gd name="T33" fmla="*/ T32 w 1706"/>
                              <a:gd name="T34" fmla="+- 0 15762 14058"/>
                              <a:gd name="T35" fmla="*/ 15762 h 1706"/>
                              <a:gd name="T36" fmla="+- 0 16618 16539"/>
                              <a:gd name="T37" fmla="*/ T36 w 1706"/>
                              <a:gd name="T38" fmla="+- 0 15764 14058"/>
                              <a:gd name="T39" fmla="*/ 15764 h 1706"/>
                              <a:gd name="T40" fmla="+- 0 18166 16539"/>
                              <a:gd name="T41" fmla="*/ T40 w 1706"/>
                              <a:gd name="T42" fmla="+- 0 15764 14058"/>
                              <a:gd name="T43" fmla="*/ 15764 h 1706"/>
                              <a:gd name="T44" fmla="+- 0 18212 16539"/>
                              <a:gd name="T45" fmla="*/ T44 w 1706"/>
                              <a:gd name="T46" fmla="+- 0 15762 14058"/>
                              <a:gd name="T47" fmla="*/ 15762 h 1706"/>
                              <a:gd name="T48" fmla="+- 0 18235 16539"/>
                              <a:gd name="T49" fmla="*/ T48 w 1706"/>
                              <a:gd name="T50" fmla="+- 0 15754 14058"/>
                              <a:gd name="T51" fmla="*/ 15754 h 1706"/>
                              <a:gd name="T52" fmla="+- 0 18244 16539"/>
                              <a:gd name="T53" fmla="*/ T52 w 1706"/>
                              <a:gd name="T54" fmla="+- 0 15730 14058"/>
                              <a:gd name="T55" fmla="*/ 15730 h 1706"/>
                              <a:gd name="T56" fmla="+- 0 18245 16539"/>
                              <a:gd name="T57" fmla="*/ T56 w 1706"/>
                              <a:gd name="T58" fmla="+- 0 15685 14058"/>
                              <a:gd name="T59" fmla="*/ 15685 h 1706"/>
                              <a:gd name="T60" fmla="+- 0 18245 16539"/>
                              <a:gd name="T61" fmla="*/ T60 w 1706"/>
                              <a:gd name="T62" fmla="+- 0 14137 14058"/>
                              <a:gd name="T63" fmla="*/ 14137 h 1706"/>
                              <a:gd name="T64" fmla="+- 0 18244 16539"/>
                              <a:gd name="T65" fmla="*/ T64 w 1706"/>
                              <a:gd name="T66" fmla="+- 0 14091 14058"/>
                              <a:gd name="T67" fmla="*/ 14091 h 1706"/>
                              <a:gd name="T68" fmla="+- 0 18235 16539"/>
                              <a:gd name="T69" fmla="*/ T68 w 1706"/>
                              <a:gd name="T70" fmla="+- 0 14068 14058"/>
                              <a:gd name="T71" fmla="*/ 14068 h 1706"/>
                              <a:gd name="T72" fmla="+- 0 18212 16539"/>
                              <a:gd name="T73" fmla="*/ T72 w 1706"/>
                              <a:gd name="T74" fmla="+- 0 14059 14058"/>
                              <a:gd name="T75" fmla="*/ 14059 h 1706"/>
                              <a:gd name="T76" fmla="+- 0 18166 16539"/>
                              <a:gd name="T77" fmla="*/ T76 w 1706"/>
                              <a:gd name="T78" fmla="+- 0 14058 14058"/>
                              <a:gd name="T79" fmla="*/ 14058 h 1706"/>
                              <a:gd name="T80" fmla="+- 0 16618 16539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780F62" id="Group 405" o:spid="_x0000_s1026" style="position:absolute;margin-left:825.6pt;margin-top:701.5pt;width:88.05pt;height:88.05pt;z-index:-251777536;mso-position-horizontal-relative:page;mso-position-vertical-relative:page" coordorigin="16512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">
                <v:shape id="Picture 407" o:spid="_x0000_s1027" type="#_x0000_t75" style="position:absolute;left:16684;top:14621;width:1415;height: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">
                  <v:imagedata r:id="rId110" o:title=""/>
                </v:shape>
                <v:shape id="Freeform 406" o:spid="_x0000_s1028" style="position:absolute;left:16539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14058;34,14059;10,14068;2,14091;0,14137;0,15685;2,15730;10,15754;34,15762;79,15764;1627,15764;1673,15762;1696,15754;1705,15730;1706,15685;1706,14137;1705,14091;1696,14068;1673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39968" behindDoc="1" locked="0" layoutInCell="1" allowOverlap="1">
                <wp:simplePos x="0" y="0"/>
                <wp:positionH relativeFrom="page">
                  <wp:posOffset>11873230</wp:posOffset>
                </wp:positionH>
                <wp:positionV relativeFrom="page">
                  <wp:posOffset>681355</wp:posOffset>
                </wp:positionV>
                <wp:extent cx="1118235" cy="1118235"/>
                <wp:effectExtent l="5080" t="5080" r="635" b="635"/>
                <wp:wrapNone/>
                <wp:docPr id="956" name="Group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7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17" y="1524"/>
                            <a:ext cx="921" cy="12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58" name="Freeform 403"/>
                        <wps:cNvSpPr>
                          <a:spLocks/>
                        </wps:cNvSpPr>
                        <wps:spPr bwMode="auto">
                          <a:xfrm>
                            <a:off x="18725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1101 1101"/>
                              <a:gd name="T3" fmla="*/ 1101 h 1706"/>
                              <a:gd name="T4" fmla="+- 0 18759 18725"/>
                              <a:gd name="T5" fmla="*/ T4 w 1706"/>
                              <a:gd name="T6" fmla="+- 0 1102 1101"/>
                              <a:gd name="T7" fmla="*/ 1102 h 1706"/>
                              <a:gd name="T8" fmla="+- 0 18735 18725"/>
                              <a:gd name="T9" fmla="*/ T8 w 1706"/>
                              <a:gd name="T10" fmla="+- 0 1111 1101"/>
                              <a:gd name="T11" fmla="*/ 1111 h 1706"/>
                              <a:gd name="T12" fmla="+- 0 18727 18725"/>
                              <a:gd name="T13" fmla="*/ T12 w 1706"/>
                              <a:gd name="T14" fmla="+- 0 1134 1101"/>
                              <a:gd name="T15" fmla="*/ 1134 h 1706"/>
                              <a:gd name="T16" fmla="+- 0 18725 18725"/>
                              <a:gd name="T17" fmla="*/ T16 w 1706"/>
                              <a:gd name="T18" fmla="+- 0 1180 1101"/>
                              <a:gd name="T19" fmla="*/ 1180 h 1706"/>
                              <a:gd name="T20" fmla="+- 0 18725 18725"/>
                              <a:gd name="T21" fmla="*/ T20 w 1706"/>
                              <a:gd name="T22" fmla="+- 0 2728 1101"/>
                              <a:gd name="T23" fmla="*/ 2728 h 1706"/>
                              <a:gd name="T24" fmla="+- 0 18727 18725"/>
                              <a:gd name="T25" fmla="*/ T24 w 1706"/>
                              <a:gd name="T26" fmla="+- 0 2773 1101"/>
                              <a:gd name="T27" fmla="*/ 2773 h 1706"/>
                              <a:gd name="T28" fmla="+- 0 18735 18725"/>
                              <a:gd name="T29" fmla="*/ T28 w 1706"/>
                              <a:gd name="T30" fmla="+- 0 2797 1101"/>
                              <a:gd name="T31" fmla="*/ 2797 h 1706"/>
                              <a:gd name="T32" fmla="+- 0 18759 18725"/>
                              <a:gd name="T33" fmla="*/ T32 w 1706"/>
                              <a:gd name="T34" fmla="+- 0 2805 1101"/>
                              <a:gd name="T35" fmla="*/ 2805 h 1706"/>
                              <a:gd name="T36" fmla="+- 0 18804 18725"/>
                              <a:gd name="T37" fmla="*/ T36 w 1706"/>
                              <a:gd name="T38" fmla="+- 0 2806 1101"/>
                              <a:gd name="T39" fmla="*/ 2806 h 1706"/>
                              <a:gd name="T40" fmla="+- 0 20352 18725"/>
                              <a:gd name="T41" fmla="*/ T40 w 1706"/>
                              <a:gd name="T42" fmla="+- 0 2806 1101"/>
                              <a:gd name="T43" fmla="*/ 2806 h 1706"/>
                              <a:gd name="T44" fmla="+- 0 20398 18725"/>
                              <a:gd name="T45" fmla="*/ T44 w 1706"/>
                              <a:gd name="T46" fmla="+- 0 2805 1101"/>
                              <a:gd name="T47" fmla="*/ 2805 h 1706"/>
                              <a:gd name="T48" fmla="+- 0 20421 18725"/>
                              <a:gd name="T49" fmla="*/ T48 w 1706"/>
                              <a:gd name="T50" fmla="+- 0 2797 1101"/>
                              <a:gd name="T51" fmla="*/ 2797 h 1706"/>
                              <a:gd name="T52" fmla="+- 0 20430 18725"/>
                              <a:gd name="T53" fmla="*/ T52 w 1706"/>
                              <a:gd name="T54" fmla="+- 0 2773 1101"/>
                              <a:gd name="T55" fmla="*/ 2773 h 1706"/>
                              <a:gd name="T56" fmla="+- 0 20431 18725"/>
                              <a:gd name="T57" fmla="*/ T56 w 1706"/>
                              <a:gd name="T58" fmla="+- 0 2728 1101"/>
                              <a:gd name="T59" fmla="*/ 2728 h 1706"/>
                              <a:gd name="T60" fmla="+- 0 20431 18725"/>
                              <a:gd name="T61" fmla="*/ T60 w 1706"/>
                              <a:gd name="T62" fmla="+- 0 1180 1101"/>
                              <a:gd name="T63" fmla="*/ 1180 h 1706"/>
                              <a:gd name="T64" fmla="+- 0 20430 18725"/>
                              <a:gd name="T65" fmla="*/ T64 w 1706"/>
                              <a:gd name="T66" fmla="+- 0 1134 1101"/>
                              <a:gd name="T67" fmla="*/ 1134 h 1706"/>
                              <a:gd name="T68" fmla="+- 0 20421 18725"/>
                              <a:gd name="T69" fmla="*/ T68 w 1706"/>
                              <a:gd name="T70" fmla="+- 0 1111 1101"/>
                              <a:gd name="T71" fmla="*/ 1111 h 1706"/>
                              <a:gd name="T72" fmla="+- 0 20398 18725"/>
                              <a:gd name="T73" fmla="*/ T72 w 1706"/>
                              <a:gd name="T74" fmla="+- 0 1102 1101"/>
                              <a:gd name="T75" fmla="*/ 1102 h 1706"/>
                              <a:gd name="T76" fmla="+- 0 20352 18725"/>
                              <a:gd name="T77" fmla="*/ T76 w 1706"/>
                              <a:gd name="T78" fmla="+- 0 1101 1101"/>
                              <a:gd name="T79" fmla="*/ 1101 h 1706"/>
                              <a:gd name="T80" fmla="+- 0 18804 18725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908C79" id="Group 402" o:spid="_x0000_s1026" style="position:absolute;margin-left:934.9pt;margin-top:53.65pt;width:88.05pt;height:88.05pt;z-index:-251776512;mso-position-horizontal-relative:page;mso-position-vertical-relative:page" coordorigin="18698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">
                <v:shape id="Picture 404" o:spid="_x0000_s1027" type="#_x0000_t75" style="position:absolute;left:19117;top:1524;width:921;height:1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">
                  <v:imagedata r:id="rId112" o:title=""/>
                </v:shape>
                <v:shape id="Freeform 403" o:spid="_x0000_s1028" style="position:absolute;left:18725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1101;34,1102;10,1111;2,1134;0,1180;0,2728;2,2773;10,2797;34,2805;79,2806;1627,2806;1673,2805;1696,2797;1705,2773;1706,2728;1706,1180;1705,1134;1696,1111;1673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0992" behindDoc="1" locked="0" layoutInCell="1" allowOverlap="1">
                <wp:simplePos x="0" y="0"/>
                <wp:positionH relativeFrom="page">
                  <wp:posOffset>11873230</wp:posOffset>
                </wp:positionH>
                <wp:positionV relativeFrom="page">
                  <wp:posOffset>2052955</wp:posOffset>
                </wp:positionV>
                <wp:extent cx="1118235" cy="1118235"/>
                <wp:effectExtent l="5080" t="5080" r="635" b="635"/>
                <wp:wrapNone/>
                <wp:docPr id="953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4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91" y="3968"/>
                            <a:ext cx="1373" cy="9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55" name="Freeform 400"/>
                        <wps:cNvSpPr>
                          <a:spLocks/>
                        </wps:cNvSpPr>
                        <wps:spPr bwMode="auto">
                          <a:xfrm>
                            <a:off x="18725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3261 3261"/>
                              <a:gd name="T3" fmla="*/ 3261 h 1706"/>
                              <a:gd name="T4" fmla="+- 0 18759 18725"/>
                              <a:gd name="T5" fmla="*/ T4 w 1706"/>
                              <a:gd name="T6" fmla="+- 0 3262 3261"/>
                              <a:gd name="T7" fmla="*/ 3262 h 1706"/>
                              <a:gd name="T8" fmla="+- 0 18735 18725"/>
                              <a:gd name="T9" fmla="*/ T8 w 1706"/>
                              <a:gd name="T10" fmla="+- 0 3270 3261"/>
                              <a:gd name="T11" fmla="*/ 3270 h 1706"/>
                              <a:gd name="T12" fmla="+- 0 18727 18725"/>
                              <a:gd name="T13" fmla="*/ T12 w 1706"/>
                              <a:gd name="T14" fmla="+- 0 3294 3261"/>
                              <a:gd name="T15" fmla="*/ 3294 h 1706"/>
                              <a:gd name="T16" fmla="+- 0 18725 18725"/>
                              <a:gd name="T17" fmla="*/ T16 w 1706"/>
                              <a:gd name="T18" fmla="+- 0 3339 3261"/>
                              <a:gd name="T19" fmla="*/ 3339 h 1706"/>
                              <a:gd name="T20" fmla="+- 0 18725 18725"/>
                              <a:gd name="T21" fmla="*/ T20 w 1706"/>
                              <a:gd name="T22" fmla="+- 0 4887 3261"/>
                              <a:gd name="T23" fmla="*/ 4887 h 1706"/>
                              <a:gd name="T24" fmla="+- 0 18727 18725"/>
                              <a:gd name="T25" fmla="*/ T24 w 1706"/>
                              <a:gd name="T26" fmla="+- 0 4933 3261"/>
                              <a:gd name="T27" fmla="*/ 4933 h 1706"/>
                              <a:gd name="T28" fmla="+- 0 18735 18725"/>
                              <a:gd name="T29" fmla="*/ T28 w 1706"/>
                              <a:gd name="T30" fmla="+- 0 4956 3261"/>
                              <a:gd name="T31" fmla="*/ 4956 h 1706"/>
                              <a:gd name="T32" fmla="+- 0 18759 18725"/>
                              <a:gd name="T33" fmla="*/ T32 w 1706"/>
                              <a:gd name="T34" fmla="+- 0 4965 3261"/>
                              <a:gd name="T35" fmla="*/ 4965 h 1706"/>
                              <a:gd name="T36" fmla="+- 0 18804 18725"/>
                              <a:gd name="T37" fmla="*/ T36 w 1706"/>
                              <a:gd name="T38" fmla="+- 0 4966 3261"/>
                              <a:gd name="T39" fmla="*/ 4966 h 1706"/>
                              <a:gd name="T40" fmla="+- 0 20352 18725"/>
                              <a:gd name="T41" fmla="*/ T40 w 1706"/>
                              <a:gd name="T42" fmla="+- 0 4966 3261"/>
                              <a:gd name="T43" fmla="*/ 4966 h 1706"/>
                              <a:gd name="T44" fmla="+- 0 20398 18725"/>
                              <a:gd name="T45" fmla="*/ T44 w 1706"/>
                              <a:gd name="T46" fmla="+- 0 4965 3261"/>
                              <a:gd name="T47" fmla="*/ 4965 h 1706"/>
                              <a:gd name="T48" fmla="+- 0 20421 18725"/>
                              <a:gd name="T49" fmla="*/ T48 w 1706"/>
                              <a:gd name="T50" fmla="+- 0 4956 3261"/>
                              <a:gd name="T51" fmla="*/ 4956 h 1706"/>
                              <a:gd name="T52" fmla="+- 0 20430 18725"/>
                              <a:gd name="T53" fmla="*/ T52 w 1706"/>
                              <a:gd name="T54" fmla="+- 0 4933 3261"/>
                              <a:gd name="T55" fmla="*/ 4933 h 1706"/>
                              <a:gd name="T56" fmla="+- 0 20431 18725"/>
                              <a:gd name="T57" fmla="*/ T56 w 1706"/>
                              <a:gd name="T58" fmla="+- 0 4887 3261"/>
                              <a:gd name="T59" fmla="*/ 4887 h 1706"/>
                              <a:gd name="T60" fmla="+- 0 20431 18725"/>
                              <a:gd name="T61" fmla="*/ T60 w 1706"/>
                              <a:gd name="T62" fmla="+- 0 3339 3261"/>
                              <a:gd name="T63" fmla="*/ 3339 h 1706"/>
                              <a:gd name="T64" fmla="+- 0 20430 18725"/>
                              <a:gd name="T65" fmla="*/ T64 w 1706"/>
                              <a:gd name="T66" fmla="+- 0 3294 3261"/>
                              <a:gd name="T67" fmla="*/ 3294 h 1706"/>
                              <a:gd name="T68" fmla="+- 0 20421 18725"/>
                              <a:gd name="T69" fmla="*/ T68 w 1706"/>
                              <a:gd name="T70" fmla="+- 0 3270 3261"/>
                              <a:gd name="T71" fmla="*/ 3270 h 1706"/>
                              <a:gd name="T72" fmla="+- 0 20398 18725"/>
                              <a:gd name="T73" fmla="*/ T72 w 1706"/>
                              <a:gd name="T74" fmla="+- 0 3262 3261"/>
                              <a:gd name="T75" fmla="*/ 3262 h 1706"/>
                              <a:gd name="T76" fmla="+- 0 20352 18725"/>
                              <a:gd name="T77" fmla="*/ T76 w 1706"/>
                              <a:gd name="T78" fmla="+- 0 3261 3261"/>
                              <a:gd name="T79" fmla="*/ 3261 h 1706"/>
                              <a:gd name="T80" fmla="+- 0 18804 18725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5666A" id="Group 399" o:spid="_x0000_s1026" style="position:absolute;margin-left:934.9pt;margin-top:161.65pt;width:88.05pt;height:88.05pt;z-index:-251775488;mso-position-horizontal-relative:page;mso-position-vertical-relative:page" coordorigin="18698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">
                <v:shape id="Picture 401" o:spid="_x0000_s1027" type="#_x0000_t75" style="position:absolute;left:18891;top:3968;width:1373;height: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">
                  <v:imagedata r:id="rId114" o:title=""/>
                </v:shape>
                <v:shape id="Freeform 400" o:spid="_x0000_s1028" style="position:absolute;left:18725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3261;34,3262;10,3270;2,3294;0,3339;0,4887;2,4933;10,4956;34,4965;79,4966;1627,4966;1673,4965;1696,4956;1705,4933;1706,4887;1706,3339;1705,3294;1696,3270;1673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2016" behindDoc="1" locked="0" layoutInCell="1" allowOverlap="1">
                <wp:simplePos x="0" y="0"/>
                <wp:positionH relativeFrom="page">
                  <wp:posOffset>11873230</wp:posOffset>
                </wp:positionH>
                <wp:positionV relativeFrom="page">
                  <wp:posOffset>3423920</wp:posOffset>
                </wp:positionV>
                <wp:extent cx="1118235" cy="1118235"/>
                <wp:effectExtent l="5080" t="4445" r="635" b="1270"/>
                <wp:wrapNone/>
                <wp:docPr id="950" name="Group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1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79" y="5941"/>
                            <a:ext cx="1598" cy="11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52" name="Freeform 397"/>
                        <wps:cNvSpPr>
                          <a:spLocks/>
                        </wps:cNvSpPr>
                        <wps:spPr bwMode="auto">
                          <a:xfrm>
                            <a:off x="18725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5420 5420"/>
                              <a:gd name="T3" fmla="*/ 5420 h 1706"/>
                              <a:gd name="T4" fmla="+- 0 18759 18725"/>
                              <a:gd name="T5" fmla="*/ T4 w 1706"/>
                              <a:gd name="T6" fmla="+- 0 5421 5420"/>
                              <a:gd name="T7" fmla="*/ 5421 h 1706"/>
                              <a:gd name="T8" fmla="+- 0 18735 18725"/>
                              <a:gd name="T9" fmla="*/ T8 w 1706"/>
                              <a:gd name="T10" fmla="+- 0 5430 5420"/>
                              <a:gd name="T11" fmla="*/ 5430 h 1706"/>
                              <a:gd name="T12" fmla="+- 0 18727 18725"/>
                              <a:gd name="T13" fmla="*/ T12 w 1706"/>
                              <a:gd name="T14" fmla="+- 0 5453 5420"/>
                              <a:gd name="T15" fmla="*/ 5453 h 1706"/>
                              <a:gd name="T16" fmla="+- 0 18725 18725"/>
                              <a:gd name="T17" fmla="*/ T16 w 1706"/>
                              <a:gd name="T18" fmla="+- 0 5499 5420"/>
                              <a:gd name="T19" fmla="*/ 5499 h 1706"/>
                              <a:gd name="T20" fmla="+- 0 18725 18725"/>
                              <a:gd name="T21" fmla="*/ T20 w 1706"/>
                              <a:gd name="T22" fmla="+- 0 7047 5420"/>
                              <a:gd name="T23" fmla="*/ 7047 h 1706"/>
                              <a:gd name="T24" fmla="+- 0 18727 18725"/>
                              <a:gd name="T25" fmla="*/ T24 w 1706"/>
                              <a:gd name="T26" fmla="+- 0 7092 5420"/>
                              <a:gd name="T27" fmla="*/ 7092 h 1706"/>
                              <a:gd name="T28" fmla="+- 0 18735 18725"/>
                              <a:gd name="T29" fmla="*/ T28 w 1706"/>
                              <a:gd name="T30" fmla="+- 0 7116 5420"/>
                              <a:gd name="T31" fmla="*/ 7116 h 1706"/>
                              <a:gd name="T32" fmla="+- 0 18759 18725"/>
                              <a:gd name="T33" fmla="*/ T32 w 1706"/>
                              <a:gd name="T34" fmla="+- 0 7124 5420"/>
                              <a:gd name="T35" fmla="*/ 7124 h 1706"/>
                              <a:gd name="T36" fmla="+- 0 18804 18725"/>
                              <a:gd name="T37" fmla="*/ T36 w 1706"/>
                              <a:gd name="T38" fmla="+- 0 7126 5420"/>
                              <a:gd name="T39" fmla="*/ 7126 h 1706"/>
                              <a:gd name="T40" fmla="+- 0 20352 18725"/>
                              <a:gd name="T41" fmla="*/ T40 w 1706"/>
                              <a:gd name="T42" fmla="+- 0 7126 5420"/>
                              <a:gd name="T43" fmla="*/ 7126 h 1706"/>
                              <a:gd name="T44" fmla="+- 0 20398 18725"/>
                              <a:gd name="T45" fmla="*/ T44 w 1706"/>
                              <a:gd name="T46" fmla="+- 0 7124 5420"/>
                              <a:gd name="T47" fmla="*/ 7124 h 1706"/>
                              <a:gd name="T48" fmla="+- 0 20421 18725"/>
                              <a:gd name="T49" fmla="*/ T48 w 1706"/>
                              <a:gd name="T50" fmla="+- 0 7116 5420"/>
                              <a:gd name="T51" fmla="*/ 7116 h 1706"/>
                              <a:gd name="T52" fmla="+- 0 20430 18725"/>
                              <a:gd name="T53" fmla="*/ T52 w 1706"/>
                              <a:gd name="T54" fmla="+- 0 7092 5420"/>
                              <a:gd name="T55" fmla="*/ 7092 h 1706"/>
                              <a:gd name="T56" fmla="+- 0 20431 18725"/>
                              <a:gd name="T57" fmla="*/ T56 w 1706"/>
                              <a:gd name="T58" fmla="+- 0 7047 5420"/>
                              <a:gd name="T59" fmla="*/ 7047 h 1706"/>
                              <a:gd name="T60" fmla="+- 0 20431 18725"/>
                              <a:gd name="T61" fmla="*/ T60 w 1706"/>
                              <a:gd name="T62" fmla="+- 0 5499 5420"/>
                              <a:gd name="T63" fmla="*/ 5499 h 1706"/>
                              <a:gd name="T64" fmla="+- 0 20430 18725"/>
                              <a:gd name="T65" fmla="*/ T64 w 1706"/>
                              <a:gd name="T66" fmla="+- 0 5453 5420"/>
                              <a:gd name="T67" fmla="*/ 5453 h 1706"/>
                              <a:gd name="T68" fmla="+- 0 20421 18725"/>
                              <a:gd name="T69" fmla="*/ T68 w 1706"/>
                              <a:gd name="T70" fmla="+- 0 5430 5420"/>
                              <a:gd name="T71" fmla="*/ 5430 h 1706"/>
                              <a:gd name="T72" fmla="+- 0 20398 18725"/>
                              <a:gd name="T73" fmla="*/ T72 w 1706"/>
                              <a:gd name="T74" fmla="+- 0 5421 5420"/>
                              <a:gd name="T75" fmla="*/ 5421 h 1706"/>
                              <a:gd name="T76" fmla="+- 0 20352 18725"/>
                              <a:gd name="T77" fmla="*/ T76 w 1706"/>
                              <a:gd name="T78" fmla="+- 0 5420 5420"/>
                              <a:gd name="T79" fmla="*/ 5420 h 1706"/>
                              <a:gd name="T80" fmla="+- 0 18804 18725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BB9AA7" id="Group 396" o:spid="_x0000_s1026" style="position:absolute;margin-left:934.9pt;margin-top:269.6pt;width:88.05pt;height:88.05pt;z-index:-251774464;mso-position-horizontal-relative:page;mso-position-vertical-relative:page" coordorigin="18698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">
                <v:shape id="Picture 398" o:spid="_x0000_s1027" type="#_x0000_t75" style="position:absolute;left:18779;top:5941;width:1598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">
                  <v:imagedata r:id="rId116" o:title=""/>
                </v:shape>
                <v:shape id="Freeform 397" o:spid="_x0000_s1028" style="position:absolute;left:18725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5420;34,5421;10,5430;2,5453;0,5499;0,7047;2,7092;10,7116;34,7124;79,7126;1627,7126;1673,7124;1696,7116;1705,7092;1706,7047;1706,5499;1705,5453;1696,5430;1673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3040" behindDoc="1" locked="0" layoutInCell="1" allowOverlap="1">
                <wp:simplePos x="0" y="0"/>
                <wp:positionH relativeFrom="page">
                  <wp:posOffset>11873230</wp:posOffset>
                </wp:positionH>
                <wp:positionV relativeFrom="page">
                  <wp:posOffset>4795520</wp:posOffset>
                </wp:positionV>
                <wp:extent cx="1118235" cy="1118235"/>
                <wp:effectExtent l="5080" t="4445" r="635" b="1270"/>
                <wp:wrapNone/>
                <wp:docPr id="947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48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23" y="8320"/>
                            <a:ext cx="665" cy="8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9" name="Freeform 394"/>
                        <wps:cNvSpPr>
                          <a:spLocks/>
                        </wps:cNvSpPr>
                        <wps:spPr bwMode="auto">
                          <a:xfrm>
                            <a:off x="18725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7580 7580"/>
                              <a:gd name="T3" fmla="*/ 7580 h 1706"/>
                              <a:gd name="T4" fmla="+- 0 18759 18725"/>
                              <a:gd name="T5" fmla="*/ T4 w 1706"/>
                              <a:gd name="T6" fmla="+- 0 7581 7580"/>
                              <a:gd name="T7" fmla="*/ 7581 h 1706"/>
                              <a:gd name="T8" fmla="+- 0 18735 18725"/>
                              <a:gd name="T9" fmla="*/ T8 w 1706"/>
                              <a:gd name="T10" fmla="+- 0 7589 7580"/>
                              <a:gd name="T11" fmla="*/ 7589 h 1706"/>
                              <a:gd name="T12" fmla="+- 0 18727 18725"/>
                              <a:gd name="T13" fmla="*/ T12 w 1706"/>
                              <a:gd name="T14" fmla="+- 0 7613 7580"/>
                              <a:gd name="T15" fmla="*/ 7613 h 1706"/>
                              <a:gd name="T16" fmla="+- 0 18725 18725"/>
                              <a:gd name="T17" fmla="*/ T16 w 1706"/>
                              <a:gd name="T18" fmla="+- 0 7658 7580"/>
                              <a:gd name="T19" fmla="*/ 7658 h 1706"/>
                              <a:gd name="T20" fmla="+- 0 18725 18725"/>
                              <a:gd name="T21" fmla="*/ T20 w 1706"/>
                              <a:gd name="T22" fmla="+- 0 9206 7580"/>
                              <a:gd name="T23" fmla="*/ 9206 h 1706"/>
                              <a:gd name="T24" fmla="+- 0 18727 18725"/>
                              <a:gd name="T25" fmla="*/ T24 w 1706"/>
                              <a:gd name="T26" fmla="+- 0 9252 7580"/>
                              <a:gd name="T27" fmla="*/ 9252 h 1706"/>
                              <a:gd name="T28" fmla="+- 0 18735 18725"/>
                              <a:gd name="T29" fmla="*/ T28 w 1706"/>
                              <a:gd name="T30" fmla="+- 0 9275 7580"/>
                              <a:gd name="T31" fmla="*/ 9275 h 1706"/>
                              <a:gd name="T32" fmla="+- 0 18759 18725"/>
                              <a:gd name="T33" fmla="*/ T32 w 1706"/>
                              <a:gd name="T34" fmla="+- 0 9284 7580"/>
                              <a:gd name="T35" fmla="*/ 9284 h 1706"/>
                              <a:gd name="T36" fmla="+- 0 18804 18725"/>
                              <a:gd name="T37" fmla="*/ T36 w 1706"/>
                              <a:gd name="T38" fmla="+- 0 9285 7580"/>
                              <a:gd name="T39" fmla="*/ 9285 h 1706"/>
                              <a:gd name="T40" fmla="+- 0 20352 18725"/>
                              <a:gd name="T41" fmla="*/ T40 w 1706"/>
                              <a:gd name="T42" fmla="+- 0 9285 7580"/>
                              <a:gd name="T43" fmla="*/ 9285 h 1706"/>
                              <a:gd name="T44" fmla="+- 0 20398 18725"/>
                              <a:gd name="T45" fmla="*/ T44 w 1706"/>
                              <a:gd name="T46" fmla="+- 0 9284 7580"/>
                              <a:gd name="T47" fmla="*/ 9284 h 1706"/>
                              <a:gd name="T48" fmla="+- 0 20421 18725"/>
                              <a:gd name="T49" fmla="*/ T48 w 1706"/>
                              <a:gd name="T50" fmla="+- 0 9275 7580"/>
                              <a:gd name="T51" fmla="*/ 9275 h 1706"/>
                              <a:gd name="T52" fmla="+- 0 20430 18725"/>
                              <a:gd name="T53" fmla="*/ T52 w 1706"/>
                              <a:gd name="T54" fmla="+- 0 9252 7580"/>
                              <a:gd name="T55" fmla="*/ 9252 h 1706"/>
                              <a:gd name="T56" fmla="+- 0 20431 18725"/>
                              <a:gd name="T57" fmla="*/ T56 w 1706"/>
                              <a:gd name="T58" fmla="+- 0 9206 7580"/>
                              <a:gd name="T59" fmla="*/ 9206 h 1706"/>
                              <a:gd name="T60" fmla="+- 0 20431 18725"/>
                              <a:gd name="T61" fmla="*/ T60 w 1706"/>
                              <a:gd name="T62" fmla="+- 0 7658 7580"/>
                              <a:gd name="T63" fmla="*/ 7658 h 1706"/>
                              <a:gd name="T64" fmla="+- 0 20430 18725"/>
                              <a:gd name="T65" fmla="*/ T64 w 1706"/>
                              <a:gd name="T66" fmla="+- 0 7613 7580"/>
                              <a:gd name="T67" fmla="*/ 7613 h 1706"/>
                              <a:gd name="T68" fmla="+- 0 20421 18725"/>
                              <a:gd name="T69" fmla="*/ T68 w 1706"/>
                              <a:gd name="T70" fmla="+- 0 7589 7580"/>
                              <a:gd name="T71" fmla="*/ 7589 h 1706"/>
                              <a:gd name="T72" fmla="+- 0 20398 18725"/>
                              <a:gd name="T73" fmla="*/ T72 w 1706"/>
                              <a:gd name="T74" fmla="+- 0 7581 7580"/>
                              <a:gd name="T75" fmla="*/ 7581 h 1706"/>
                              <a:gd name="T76" fmla="+- 0 20352 18725"/>
                              <a:gd name="T77" fmla="*/ T76 w 1706"/>
                              <a:gd name="T78" fmla="+- 0 7580 7580"/>
                              <a:gd name="T79" fmla="*/ 7580 h 1706"/>
                              <a:gd name="T80" fmla="+- 0 18804 18725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1E422" id="Group 393" o:spid="_x0000_s1026" style="position:absolute;margin-left:934.9pt;margin-top:377.6pt;width:88.05pt;height:88.05pt;z-index:-251773440;mso-position-horizontal-relative:page;mso-position-vertical-relative:page" coordorigin="18698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">
                <v:shape id="Picture 395" o:spid="_x0000_s1027" type="#_x0000_t75" style="position:absolute;left:19223;top:8320;width:665;height: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">
                  <v:imagedata r:id="rId118" o:title=""/>
                </v:shape>
                <v:shape id="Freeform 394" o:spid="_x0000_s1028" style="position:absolute;left:18725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7580;34,7581;10,7589;2,7613;0,7658;0,9206;2,9252;10,9275;34,9284;79,9285;1627,9285;1673,9284;1696,9275;1705,9252;1706,9206;1706,7658;1705,7613;1696,7589;1673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4064" behindDoc="1" locked="0" layoutInCell="1" allowOverlap="1">
                <wp:simplePos x="0" y="0"/>
                <wp:positionH relativeFrom="page">
                  <wp:posOffset>11873230</wp:posOffset>
                </wp:positionH>
                <wp:positionV relativeFrom="page">
                  <wp:posOffset>6166485</wp:posOffset>
                </wp:positionV>
                <wp:extent cx="1118235" cy="1118235"/>
                <wp:effectExtent l="5080" t="3810" r="635" b="1905"/>
                <wp:wrapNone/>
                <wp:docPr id="944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45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93" y="10459"/>
                            <a:ext cx="1570" cy="7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6" name="Freeform 391"/>
                        <wps:cNvSpPr>
                          <a:spLocks/>
                        </wps:cNvSpPr>
                        <wps:spPr bwMode="auto">
                          <a:xfrm>
                            <a:off x="18725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9739 9739"/>
                              <a:gd name="T3" fmla="*/ 9739 h 1706"/>
                              <a:gd name="T4" fmla="+- 0 18759 18725"/>
                              <a:gd name="T5" fmla="*/ T4 w 1706"/>
                              <a:gd name="T6" fmla="+- 0 9740 9739"/>
                              <a:gd name="T7" fmla="*/ 9740 h 1706"/>
                              <a:gd name="T8" fmla="+- 0 18735 18725"/>
                              <a:gd name="T9" fmla="*/ T8 w 1706"/>
                              <a:gd name="T10" fmla="+- 0 9749 9739"/>
                              <a:gd name="T11" fmla="*/ 9749 h 1706"/>
                              <a:gd name="T12" fmla="+- 0 18727 18725"/>
                              <a:gd name="T13" fmla="*/ T12 w 1706"/>
                              <a:gd name="T14" fmla="+- 0 9772 9739"/>
                              <a:gd name="T15" fmla="*/ 9772 h 1706"/>
                              <a:gd name="T16" fmla="+- 0 18725 18725"/>
                              <a:gd name="T17" fmla="*/ T16 w 1706"/>
                              <a:gd name="T18" fmla="+- 0 9818 9739"/>
                              <a:gd name="T19" fmla="*/ 9818 h 1706"/>
                              <a:gd name="T20" fmla="+- 0 18725 18725"/>
                              <a:gd name="T21" fmla="*/ T20 w 1706"/>
                              <a:gd name="T22" fmla="+- 0 11366 9739"/>
                              <a:gd name="T23" fmla="*/ 11366 h 1706"/>
                              <a:gd name="T24" fmla="+- 0 18727 18725"/>
                              <a:gd name="T25" fmla="*/ T24 w 1706"/>
                              <a:gd name="T26" fmla="+- 0 11411 9739"/>
                              <a:gd name="T27" fmla="*/ 11411 h 1706"/>
                              <a:gd name="T28" fmla="+- 0 18735 18725"/>
                              <a:gd name="T29" fmla="*/ T28 w 1706"/>
                              <a:gd name="T30" fmla="+- 0 11435 9739"/>
                              <a:gd name="T31" fmla="*/ 11435 h 1706"/>
                              <a:gd name="T32" fmla="+- 0 18759 18725"/>
                              <a:gd name="T33" fmla="*/ T32 w 1706"/>
                              <a:gd name="T34" fmla="+- 0 11443 9739"/>
                              <a:gd name="T35" fmla="*/ 11443 h 1706"/>
                              <a:gd name="T36" fmla="+- 0 18804 18725"/>
                              <a:gd name="T37" fmla="*/ T36 w 1706"/>
                              <a:gd name="T38" fmla="+- 0 11445 9739"/>
                              <a:gd name="T39" fmla="*/ 11445 h 1706"/>
                              <a:gd name="T40" fmla="+- 0 20352 18725"/>
                              <a:gd name="T41" fmla="*/ T40 w 1706"/>
                              <a:gd name="T42" fmla="+- 0 11445 9739"/>
                              <a:gd name="T43" fmla="*/ 11445 h 1706"/>
                              <a:gd name="T44" fmla="+- 0 20398 18725"/>
                              <a:gd name="T45" fmla="*/ T44 w 1706"/>
                              <a:gd name="T46" fmla="+- 0 11443 9739"/>
                              <a:gd name="T47" fmla="*/ 11443 h 1706"/>
                              <a:gd name="T48" fmla="+- 0 20421 18725"/>
                              <a:gd name="T49" fmla="*/ T48 w 1706"/>
                              <a:gd name="T50" fmla="+- 0 11435 9739"/>
                              <a:gd name="T51" fmla="*/ 11435 h 1706"/>
                              <a:gd name="T52" fmla="+- 0 20430 18725"/>
                              <a:gd name="T53" fmla="*/ T52 w 1706"/>
                              <a:gd name="T54" fmla="+- 0 11411 9739"/>
                              <a:gd name="T55" fmla="*/ 11411 h 1706"/>
                              <a:gd name="T56" fmla="+- 0 20431 18725"/>
                              <a:gd name="T57" fmla="*/ T56 w 1706"/>
                              <a:gd name="T58" fmla="+- 0 11366 9739"/>
                              <a:gd name="T59" fmla="*/ 11366 h 1706"/>
                              <a:gd name="T60" fmla="+- 0 20431 18725"/>
                              <a:gd name="T61" fmla="*/ T60 w 1706"/>
                              <a:gd name="T62" fmla="+- 0 9818 9739"/>
                              <a:gd name="T63" fmla="*/ 9818 h 1706"/>
                              <a:gd name="T64" fmla="+- 0 20430 18725"/>
                              <a:gd name="T65" fmla="*/ T64 w 1706"/>
                              <a:gd name="T66" fmla="+- 0 9772 9739"/>
                              <a:gd name="T67" fmla="*/ 9772 h 1706"/>
                              <a:gd name="T68" fmla="+- 0 20421 18725"/>
                              <a:gd name="T69" fmla="*/ T68 w 1706"/>
                              <a:gd name="T70" fmla="+- 0 9749 9739"/>
                              <a:gd name="T71" fmla="*/ 9749 h 1706"/>
                              <a:gd name="T72" fmla="+- 0 20398 18725"/>
                              <a:gd name="T73" fmla="*/ T72 w 1706"/>
                              <a:gd name="T74" fmla="+- 0 9740 9739"/>
                              <a:gd name="T75" fmla="*/ 9740 h 1706"/>
                              <a:gd name="T76" fmla="+- 0 20352 18725"/>
                              <a:gd name="T77" fmla="*/ T76 w 1706"/>
                              <a:gd name="T78" fmla="+- 0 9739 9739"/>
                              <a:gd name="T79" fmla="*/ 9739 h 1706"/>
                              <a:gd name="T80" fmla="+- 0 18804 18725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D9DEF" id="Group 390" o:spid="_x0000_s1026" style="position:absolute;margin-left:934.9pt;margin-top:485.55pt;width:88.05pt;height:88.05pt;z-index:-251772416;mso-position-horizontal-relative:page;mso-position-vertical-relative:page" coordorigin="18698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">
                <v:shape id="Picture 392" o:spid="_x0000_s1027" type="#_x0000_t75" style="position:absolute;left:18793;top:10459;width:1570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">
                  <v:imagedata r:id="rId120" o:title=""/>
                </v:shape>
                <v:shape id="Freeform 391" o:spid="_x0000_s1028" style="position:absolute;left:18725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9739;34,9740;10,9749;2,9772;0,9818;0,11366;2,11411;10,11435;34,11443;79,11445;1627,11445;1673,11443;1696,11435;1705,11411;1706,11366;1706,9818;1705,9772;1696,9749;1673,9740;1627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5088" behindDoc="1" locked="0" layoutInCell="1" allowOverlap="1">
                <wp:simplePos x="0" y="0"/>
                <wp:positionH relativeFrom="page">
                  <wp:posOffset>11873230</wp:posOffset>
                </wp:positionH>
                <wp:positionV relativeFrom="page">
                  <wp:posOffset>7538085</wp:posOffset>
                </wp:positionV>
                <wp:extent cx="1118235" cy="1118235"/>
                <wp:effectExtent l="5080" t="3810" r="635" b="1905"/>
                <wp:wrapNone/>
                <wp:docPr id="941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42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25" y="12628"/>
                            <a:ext cx="1678" cy="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3" name="Freeform 388"/>
                        <wps:cNvSpPr>
                          <a:spLocks/>
                        </wps:cNvSpPr>
                        <wps:spPr bwMode="auto">
                          <a:xfrm>
                            <a:off x="18725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11899 11899"/>
                              <a:gd name="T3" fmla="*/ 11899 h 1706"/>
                              <a:gd name="T4" fmla="+- 0 18759 18725"/>
                              <a:gd name="T5" fmla="*/ T4 w 1706"/>
                              <a:gd name="T6" fmla="+- 0 11900 11899"/>
                              <a:gd name="T7" fmla="*/ 11900 h 1706"/>
                              <a:gd name="T8" fmla="+- 0 18735 18725"/>
                              <a:gd name="T9" fmla="*/ T8 w 1706"/>
                              <a:gd name="T10" fmla="+- 0 11909 11899"/>
                              <a:gd name="T11" fmla="*/ 11909 h 1706"/>
                              <a:gd name="T12" fmla="+- 0 18727 18725"/>
                              <a:gd name="T13" fmla="*/ T12 w 1706"/>
                              <a:gd name="T14" fmla="+- 0 11932 11899"/>
                              <a:gd name="T15" fmla="*/ 11932 h 1706"/>
                              <a:gd name="T16" fmla="+- 0 18725 18725"/>
                              <a:gd name="T17" fmla="*/ T16 w 1706"/>
                              <a:gd name="T18" fmla="+- 0 11977 11899"/>
                              <a:gd name="T19" fmla="*/ 11977 h 1706"/>
                              <a:gd name="T20" fmla="+- 0 18725 18725"/>
                              <a:gd name="T21" fmla="*/ T20 w 1706"/>
                              <a:gd name="T22" fmla="+- 0 13525 11899"/>
                              <a:gd name="T23" fmla="*/ 13525 h 1706"/>
                              <a:gd name="T24" fmla="+- 0 18727 18725"/>
                              <a:gd name="T25" fmla="*/ T24 w 1706"/>
                              <a:gd name="T26" fmla="+- 0 13571 11899"/>
                              <a:gd name="T27" fmla="*/ 13571 h 1706"/>
                              <a:gd name="T28" fmla="+- 0 18735 18725"/>
                              <a:gd name="T29" fmla="*/ T28 w 1706"/>
                              <a:gd name="T30" fmla="+- 0 13594 11899"/>
                              <a:gd name="T31" fmla="*/ 13594 h 1706"/>
                              <a:gd name="T32" fmla="+- 0 18759 18725"/>
                              <a:gd name="T33" fmla="*/ T32 w 1706"/>
                              <a:gd name="T34" fmla="+- 0 13603 11899"/>
                              <a:gd name="T35" fmla="*/ 13603 h 1706"/>
                              <a:gd name="T36" fmla="+- 0 18804 18725"/>
                              <a:gd name="T37" fmla="*/ T36 w 1706"/>
                              <a:gd name="T38" fmla="+- 0 13604 11899"/>
                              <a:gd name="T39" fmla="*/ 13604 h 1706"/>
                              <a:gd name="T40" fmla="+- 0 20352 18725"/>
                              <a:gd name="T41" fmla="*/ T40 w 1706"/>
                              <a:gd name="T42" fmla="+- 0 13604 11899"/>
                              <a:gd name="T43" fmla="*/ 13604 h 1706"/>
                              <a:gd name="T44" fmla="+- 0 20398 18725"/>
                              <a:gd name="T45" fmla="*/ T44 w 1706"/>
                              <a:gd name="T46" fmla="+- 0 13603 11899"/>
                              <a:gd name="T47" fmla="*/ 13603 h 1706"/>
                              <a:gd name="T48" fmla="+- 0 20421 18725"/>
                              <a:gd name="T49" fmla="*/ T48 w 1706"/>
                              <a:gd name="T50" fmla="+- 0 13594 11899"/>
                              <a:gd name="T51" fmla="*/ 13594 h 1706"/>
                              <a:gd name="T52" fmla="+- 0 20430 18725"/>
                              <a:gd name="T53" fmla="*/ T52 w 1706"/>
                              <a:gd name="T54" fmla="+- 0 13571 11899"/>
                              <a:gd name="T55" fmla="*/ 13571 h 1706"/>
                              <a:gd name="T56" fmla="+- 0 20431 18725"/>
                              <a:gd name="T57" fmla="*/ T56 w 1706"/>
                              <a:gd name="T58" fmla="+- 0 13525 11899"/>
                              <a:gd name="T59" fmla="*/ 13525 h 1706"/>
                              <a:gd name="T60" fmla="+- 0 20431 18725"/>
                              <a:gd name="T61" fmla="*/ T60 w 1706"/>
                              <a:gd name="T62" fmla="+- 0 11977 11899"/>
                              <a:gd name="T63" fmla="*/ 11977 h 1706"/>
                              <a:gd name="T64" fmla="+- 0 20430 18725"/>
                              <a:gd name="T65" fmla="*/ T64 w 1706"/>
                              <a:gd name="T66" fmla="+- 0 11932 11899"/>
                              <a:gd name="T67" fmla="*/ 11932 h 1706"/>
                              <a:gd name="T68" fmla="+- 0 20421 18725"/>
                              <a:gd name="T69" fmla="*/ T68 w 1706"/>
                              <a:gd name="T70" fmla="+- 0 11909 11899"/>
                              <a:gd name="T71" fmla="*/ 11909 h 1706"/>
                              <a:gd name="T72" fmla="+- 0 20398 18725"/>
                              <a:gd name="T73" fmla="*/ T72 w 1706"/>
                              <a:gd name="T74" fmla="+- 0 11900 11899"/>
                              <a:gd name="T75" fmla="*/ 11900 h 1706"/>
                              <a:gd name="T76" fmla="+- 0 20352 18725"/>
                              <a:gd name="T77" fmla="*/ T76 w 1706"/>
                              <a:gd name="T78" fmla="+- 0 11899 11899"/>
                              <a:gd name="T79" fmla="*/ 11899 h 1706"/>
                              <a:gd name="T80" fmla="+- 0 18804 18725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238AB" id="Group 387" o:spid="_x0000_s1026" style="position:absolute;margin-left:934.9pt;margin-top:593.55pt;width:88.05pt;height:88.05pt;z-index:-251771392;mso-position-horizontal-relative:page;mso-position-vertical-relative:page" coordorigin="18698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">
                <v:shape id="Picture 389" o:spid="_x0000_s1027" type="#_x0000_t75" style="position:absolute;left:18725;top:12628;width:1678;height: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">
                  <v:imagedata r:id="rId122" o:title=""/>
                </v:shape>
                <v:shape id="Freeform 388" o:spid="_x0000_s1028" style="position:absolute;left:18725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" path="m79,l34,1,10,10,2,33,,78,,1626r2,46l10,1695r24,9l79,1705r1548,l1673,1704r23,-9l1705,1672r1,-46l1706,78r-1,-45l1696,10,1673,1,1627,,79,xe" filled="f" strokecolor="#27bdbe" strokeweight=".98036mm">
                  <v:path arrowok="t" o:connecttype="custom" o:connectlocs="79,11899;34,11900;10,11909;2,11932;0,11977;0,13525;2,13571;10,13594;34,13603;79,13604;1627,13604;1673,13603;1696,13594;1705,13571;1706,13525;1706,11977;1705,11932;1696,11909;1673,11900;1627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6112" behindDoc="1" locked="0" layoutInCell="1" allowOverlap="1">
                <wp:simplePos x="0" y="0"/>
                <wp:positionH relativeFrom="page">
                  <wp:posOffset>11873230</wp:posOffset>
                </wp:positionH>
                <wp:positionV relativeFrom="page">
                  <wp:posOffset>8909050</wp:posOffset>
                </wp:positionV>
                <wp:extent cx="1118235" cy="1118235"/>
                <wp:effectExtent l="5080" t="3175" r="635" b="2540"/>
                <wp:wrapNone/>
                <wp:docPr id="938" name="Group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9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25" y="14512"/>
                            <a:ext cx="1706" cy="12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0" name="Freeform 385"/>
                        <wps:cNvSpPr>
                          <a:spLocks/>
                        </wps:cNvSpPr>
                        <wps:spPr bwMode="auto">
                          <a:xfrm>
                            <a:off x="18725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14058 14058"/>
                              <a:gd name="T3" fmla="*/ 14058 h 1706"/>
                              <a:gd name="T4" fmla="+- 0 18759 18725"/>
                              <a:gd name="T5" fmla="*/ T4 w 1706"/>
                              <a:gd name="T6" fmla="+- 0 14059 14058"/>
                              <a:gd name="T7" fmla="*/ 14059 h 1706"/>
                              <a:gd name="T8" fmla="+- 0 18735 18725"/>
                              <a:gd name="T9" fmla="*/ T8 w 1706"/>
                              <a:gd name="T10" fmla="+- 0 14068 14058"/>
                              <a:gd name="T11" fmla="*/ 14068 h 1706"/>
                              <a:gd name="T12" fmla="+- 0 18727 18725"/>
                              <a:gd name="T13" fmla="*/ T12 w 1706"/>
                              <a:gd name="T14" fmla="+- 0 14091 14058"/>
                              <a:gd name="T15" fmla="*/ 14091 h 1706"/>
                              <a:gd name="T16" fmla="+- 0 18725 18725"/>
                              <a:gd name="T17" fmla="*/ T16 w 1706"/>
                              <a:gd name="T18" fmla="+- 0 14137 14058"/>
                              <a:gd name="T19" fmla="*/ 14137 h 1706"/>
                              <a:gd name="T20" fmla="+- 0 18725 18725"/>
                              <a:gd name="T21" fmla="*/ T20 w 1706"/>
                              <a:gd name="T22" fmla="+- 0 15685 14058"/>
                              <a:gd name="T23" fmla="*/ 15685 h 1706"/>
                              <a:gd name="T24" fmla="+- 0 18727 18725"/>
                              <a:gd name="T25" fmla="*/ T24 w 1706"/>
                              <a:gd name="T26" fmla="+- 0 15730 14058"/>
                              <a:gd name="T27" fmla="*/ 15730 h 1706"/>
                              <a:gd name="T28" fmla="+- 0 18735 18725"/>
                              <a:gd name="T29" fmla="*/ T28 w 1706"/>
                              <a:gd name="T30" fmla="+- 0 15754 14058"/>
                              <a:gd name="T31" fmla="*/ 15754 h 1706"/>
                              <a:gd name="T32" fmla="+- 0 18759 18725"/>
                              <a:gd name="T33" fmla="*/ T32 w 1706"/>
                              <a:gd name="T34" fmla="+- 0 15762 14058"/>
                              <a:gd name="T35" fmla="*/ 15762 h 1706"/>
                              <a:gd name="T36" fmla="+- 0 18804 18725"/>
                              <a:gd name="T37" fmla="*/ T36 w 1706"/>
                              <a:gd name="T38" fmla="+- 0 15764 14058"/>
                              <a:gd name="T39" fmla="*/ 15764 h 1706"/>
                              <a:gd name="T40" fmla="+- 0 20352 18725"/>
                              <a:gd name="T41" fmla="*/ T40 w 1706"/>
                              <a:gd name="T42" fmla="+- 0 15764 14058"/>
                              <a:gd name="T43" fmla="*/ 15764 h 1706"/>
                              <a:gd name="T44" fmla="+- 0 20398 18725"/>
                              <a:gd name="T45" fmla="*/ T44 w 1706"/>
                              <a:gd name="T46" fmla="+- 0 15762 14058"/>
                              <a:gd name="T47" fmla="*/ 15762 h 1706"/>
                              <a:gd name="T48" fmla="+- 0 20421 18725"/>
                              <a:gd name="T49" fmla="*/ T48 w 1706"/>
                              <a:gd name="T50" fmla="+- 0 15754 14058"/>
                              <a:gd name="T51" fmla="*/ 15754 h 1706"/>
                              <a:gd name="T52" fmla="+- 0 20430 18725"/>
                              <a:gd name="T53" fmla="*/ T52 w 1706"/>
                              <a:gd name="T54" fmla="+- 0 15730 14058"/>
                              <a:gd name="T55" fmla="*/ 15730 h 1706"/>
                              <a:gd name="T56" fmla="+- 0 20431 18725"/>
                              <a:gd name="T57" fmla="*/ T56 w 1706"/>
                              <a:gd name="T58" fmla="+- 0 15685 14058"/>
                              <a:gd name="T59" fmla="*/ 15685 h 1706"/>
                              <a:gd name="T60" fmla="+- 0 20431 18725"/>
                              <a:gd name="T61" fmla="*/ T60 w 1706"/>
                              <a:gd name="T62" fmla="+- 0 14137 14058"/>
                              <a:gd name="T63" fmla="*/ 14137 h 1706"/>
                              <a:gd name="T64" fmla="+- 0 20430 18725"/>
                              <a:gd name="T65" fmla="*/ T64 w 1706"/>
                              <a:gd name="T66" fmla="+- 0 14091 14058"/>
                              <a:gd name="T67" fmla="*/ 14091 h 1706"/>
                              <a:gd name="T68" fmla="+- 0 20421 18725"/>
                              <a:gd name="T69" fmla="*/ T68 w 1706"/>
                              <a:gd name="T70" fmla="+- 0 14068 14058"/>
                              <a:gd name="T71" fmla="*/ 14068 h 1706"/>
                              <a:gd name="T72" fmla="+- 0 20398 18725"/>
                              <a:gd name="T73" fmla="*/ T72 w 1706"/>
                              <a:gd name="T74" fmla="+- 0 14059 14058"/>
                              <a:gd name="T75" fmla="*/ 14059 h 1706"/>
                              <a:gd name="T76" fmla="+- 0 20352 18725"/>
                              <a:gd name="T77" fmla="*/ T76 w 1706"/>
                              <a:gd name="T78" fmla="+- 0 14058 14058"/>
                              <a:gd name="T79" fmla="*/ 14058 h 1706"/>
                              <a:gd name="T80" fmla="+- 0 18804 18725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06ABD9" id="Group 384" o:spid="_x0000_s1026" style="position:absolute;margin-left:934.9pt;margin-top:701.5pt;width:88.05pt;height:88.05pt;z-index:-251770368;mso-position-horizontal-relative:page;mso-position-vertical-relative:page" coordorigin="18698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">
                <v:shape id="Picture 386" o:spid="_x0000_s1027" type="#_x0000_t75" style="position:absolute;left:18725;top:14512;width:1706;height:1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">
                  <v:imagedata r:id="rId124" o:title=""/>
                </v:shape>
                <v:shape id="Freeform 385" o:spid="_x0000_s1028" style="position:absolute;left:18725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14058;34,14059;10,14068;2,14091;0,14137;0,15685;2,15730;10,15754;34,15762;79,15764;1627,15764;1673,15762;1696,15754;1705,15730;1706,15685;1706,14137;1705,14091;1696,14068;1673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7136" behindDoc="1" locked="0" layoutInCell="1" allowOverlap="1">
                <wp:simplePos x="0" y="0"/>
                <wp:positionH relativeFrom="page">
                  <wp:posOffset>13260705</wp:posOffset>
                </wp:positionH>
                <wp:positionV relativeFrom="page">
                  <wp:posOffset>681355</wp:posOffset>
                </wp:positionV>
                <wp:extent cx="1118235" cy="1118235"/>
                <wp:effectExtent l="1905" t="5080" r="3810" b="635"/>
                <wp:wrapNone/>
                <wp:docPr id="935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6" name="Picture 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19" y="1814"/>
                            <a:ext cx="1290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7" name="Freeform 382"/>
                        <wps:cNvSpPr>
                          <a:spLocks/>
                        </wps:cNvSpPr>
                        <wps:spPr bwMode="auto">
                          <a:xfrm>
                            <a:off x="20911" y="1101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1101 1101"/>
                              <a:gd name="T3" fmla="*/ 1101 h 1706"/>
                              <a:gd name="T4" fmla="+- 0 20945 20911"/>
                              <a:gd name="T5" fmla="*/ T4 w 1706"/>
                              <a:gd name="T6" fmla="+- 0 1102 1101"/>
                              <a:gd name="T7" fmla="*/ 1102 h 1706"/>
                              <a:gd name="T8" fmla="+- 0 20921 20911"/>
                              <a:gd name="T9" fmla="*/ T8 w 1706"/>
                              <a:gd name="T10" fmla="+- 0 1111 1101"/>
                              <a:gd name="T11" fmla="*/ 1111 h 1706"/>
                              <a:gd name="T12" fmla="+- 0 20913 20911"/>
                              <a:gd name="T13" fmla="*/ T12 w 1706"/>
                              <a:gd name="T14" fmla="+- 0 1134 1101"/>
                              <a:gd name="T15" fmla="*/ 1134 h 1706"/>
                              <a:gd name="T16" fmla="+- 0 20911 20911"/>
                              <a:gd name="T17" fmla="*/ T16 w 1706"/>
                              <a:gd name="T18" fmla="+- 0 1180 1101"/>
                              <a:gd name="T19" fmla="*/ 1180 h 1706"/>
                              <a:gd name="T20" fmla="+- 0 20911 20911"/>
                              <a:gd name="T21" fmla="*/ T20 w 1706"/>
                              <a:gd name="T22" fmla="+- 0 2728 1101"/>
                              <a:gd name="T23" fmla="*/ 2728 h 1706"/>
                              <a:gd name="T24" fmla="+- 0 20913 20911"/>
                              <a:gd name="T25" fmla="*/ T24 w 1706"/>
                              <a:gd name="T26" fmla="+- 0 2773 1101"/>
                              <a:gd name="T27" fmla="*/ 2773 h 1706"/>
                              <a:gd name="T28" fmla="+- 0 20921 20911"/>
                              <a:gd name="T29" fmla="*/ T28 w 1706"/>
                              <a:gd name="T30" fmla="+- 0 2797 1101"/>
                              <a:gd name="T31" fmla="*/ 2797 h 1706"/>
                              <a:gd name="T32" fmla="+- 0 20945 20911"/>
                              <a:gd name="T33" fmla="*/ T32 w 1706"/>
                              <a:gd name="T34" fmla="+- 0 2805 1101"/>
                              <a:gd name="T35" fmla="*/ 2805 h 1706"/>
                              <a:gd name="T36" fmla="+- 0 20990 20911"/>
                              <a:gd name="T37" fmla="*/ T36 w 1706"/>
                              <a:gd name="T38" fmla="+- 0 2806 1101"/>
                              <a:gd name="T39" fmla="*/ 2806 h 1706"/>
                              <a:gd name="T40" fmla="+- 0 22538 20911"/>
                              <a:gd name="T41" fmla="*/ T40 w 1706"/>
                              <a:gd name="T42" fmla="+- 0 2806 1101"/>
                              <a:gd name="T43" fmla="*/ 2806 h 1706"/>
                              <a:gd name="T44" fmla="+- 0 22583 20911"/>
                              <a:gd name="T45" fmla="*/ T44 w 1706"/>
                              <a:gd name="T46" fmla="+- 0 2805 1101"/>
                              <a:gd name="T47" fmla="*/ 2805 h 1706"/>
                              <a:gd name="T48" fmla="+- 0 22607 20911"/>
                              <a:gd name="T49" fmla="*/ T48 w 1706"/>
                              <a:gd name="T50" fmla="+- 0 2797 1101"/>
                              <a:gd name="T51" fmla="*/ 2797 h 1706"/>
                              <a:gd name="T52" fmla="+- 0 22615 20911"/>
                              <a:gd name="T53" fmla="*/ T52 w 1706"/>
                              <a:gd name="T54" fmla="+- 0 2773 1101"/>
                              <a:gd name="T55" fmla="*/ 2773 h 1706"/>
                              <a:gd name="T56" fmla="+- 0 22617 20911"/>
                              <a:gd name="T57" fmla="*/ T56 w 1706"/>
                              <a:gd name="T58" fmla="+- 0 2728 1101"/>
                              <a:gd name="T59" fmla="*/ 2728 h 1706"/>
                              <a:gd name="T60" fmla="+- 0 22617 20911"/>
                              <a:gd name="T61" fmla="*/ T60 w 1706"/>
                              <a:gd name="T62" fmla="+- 0 1180 1101"/>
                              <a:gd name="T63" fmla="*/ 1180 h 1706"/>
                              <a:gd name="T64" fmla="+- 0 22615 20911"/>
                              <a:gd name="T65" fmla="*/ T64 w 1706"/>
                              <a:gd name="T66" fmla="+- 0 1134 1101"/>
                              <a:gd name="T67" fmla="*/ 1134 h 1706"/>
                              <a:gd name="T68" fmla="+- 0 22607 20911"/>
                              <a:gd name="T69" fmla="*/ T68 w 1706"/>
                              <a:gd name="T70" fmla="+- 0 1111 1101"/>
                              <a:gd name="T71" fmla="*/ 1111 h 1706"/>
                              <a:gd name="T72" fmla="+- 0 22583 20911"/>
                              <a:gd name="T73" fmla="*/ T72 w 1706"/>
                              <a:gd name="T74" fmla="+- 0 1102 1101"/>
                              <a:gd name="T75" fmla="*/ 1102 h 1706"/>
                              <a:gd name="T76" fmla="+- 0 22538 20911"/>
                              <a:gd name="T77" fmla="*/ T76 w 1706"/>
                              <a:gd name="T78" fmla="+- 0 1101 1101"/>
                              <a:gd name="T79" fmla="*/ 1101 h 1706"/>
                              <a:gd name="T80" fmla="+- 0 20990 20911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0B8A70" id="Group 381" o:spid="_x0000_s1026" style="position:absolute;margin-left:1044.15pt;margin-top:53.65pt;width:88.05pt;height:88.05pt;z-index:-251769344;mso-position-horizontal-relative:page;mso-position-vertical-relative:page" coordorigin="20883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">
                <v:shape id="Picture 383" o:spid="_x0000_s1027" type="#_x0000_t75" style="position:absolute;left:21119;top:1814;width:1290;height: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">
                  <v:imagedata r:id="rId126" o:title=""/>
                </v:shape>
                <v:shape id="Freeform 382" o:spid="_x0000_s1028" style="position:absolute;left:20911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" path="m79,l34,1,10,10,2,33,,79,,1627r2,45l10,1696r24,8l79,1705r1548,l1672,1704r24,-8l1704,1672r2,-45l1706,79r-2,-46l1696,10,1672,1,1627,,79,xe" filled="f" strokecolor="#27bdbe" strokeweight=".98036mm">
                  <v:path arrowok="t" o:connecttype="custom" o:connectlocs="79,1101;34,1102;10,1111;2,1134;0,1180;0,2728;2,2773;10,2797;34,2805;79,2806;1627,2806;1672,2805;1696,2797;1704,2773;1706,2728;1706,1180;1704,1134;1696,1111;1672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8160" behindDoc="1" locked="0" layoutInCell="1" allowOverlap="1">
                <wp:simplePos x="0" y="0"/>
                <wp:positionH relativeFrom="page">
                  <wp:posOffset>13260705</wp:posOffset>
                </wp:positionH>
                <wp:positionV relativeFrom="page">
                  <wp:posOffset>2052955</wp:posOffset>
                </wp:positionV>
                <wp:extent cx="1118235" cy="1118235"/>
                <wp:effectExtent l="1905" t="5080" r="3810" b="635"/>
                <wp:wrapNone/>
                <wp:docPr id="932" name="Group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3" name="Picture 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51" y="3798"/>
                            <a:ext cx="1426" cy="9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4" name="Freeform 379"/>
                        <wps:cNvSpPr>
                          <a:spLocks/>
                        </wps:cNvSpPr>
                        <wps:spPr bwMode="auto">
                          <a:xfrm>
                            <a:off x="20911" y="3260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3261 3261"/>
                              <a:gd name="T3" fmla="*/ 3261 h 1706"/>
                              <a:gd name="T4" fmla="+- 0 20945 20911"/>
                              <a:gd name="T5" fmla="*/ T4 w 1706"/>
                              <a:gd name="T6" fmla="+- 0 3262 3261"/>
                              <a:gd name="T7" fmla="*/ 3262 h 1706"/>
                              <a:gd name="T8" fmla="+- 0 20921 20911"/>
                              <a:gd name="T9" fmla="*/ T8 w 1706"/>
                              <a:gd name="T10" fmla="+- 0 3270 3261"/>
                              <a:gd name="T11" fmla="*/ 3270 h 1706"/>
                              <a:gd name="T12" fmla="+- 0 20913 20911"/>
                              <a:gd name="T13" fmla="*/ T12 w 1706"/>
                              <a:gd name="T14" fmla="+- 0 3294 3261"/>
                              <a:gd name="T15" fmla="*/ 3294 h 1706"/>
                              <a:gd name="T16" fmla="+- 0 20911 20911"/>
                              <a:gd name="T17" fmla="*/ T16 w 1706"/>
                              <a:gd name="T18" fmla="+- 0 3339 3261"/>
                              <a:gd name="T19" fmla="*/ 3339 h 1706"/>
                              <a:gd name="T20" fmla="+- 0 20911 20911"/>
                              <a:gd name="T21" fmla="*/ T20 w 1706"/>
                              <a:gd name="T22" fmla="+- 0 4887 3261"/>
                              <a:gd name="T23" fmla="*/ 4887 h 1706"/>
                              <a:gd name="T24" fmla="+- 0 20913 20911"/>
                              <a:gd name="T25" fmla="*/ T24 w 1706"/>
                              <a:gd name="T26" fmla="+- 0 4933 3261"/>
                              <a:gd name="T27" fmla="*/ 4933 h 1706"/>
                              <a:gd name="T28" fmla="+- 0 20921 20911"/>
                              <a:gd name="T29" fmla="*/ T28 w 1706"/>
                              <a:gd name="T30" fmla="+- 0 4956 3261"/>
                              <a:gd name="T31" fmla="*/ 4956 h 1706"/>
                              <a:gd name="T32" fmla="+- 0 20945 20911"/>
                              <a:gd name="T33" fmla="*/ T32 w 1706"/>
                              <a:gd name="T34" fmla="+- 0 4965 3261"/>
                              <a:gd name="T35" fmla="*/ 4965 h 1706"/>
                              <a:gd name="T36" fmla="+- 0 20990 20911"/>
                              <a:gd name="T37" fmla="*/ T36 w 1706"/>
                              <a:gd name="T38" fmla="+- 0 4966 3261"/>
                              <a:gd name="T39" fmla="*/ 4966 h 1706"/>
                              <a:gd name="T40" fmla="+- 0 22538 20911"/>
                              <a:gd name="T41" fmla="*/ T40 w 1706"/>
                              <a:gd name="T42" fmla="+- 0 4966 3261"/>
                              <a:gd name="T43" fmla="*/ 4966 h 1706"/>
                              <a:gd name="T44" fmla="+- 0 22583 20911"/>
                              <a:gd name="T45" fmla="*/ T44 w 1706"/>
                              <a:gd name="T46" fmla="+- 0 4965 3261"/>
                              <a:gd name="T47" fmla="*/ 4965 h 1706"/>
                              <a:gd name="T48" fmla="+- 0 22607 20911"/>
                              <a:gd name="T49" fmla="*/ T48 w 1706"/>
                              <a:gd name="T50" fmla="+- 0 4956 3261"/>
                              <a:gd name="T51" fmla="*/ 4956 h 1706"/>
                              <a:gd name="T52" fmla="+- 0 22615 20911"/>
                              <a:gd name="T53" fmla="*/ T52 w 1706"/>
                              <a:gd name="T54" fmla="+- 0 4933 3261"/>
                              <a:gd name="T55" fmla="*/ 4933 h 1706"/>
                              <a:gd name="T56" fmla="+- 0 22617 20911"/>
                              <a:gd name="T57" fmla="*/ T56 w 1706"/>
                              <a:gd name="T58" fmla="+- 0 4887 3261"/>
                              <a:gd name="T59" fmla="*/ 4887 h 1706"/>
                              <a:gd name="T60" fmla="+- 0 22617 20911"/>
                              <a:gd name="T61" fmla="*/ T60 w 1706"/>
                              <a:gd name="T62" fmla="+- 0 3339 3261"/>
                              <a:gd name="T63" fmla="*/ 3339 h 1706"/>
                              <a:gd name="T64" fmla="+- 0 22615 20911"/>
                              <a:gd name="T65" fmla="*/ T64 w 1706"/>
                              <a:gd name="T66" fmla="+- 0 3294 3261"/>
                              <a:gd name="T67" fmla="*/ 3294 h 1706"/>
                              <a:gd name="T68" fmla="+- 0 22607 20911"/>
                              <a:gd name="T69" fmla="*/ T68 w 1706"/>
                              <a:gd name="T70" fmla="+- 0 3270 3261"/>
                              <a:gd name="T71" fmla="*/ 3270 h 1706"/>
                              <a:gd name="T72" fmla="+- 0 22583 20911"/>
                              <a:gd name="T73" fmla="*/ T72 w 1706"/>
                              <a:gd name="T74" fmla="+- 0 3262 3261"/>
                              <a:gd name="T75" fmla="*/ 3262 h 1706"/>
                              <a:gd name="T76" fmla="+- 0 22538 20911"/>
                              <a:gd name="T77" fmla="*/ T76 w 1706"/>
                              <a:gd name="T78" fmla="+- 0 3261 3261"/>
                              <a:gd name="T79" fmla="*/ 3261 h 1706"/>
                              <a:gd name="T80" fmla="+- 0 20990 20911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B0465" id="Group 378" o:spid="_x0000_s1026" style="position:absolute;margin-left:1044.15pt;margin-top:161.65pt;width:88.05pt;height:88.05pt;z-index:-251768320;mso-position-horizontal-relative:page;mso-position-vertical-relative:page" coordorigin="20883,323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">
                <v:shape id="Picture 380" o:spid="_x0000_s1027" type="#_x0000_t75" style="position:absolute;left:21051;top:3798;width:1426;height: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">
                  <v:imagedata r:id="rId128" o:title=""/>
                </v:shape>
                <v:shape id="Freeform 379" o:spid="_x0000_s1028" style="position:absolute;left:20911;top:326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" path="m79,l34,1,10,9,2,33,,78,,1626r2,46l10,1695r24,9l79,1705r1548,l1672,1704r24,-9l1704,1672r2,-46l1706,78r-2,-45l1696,9,1672,1,1627,,79,xe" filled="f" strokecolor="#27bdbe" strokeweight=".98036mm">
                  <v:path arrowok="t" o:connecttype="custom" o:connectlocs="79,3261;34,3262;10,3270;2,3294;0,3339;0,4887;2,4933;10,4956;34,4965;79,4966;1627,4966;1672,4965;1696,4956;1704,4933;1706,4887;1706,3339;1704,3294;1696,3270;1672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49184" behindDoc="1" locked="0" layoutInCell="1" allowOverlap="1">
                <wp:simplePos x="0" y="0"/>
                <wp:positionH relativeFrom="page">
                  <wp:posOffset>13260705</wp:posOffset>
                </wp:positionH>
                <wp:positionV relativeFrom="page">
                  <wp:posOffset>3423920</wp:posOffset>
                </wp:positionV>
                <wp:extent cx="1118235" cy="1118235"/>
                <wp:effectExtent l="1905" t="4445" r="3810" b="1270"/>
                <wp:wrapNone/>
                <wp:docPr id="929" name="Group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0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30" y="6134"/>
                            <a:ext cx="1268" cy="9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1" name="Freeform 376"/>
                        <wps:cNvSpPr>
                          <a:spLocks/>
                        </wps:cNvSpPr>
                        <wps:spPr bwMode="auto">
                          <a:xfrm>
                            <a:off x="20911" y="5420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5420 5420"/>
                              <a:gd name="T3" fmla="*/ 5420 h 1706"/>
                              <a:gd name="T4" fmla="+- 0 20945 20911"/>
                              <a:gd name="T5" fmla="*/ T4 w 1706"/>
                              <a:gd name="T6" fmla="+- 0 5421 5420"/>
                              <a:gd name="T7" fmla="*/ 5421 h 1706"/>
                              <a:gd name="T8" fmla="+- 0 20921 20911"/>
                              <a:gd name="T9" fmla="*/ T8 w 1706"/>
                              <a:gd name="T10" fmla="+- 0 5430 5420"/>
                              <a:gd name="T11" fmla="*/ 5430 h 1706"/>
                              <a:gd name="T12" fmla="+- 0 20913 20911"/>
                              <a:gd name="T13" fmla="*/ T12 w 1706"/>
                              <a:gd name="T14" fmla="+- 0 5453 5420"/>
                              <a:gd name="T15" fmla="*/ 5453 h 1706"/>
                              <a:gd name="T16" fmla="+- 0 20911 20911"/>
                              <a:gd name="T17" fmla="*/ T16 w 1706"/>
                              <a:gd name="T18" fmla="+- 0 5499 5420"/>
                              <a:gd name="T19" fmla="*/ 5499 h 1706"/>
                              <a:gd name="T20" fmla="+- 0 20911 20911"/>
                              <a:gd name="T21" fmla="*/ T20 w 1706"/>
                              <a:gd name="T22" fmla="+- 0 7047 5420"/>
                              <a:gd name="T23" fmla="*/ 7047 h 1706"/>
                              <a:gd name="T24" fmla="+- 0 20913 20911"/>
                              <a:gd name="T25" fmla="*/ T24 w 1706"/>
                              <a:gd name="T26" fmla="+- 0 7092 5420"/>
                              <a:gd name="T27" fmla="*/ 7092 h 1706"/>
                              <a:gd name="T28" fmla="+- 0 20921 20911"/>
                              <a:gd name="T29" fmla="*/ T28 w 1706"/>
                              <a:gd name="T30" fmla="+- 0 7116 5420"/>
                              <a:gd name="T31" fmla="*/ 7116 h 1706"/>
                              <a:gd name="T32" fmla="+- 0 20945 20911"/>
                              <a:gd name="T33" fmla="*/ T32 w 1706"/>
                              <a:gd name="T34" fmla="+- 0 7124 5420"/>
                              <a:gd name="T35" fmla="*/ 7124 h 1706"/>
                              <a:gd name="T36" fmla="+- 0 20990 20911"/>
                              <a:gd name="T37" fmla="*/ T36 w 1706"/>
                              <a:gd name="T38" fmla="+- 0 7126 5420"/>
                              <a:gd name="T39" fmla="*/ 7126 h 1706"/>
                              <a:gd name="T40" fmla="+- 0 22538 20911"/>
                              <a:gd name="T41" fmla="*/ T40 w 1706"/>
                              <a:gd name="T42" fmla="+- 0 7126 5420"/>
                              <a:gd name="T43" fmla="*/ 7126 h 1706"/>
                              <a:gd name="T44" fmla="+- 0 22583 20911"/>
                              <a:gd name="T45" fmla="*/ T44 w 1706"/>
                              <a:gd name="T46" fmla="+- 0 7124 5420"/>
                              <a:gd name="T47" fmla="*/ 7124 h 1706"/>
                              <a:gd name="T48" fmla="+- 0 22607 20911"/>
                              <a:gd name="T49" fmla="*/ T48 w 1706"/>
                              <a:gd name="T50" fmla="+- 0 7116 5420"/>
                              <a:gd name="T51" fmla="*/ 7116 h 1706"/>
                              <a:gd name="T52" fmla="+- 0 22615 20911"/>
                              <a:gd name="T53" fmla="*/ T52 w 1706"/>
                              <a:gd name="T54" fmla="+- 0 7092 5420"/>
                              <a:gd name="T55" fmla="*/ 7092 h 1706"/>
                              <a:gd name="T56" fmla="+- 0 22617 20911"/>
                              <a:gd name="T57" fmla="*/ T56 w 1706"/>
                              <a:gd name="T58" fmla="+- 0 7047 5420"/>
                              <a:gd name="T59" fmla="*/ 7047 h 1706"/>
                              <a:gd name="T60" fmla="+- 0 22617 20911"/>
                              <a:gd name="T61" fmla="*/ T60 w 1706"/>
                              <a:gd name="T62" fmla="+- 0 5499 5420"/>
                              <a:gd name="T63" fmla="*/ 5499 h 1706"/>
                              <a:gd name="T64" fmla="+- 0 22615 20911"/>
                              <a:gd name="T65" fmla="*/ T64 w 1706"/>
                              <a:gd name="T66" fmla="+- 0 5453 5420"/>
                              <a:gd name="T67" fmla="*/ 5453 h 1706"/>
                              <a:gd name="T68" fmla="+- 0 22607 20911"/>
                              <a:gd name="T69" fmla="*/ T68 w 1706"/>
                              <a:gd name="T70" fmla="+- 0 5430 5420"/>
                              <a:gd name="T71" fmla="*/ 5430 h 1706"/>
                              <a:gd name="T72" fmla="+- 0 22583 20911"/>
                              <a:gd name="T73" fmla="*/ T72 w 1706"/>
                              <a:gd name="T74" fmla="+- 0 5421 5420"/>
                              <a:gd name="T75" fmla="*/ 5421 h 1706"/>
                              <a:gd name="T76" fmla="+- 0 22538 20911"/>
                              <a:gd name="T77" fmla="*/ T76 w 1706"/>
                              <a:gd name="T78" fmla="+- 0 5420 5420"/>
                              <a:gd name="T79" fmla="*/ 5420 h 1706"/>
                              <a:gd name="T80" fmla="+- 0 20990 20911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9C7A1" id="Group 375" o:spid="_x0000_s1026" style="position:absolute;margin-left:1044.15pt;margin-top:269.6pt;width:88.05pt;height:88.05pt;z-index:-251767296;mso-position-horizontal-relative:page;mso-position-vertical-relative:page" coordorigin="20883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">
                <v:shape id="Picture 377" o:spid="_x0000_s1027" type="#_x0000_t75" style="position:absolute;left:21130;top:6134;width:1268;height: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">
                  <v:imagedata r:id="rId130" o:title=""/>
                </v:shape>
                <v:shape id="Freeform 376" o:spid="_x0000_s1028" style="position:absolute;left:20911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" path="m79,l34,1,10,10,2,33,,79,,1627r2,45l10,1696r24,8l79,1706r1548,l1672,1704r24,-8l1704,1672r2,-45l1706,79r-2,-46l1696,10,1672,1,1627,,79,xe" filled="f" strokecolor="#27bdbe" strokeweight=".98036mm">
                  <v:path arrowok="t" o:connecttype="custom" o:connectlocs="79,5420;34,5421;10,5430;2,5453;0,5499;0,7047;2,7092;10,7116;34,7124;79,7126;1627,7126;1672,7124;1696,7116;1704,7092;1706,7047;1706,5499;1704,5453;1696,5430;1672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0208" behindDoc="1" locked="0" layoutInCell="1" allowOverlap="1">
                <wp:simplePos x="0" y="0"/>
                <wp:positionH relativeFrom="page">
                  <wp:posOffset>13260705</wp:posOffset>
                </wp:positionH>
                <wp:positionV relativeFrom="page">
                  <wp:posOffset>4795520</wp:posOffset>
                </wp:positionV>
                <wp:extent cx="1118235" cy="1118235"/>
                <wp:effectExtent l="1905" t="4445" r="3810" b="1270"/>
                <wp:wrapNone/>
                <wp:docPr id="926" name="Group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7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56" y="8059"/>
                            <a:ext cx="1415" cy="1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8" name="Freeform 373"/>
                        <wps:cNvSpPr>
                          <a:spLocks/>
                        </wps:cNvSpPr>
                        <wps:spPr bwMode="auto">
                          <a:xfrm>
                            <a:off x="20911" y="7579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7580 7580"/>
                              <a:gd name="T3" fmla="*/ 7580 h 1706"/>
                              <a:gd name="T4" fmla="+- 0 20945 20911"/>
                              <a:gd name="T5" fmla="*/ T4 w 1706"/>
                              <a:gd name="T6" fmla="+- 0 7581 7580"/>
                              <a:gd name="T7" fmla="*/ 7581 h 1706"/>
                              <a:gd name="T8" fmla="+- 0 20921 20911"/>
                              <a:gd name="T9" fmla="*/ T8 w 1706"/>
                              <a:gd name="T10" fmla="+- 0 7589 7580"/>
                              <a:gd name="T11" fmla="*/ 7589 h 1706"/>
                              <a:gd name="T12" fmla="+- 0 20913 20911"/>
                              <a:gd name="T13" fmla="*/ T12 w 1706"/>
                              <a:gd name="T14" fmla="+- 0 7613 7580"/>
                              <a:gd name="T15" fmla="*/ 7613 h 1706"/>
                              <a:gd name="T16" fmla="+- 0 20911 20911"/>
                              <a:gd name="T17" fmla="*/ T16 w 1706"/>
                              <a:gd name="T18" fmla="+- 0 7658 7580"/>
                              <a:gd name="T19" fmla="*/ 7658 h 1706"/>
                              <a:gd name="T20" fmla="+- 0 20911 20911"/>
                              <a:gd name="T21" fmla="*/ T20 w 1706"/>
                              <a:gd name="T22" fmla="+- 0 9206 7580"/>
                              <a:gd name="T23" fmla="*/ 9206 h 1706"/>
                              <a:gd name="T24" fmla="+- 0 20913 20911"/>
                              <a:gd name="T25" fmla="*/ T24 w 1706"/>
                              <a:gd name="T26" fmla="+- 0 9252 7580"/>
                              <a:gd name="T27" fmla="*/ 9252 h 1706"/>
                              <a:gd name="T28" fmla="+- 0 20921 20911"/>
                              <a:gd name="T29" fmla="*/ T28 w 1706"/>
                              <a:gd name="T30" fmla="+- 0 9275 7580"/>
                              <a:gd name="T31" fmla="*/ 9275 h 1706"/>
                              <a:gd name="T32" fmla="+- 0 20945 20911"/>
                              <a:gd name="T33" fmla="*/ T32 w 1706"/>
                              <a:gd name="T34" fmla="+- 0 9284 7580"/>
                              <a:gd name="T35" fmla="*/ 9284 h 1706"/>
                              <a:gd name="T36" fmla="+- 0 20990 20911"/>
                              <a:gd name="T37" fmla="*/ T36 w 1706"/>
                              <a:gd name="T38" fmla="+- 0 9285 7580"/>
                              <a:gd name="T39" fmla="*/ 9285 h 1706"/>
                              <a:gd name="T40" fmla="+- 0 22538 20911"/>
                              <a:gd name="T41" fmla="*/ T40 w 1706"/>
                              <a:gd name="T42" fmla="+- 0 9285 7580"/>
                              <a:gd name="T43" fmla="*/ 9285 h 1706"/>
                              <a:gd name="T44" fmla="+- 0 22583 20911"/>
                              <a:gd name="T45" fmla="*/ T44 w 1706"/>
                              <a:gd name="T46" fmla="+- 0 9284 7580"/>
                              <a:gd name="T47" fmla="*/ 9284 h 1706"/>
                              <a:gd name="T48" fmla="+- 0 22607 20911"/>
                              <a:gd name="T49" fmla="*/ T48 w 1706"/>
                              <a:gd name="T50" fmla="+- 0 9275 7580"/>
                              <a:gd name="T51" fmla="*/ 9275 h 1706"/>
                              <a:gd name="T52" fmla="+- 0 22615 20911"/>
                              <a:gd name="T53" fmla="*/ T52 w 1706"/>
                              <a:gd name="T54" fmla="+- 0 9252 7580"/>
                              <a:gd name="T55" fmla="*/ 9252 h 1706"/>
                              <a:gd name="T56" fmla="+- 0 22617 20911"/>
                              <a:gd name="T57" fmla="*/ T56 w 1706"/>
                              <a:gd name="T58" fmla="+- 0 9206 7580"/>
                              <a:gd name="T59" fmla="*/ 9206 h 1706"/>
                              <a:gd name="T60" fmla="+- 0 22617 20911"/>
                              <a:gd name="T61" fmla="*/ T60 w 1706"/>
                              <a:gd name="T62" fmla="+- 0 7658 7580"/>
                              <a:gd name="T63" fmla="*/ 7658 h 1706"/>
                              <a:gd name="T64" fmla="+- 0 22615 20911"/>
                              <a:gd name="T65" fmla="*/ T64 w 1706"/>
                              <a:gd name="T66" fmla="+- 0 7613 7580"/>
                              <a:gd name="T67" fmla="*/ 7613 h 1706"/>
                              <a:gd name="T68" fmla="+- 0 22607 20911"/>
                              <a:gd name="T69" fmla="*/ T68 w 1706"/>
                              <a:gd name="T70" fmla="+- 0 7589 7580"/>
                              <a:gd name="T71" fmla="*/ 7589 h 1706"/>
                              <a:gd name="T72" fmla="+- 0 22583 20911"/>
                              <a:gd name="T73" fmla="*/ T72 w 1706"/>
                              <a:gd name="T74" fmla="+- 0 7581 7580"/>
                              <a:gd name="T75" fmla="*/ 7581 h 1706"/>
                              <a:gd name="T76" fmla="+- 0 22538 20911"/>
                              <a:gd name="T77" fmla="*/ T76 w 1706"/>
                              <a:gd name="T78" fmla="+- 0 7580 7580"/>
                              <a:gd name="T79" fmla="*/ 7580 h 1706"/>
                              <a:gd name="T80" fmla="+- 0 20990 20911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BF0756" id="Group 372" o:spid="_x0000_s1026" style="position:absolute;margin-left:1044.15pt;margin-top:377.6pt;width:88.05pt;height:88.05pt;z-index:-251766272;mso-position-horizontal-relative:page;mso-position-vertical-relative:page" coordorigin="20883,755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">
                <v:shape id="Picture 374" o:spid="_x0000_s1027" type="#_x0000_t75" style="position:absolute;left:21056;top:8059;width:1415;height:1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">
                  <v:imagedata r:id="rId132" o:title=""/>
                </v:shape>
                <v:shape id="Freeform 373" o:spid="_x0000_s1028" style="position:absolute;left:20911;top:757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" path="m79,l34,1,10,9,2,33,,78,,1626r2,46l10,1695r24,9l79,1705r1548,l1672,1704r24,-9l1704,1672r2,-46l1706,78r-2,-45l1696,9,1672,1,1627,,79,xe" filled="f" strokecolor="#27bdbe" strokeweight=".98036mm">
                  <v:path arrowok="t" o:connecttype="custom" o:connectlocs="79,7580;34,7581;10,7589;2,7613;0,7658;0,9206;2,9252;10,9275;34,9284;79,9285;1627,9285;1672,9284;1696,9275;1704,9252;1706,9206;1706,7658;1704,7613;1696,7589;1672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1232" behindDoc="1" locked="0" layoutInCell="1" allowOverlap="1">
                <wp:simplePos x="0" y="0"/>
                <wp:positionH relativeFrom="page">
                  <wp:posOffset>13260705</wp:posOffset>
                </wp:positionH>
                <wp:positionV relativeFrom="page">
                  <wp:posOffset>6166485</wp:posOffset>
                </wp:positionV>
                <wp:extent cx="1118235" cy="1118235"/>
                <wp:effectExtent l="1905" t="3810" r="3810" b="1905"/>
                <wp:wrapNone/>
                <wp:docPr id="922" name="Group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3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78" y="10817"/>
                            <a:ext cx="777" cy="5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4" name="Freeform 370"/>
                        <wps:cNvSpPr>
                          <a:spLocks/>
                        </wps:cNvSpPr>
                        <wps:spPr bwMode="auto">
                          <a:xfrm>
                            <a:off x="20911" y="9739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9739 9739"/>
                              <a:gd name="T3" fmla="*/ 9739 h 1706"/>
                              <a:gd name="T4" fmla="+- 0 20945 20911"/>
                              <a:gd name="T5" fmla="*/ T4 w 1706"/>
                              <a:gd name="T6" fmla="+- 0 9740 9739"/>
                              <a:gd name="T7" fmla="*/ 9740 h 1706"/>
                              <a:gd name="T8" fmla="+- 0 20921 20911"/>
                              <a:gd name="T9" fmla="*/ T8 w 1706"/>
                              <a:gd name="T10" fmla="+- 0 9749 9739"/>
                              <a:gd name="T11" fmla="*/ 9749 h 1706"/>
                              <a:gd name="T12" fmla="+- 0 20913 20911"/>
                              <a:gd name="T13" fmla="*/ T12 w 1706"/>
                              <a:gd name="T14" fmla="+- 0 9772 9739"/>
                              <a:gd name="T15" fmla="*/ 9772 h 1706"/>
                              <a:gd name="T16" fmla="+- 0 20911 20911"/>
                              <a:gd name="T17" fmla="*/ T16 w 1706"/>
                              <a:gd name="T18" fmla="+- 0 9818 9739"/>
                              <a:gd name="T19" fmla="*/ 9818 h 1706"/>
                              <a:gd name="T20" fmla="+- 0 20911 20911"/>
                              <a:gd name="T21" fmla="*/ T20 w 1706"/>
                              <a:gd name="T22" fmla="+- 0 11366 9739"/>
                              <a:gd name="T23" fmla="*/ 11366 h 1706"/>
                              <a:gd name="T24" fmla="+- 0 20913 20911"/>
                              <a:gd name="T25" fmla="*/ T24 w 1706"/>
                              <a:gd name="T26" fmla="+- 0 11411 9739"/>
                              <a:gd name="T27" fmla="*/ 11411 h 1706"/>
                              <a:gd name="T28" fmla="+- 0 20921 20911"/>
                              <a:gd name="T29" fmla="*/ T28 w 1706"/>
                              <a:gd name="T30" fmla="+- 0 11435 9739"/>
                              <a:gd name="T31" fmla="*/ 11435 h 1706"/>
                              <a:gd name="T32" fmla="+- 0 20945 20911"/>
                              <a:gd name="T33" fmla="*/ T32 w 1706"/>
                              <a:gd name="T34" fmla="+- 0 11443 9739"/>
                              <a:gd name="T35" fmla="*/ 11443 h 1706"/>
                              <a:gd name="T36" fmla="+- 0 20990 20911"/>
                              <a:gd name="T37" fmla="*/ T36 w 1706"/>
                              <a:gd name="T38" fmla="+- 0 11445 9739"/>
                              <a:gd name="T39" fmla="*/ 11445 h 1706"/>
                              <a:gd name="T40" fmla="+- 0 22538 20911"/>
                              <a:gd name="T41" fmla="*/ T40 w 1706"/>
                              <a:gd name="T42" fmla="+- 0 11445 9739"/>
                              <a:gd name="T43" fmla="*/ 11445 h 1706"/>
                              <a:gd name="T44" fmla="+- 0 22583 20911"/>
                              <a:gd name="T45" fmla="*/ T44 w 1706"/>
                              <a:gd name="T46" fmla="+- 0 11443 9739"/>
                              <a:gd name="T47" fmla="*/ 11443 h 1706"/>
                              <a:gd name="T48" fmla="+- 0 22607 20911"/>
                              <a:gd name="T49" fmla="*/ T48 w 1706"/>
                              <a:gd name="T50" fmla="+- 0 11435 9739"/>
                              <a:gd name="T51" fmla="*/ 11435 h 1706"/>
                              <a:gd name="T52" fmla="+- 0 22615 20911"/>
                              <a:gd name="T53" fmla="*/ T52 w 1706"/>
                              <a:gd name="T54" fmla="+- 0 11411 9739"/>
                              <a:gd name="T55" fmla="*/ 11411 h 1706"/>
                              <a:gd name="T56" fmla="+- 0 22617 20911"/>
                              <a:gd name="T57" fmla="*/ T56 w 1706"/>
                              <a:gd name="T58" fmla="+- 0 11366 9739"/>
                              <a:gd name="T59" fmla="*/ 11366 h 1706"/>
                              <a:gd name="T60" fmla="+- 0 22617 20911"/>
                              <a:gd name="T61" fmla="*/ T60 w 1706"/>
                              <a:gd name="T62" fmla="+- 0 9818 9739"/>
                              <a:gd name="T63" fmla="*/ 9818 h 1706"/>
                              <a:gd name="T64" fmla="+- 0 22615 20911"/>
                              <a:gd name="T65" fmla="*/ T64 w 1706"/>
                              <a:gd name="T66" fmla="+- 0 9772 9739"/>
                              <a:gd name="T67" fmla="*/ 9772 h 1706"/>
                              <a:gd name="T68" fmla="+- 0 22607 20911"/>
                              <a:gd name="T69" fmla="*/ T68 w 1706"/>
                              <a:gd name="T70" fmla="+- 0 9749 9739"/>
                              <a:gd name="T71" fmla="*/ 9749 h 1706"/>
                              <a:gd name="T72" fmla="+- 0 22583 20911"/>
                              <a:gd name="T73" fmla="*/ T72 w 1706"/>
                              <a:gd name="T74" fmla="+- 0 9740 9739"/>
                              <a:gd name="T75" fmla="*/ 9740 h 1706"/>
                              <a:gd name="T76" fmla="+- 0 22538 20911"/>
                              <a:gd name="T77" fmla="*/ T76 w 1706"/>
                              <a:gd name="T78" fmla="+- 0 9739 9739"/>
                              <a:gd name="T79" fmla="*/ 9739 h 1706"/>
                              <a:gd name="T80" fmla="+- 0 20990 20911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5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25" y="10797"/>
                            <a:ext cx="797" cy="5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BA94E7" id="Group 368" o:spid="_x0000_s1026" style="position:absolute;margin-left:1044.15pt;margin-top:485.55pt;width:88.05pt;height:88.05pt;z-index:-251765248;mso-position-horizontal-relative:page;mso-position-vertical-relative:page" coordorigin="20883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">
                <v:shape id="Picture 371" o:spid="_x0000_s1027" type="#_x0000_t75" style="position:absolute;left:21078;top:10817;width:777;height: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">
                  <v:imagedata r:id="rId135" o:title=""/>
                </v:shape>
                <v:shape id="Freeform 370" o:spid="_x0000_s1028" style="position:absolute;left:20911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" path="m79,l34,1,10,10,2,33,,79,,1627r2,45l10,1696r24,8l79,1706r1548,l1672,1704r24,-8l1704,1672r2,-45l1706,79r-2,-46l1696,10,1672,1,1627,,79,xe" filled="f" strokecolor="#27bdbe" strokeweight=".98036mm">
                  <v:path arrowok="t" o:connecttype="custom" o:connectlocs="79,9739;34,9740;10,9749;2,9772;0,9818;0,11366;2,11411;10,11435;34,11443;79,11445;1627,11445;1672,11443;1696,11435;1704,11411;1706,11366;1706,9818;1704,9772;1696,9749;1672,9740;1627,9739;79,9739" o:connectangles="0,0,0,0,0,0,0,0,0,0,0,0,0,0,0,0,0,0,0,0,0"/>
                </v:shape>
                <v:shape id="Picture 369" o:spid="_x0000_s1029" type="#_x0000_t75" style="position:absolute;left:21725;top:10797;width:797;height: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">
                  <v:imagedata r:id="rId13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2256" behindDoc="1" locked="0" layoutInCell="1" allowOverlap="1">
                <wp:simplePos x="0" y="0"/>
                <wp:positionH relativeFrom="page">
                  <wp:posOffset>13260705</wp:posOffset>
                </wp:positionH>
                <wp:positionV relativeFrom="page">
                  <wp:posOffset>8909050</wp:posOffset>
                </wp:positionV>
                <wp:extent cx="1118235" cy="1118235"/>
                <wp:effectExtent l="1905" t="3175" r="3810" b="2540"/>
                <wp:wrapNone/>
                <wp:docPr id="919" name="Group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0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6" y="14782"/>
                            <a:ext cx="1460" cy="9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1" name="Freeform 366"/>
                        <wps:cNvSpPr>
                          <a:spLocks/>
                        </wps:cNvSpPr>
                        <wps:spPr bwMode="auto">
                          <a:xfrm>
                            <a:off x="20911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14058 14058"/>
                              <a:gd name="T3" fmla="*/ 14058 h 1706"/>
                              <a:gd name="T4" fmla="+- 0 20945 20911"/>
                              <a:gd name="T5" fmla="*/ T4 w 1706"/>
                              <a:gd name="T6" fmla="+- 0 14059 14058"/>
                              <a:gd name="T7" fmla="*/ 14059 h 1706"/>
                              <a:gd name="T8" fmla="+- 0 20921 20911"/>
                              <a:gd name="T9" fmla="*/ T8 w 1706"/>
                              <a:gd name="T10" fmla="+- 0 14068 14058"/>
                              <a:gd name="T11" fmla="*/ 14068 h 1706"/>
                              <a:gd name="T12" fmla="+- 0 20913 20911"/>
                              <a:gd name="T13" fmla="*/ T12 w 1706"/>
                              <a:gd name="T14" fmla="+- 0 14091 14058"/>
                              <a:gd name="T15" fmla="*/ 14091 h 1706"/>
                              <a:gd name="T16" fmla="+- 0 20911 20911"/>
                              <a:gd name="T17" fmla="*/ T16 w 1706"/>
                              <a:gd name="T18" fmla="+- 0 14137 14058"/>
                              <a:gd name="T19" fmla="*/ 14137 h 1706"/>
                              <a:gd name="T20" fmla="+- 0 20911 20911"/>
                              <a:gd name="T21" fmla="*/ T20 w 1706"/>
                              <a:gd name="T22" fmla="+- 0 15685 14058"/>
                              <a:gd name="T23" fmla="*/ 15685 h 1706"/>
                              <a:gd name="T24" fmla="+- 0 20913 20911"/>
                              <a:gd name="T25" fmla="*/ T24 w 1706"/>
                              <a:gd name="T26" fmla="+- 0 15730 14058"/>
                              <a:gd name="T27" fmla="*/ 15730 h 1706"/>
                              <a:gd name="T28" fmla="+- 0 20921 20911"/>
                              <a:gd name="T29" fmla="*/ T28 w 1706"/>
                              <a:gd name="T30" fmla="+- 0 15754 14058"/>
                              <a:gd name="T31" fmla="*/ 15754 h 1706"/>
                              <a:gd name="T32" fmla="+- 0 20945 20911"/>
                              <a:gd name="T33" fmla="*/ T32 w 1706"/>
                              <a:gd name="T34" fmla="+- 0 15762 14058"/>
                              <a:gd name="T35" fmla="*/ 15762 h 1706"/>
                              <a:gd name="T36" fmla="+- 0 20990 20911"/>
                              <a:gd name="T37" fmla="*/ T36 w 1706"/>
                              <a:gd name="T38" fmla="+- 0 15764 14058"/>
                              <a:gd name="T39" fmla="*/ 15764 h 1706"/>
                              <a:gd name="T40" fmla="+- 0 22538 20911"/>
                              <a:gd name="T41" fmla="*/ T40 w 1706"/>
                              <a:gd name="T42" fmla="+- 0 15764 14058"/>
                              <a:gd name="T43" fmla="*/ 15764 h 1706"/>
                              <a:gd name="T44" fmla="+- 0 22583 20911"/>
                              <a:gd name="T45" fmla="*/ T44 w 1706"/>
                              <a:gd name="T46" fmla="+- 0 15762 14058"/>
                              <a:gd name="T47" fmla="*/ 15762 h 1706"/>
                              <a:gd name="T48" fmla="+- 0 22607 20911"/>
                              <a:gd name="T49" fmla="*/ T48 w 1706"/>
                              <a:gd name="T50" fmla="+- 0 15754 14058"/>
                              <a:gd name="T51" fmla="*/ 15754 h 1706"/>
                              <a:gd name="T52" fmla="+- 0 22615 20911"/>
                              <a:gd name="T53" fmla="*/ T52 w 1706"/>
                              <a:gd name="T54" fmla="+- 0 15730 14058"/>
                              <a:gd name="T55" fmla="*/ 15730 h 1706"/>
                              <a:gd name="T56" fmla="+- 0 22617 20911"/>
                              <a:gd name="T57" fmla="*/ T56 w 1706"/>
                              <a:gd name="T58" fmla="+- 0 15685 14058"/>
                              <a:gd name="T59" fmla="*/ 15685 h 1706"/>
                              <a:gd name="T60" fmla="+- 0 22617 20911"/>
                              <a:gd name="T61" fmla="*/ T60 w 1706"/>
                              <a:gd name="T62" fmla="+- 0 14137 14058"/>
                              <a:gd name="T63" fmla="*/ 14137 h 1706"/>
                              <a:gd name="T64" fmla="+- 0 22615 20911"/>
                              <a:gd name="T65" fmla="*/ T64 w 1706"/>
                              <a:gd name="T66" fmla="+- 0 14091 14058"/>
                              <a:gd name="T67" fmla="*/ 14091 h 1706"/>
                              <a:gd name="T68" fmla="+- 0 22607 20911"/>
                              <a:gd name="T69" fmla="*/ T68 w 1706"/>
                              <a:gd name="T70" fmla="+- 0 14068 14058"/>
                              <a:gd name="T71" fmla="*/ 14068 h 1706"/>
                              <a:gd name="T72" fmla="+- 0 22583 20911"/>
                              <a:gd name="T73" fmla="*/ T72 w 1706"/>
                              <a:gd name="T74" fmla="+- 0 14059 14058"/>
                              <a:gd name="T75" fmla="*/ 14059 h 1706"/>
                              <a:gd name="T76" fmla="+- 0 22538 20911"/>
                              <a:gd name="T77" fmla="*/ T76 w 1706"/>
                              <a:gd name="T78" fmla="+- 0 14058 14058"/>
                              <a:gd name="T79" fmla="*/ 14058 h 1706"/>
                              <a:gd name="T80" fmla="+- 0 20990 20911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BACF9C" id="Group 365" o:spid="_x0000_s1026" style="position:absolute;margin-left:1044.15pt;margin-top:701.5pt;width:88.05pt;height:88.05pt;z-index:-251764224;mso-position-horizontal-relative:page;mso-position-vertical-relative:page" coordorigin="20883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">
                <v:shape id="Picture 367" o:spid="_x0000_s1027" type="#_x0000_t75" style="position:absolute;left:20996;top:14782;width:1460;height: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">
                  <v:imagedata r:id="rId138" o:title=""/>
                </v:shape>
                <v:shape id="Freeform 366" o:spid="_x0000_s1028" style="position:absolute;left:20911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" path="m79,l34,1,10,10,2,33,,79,,1627r2,45l10,1696r24,8l79,1706r1548,l1672,1704r24,-8l1704,1672r2,-45l1706,79r-2,-46l1696,10,1672,1,1627,,79,xe" filled="f" strokecolor="#27bdbe" strokeweight=".98036mm">
                  <v:path arrowok="t" o:connecttype="custom" o:connectlocs="79,14058;34,14059;10,14068;2,14091;0,14137;0,15685;2,15730;10,15754;34,15762;79,15764;1627,15764;1672,15762;1696,15754;1704,15730;1706,15685;1706,14137;1704,14091;1696,14068;1672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3280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681355</wp:posOffset>
                </wp:positionV>
                <wp:extent cx="1118235" cy="1118235"/>
                <wp:effectExtent l="1270" t="5080" r="4445" b="635"/>
                <wp:wrapNone/>
                <wp:docPr id="915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16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7" y="1670"/>
                            <a:ext cx="523" cy="10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17" name="Freeform 363"/>
                        <wps:cNvSpPr>
                          <a:spLocks/>
                        </wps:cNvSpPr>
                        <wps:spPr bwMode="auto">
                          <a:xfrm>
                            <a:off x="5609" y="1101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1101 1101"/>
                              <a:gd name="T3" fmla="*/ 1101 h 1706"/>
                              <a:gd name="T4" fmla="+- 0 5643 5610"/>
                              <a:gd name="T5" fmla="*/ T4 w 1706"/>
                              <a:gd name="T6" fmla="+- 0 1102 1101"/>
                              <a:gd name="T7" fmla="*/ 1102 h 1706"/>
                              <a:gd name="T8" fmla="+- 0 5620 5610"/>
                              <a:gd name="T9" fmla="*/ T8 w 1706"/>
                              <a:gd name="T10" fmla="+- 0 1111 1101"/>
                              <a:gd name="T11" fmla="*/ 1111 h 1706"/>
                              <a:gd name="T12" fmla="+- 0 5611 5610"/>
                              <a:gd name="T13" fmla="*/ T12 w 1706"/>
                              <a:gd name="T14" fmla="+- 0 1134 1101"/>
                              <a:gd name="T15" fmla="*/ 1134 h 1706"/>
                              <a:gd name="T16" fmla="+- 0 5610 5610"/>
                              <a:gd name="T17" fmla="*/ T16 w 1706"/>
                              <a:gd name="T18" fmla="+- 0 1180 1101"/>
                              <a:gd name="T19" fmla="*/ 1180 h 1706"/>
                              <a:gd name="T20" fmla="+- 0 5610 5610"/>
                              <a:gd name="T21" fmla="*/ T20 w 1706"/>
                              <a:gd name="T22" fmla="+- 0 2728 1101"/>
                              <a:gd name="T23" fmla="*/ 2728 h 1706"/>
                              <a:gd name="T24" fmla="+- 0 5611 5610"/>
                              <a:gd name="T25" fmla="*/ T24 w 1706"/>
                              <a:gd name="T26" fmla="+- 0 2773 1101"/>
                              <a:gd name="T27" fmla="*/ 2773 h 1706"/>
                              <a:gd name="T28" fmla="+- 0 5620 5610"/>
                              <a:gd name="T29" fmla="*/ T28 w 1706"/>
                              <a:gd name="T30" fmla="+- 0 2797 1101"/>
                              <a:gd name="T31" fmla="*/ 2797 h 1706"/>
                              <a:gd name="T32" fmla="+- 0 5643 5610"/>
                              <a:gd name="T33" fmla="*/ T32 w 1706"/>
                              <a:gd name="T34" fmla="+- 0 2805 1101"/>
                              <a:gd name="T35" fmla="*/ 2805 h 1706"/>
                              <a:gd name="T36" fmla="+- 0 5689 5610"/>
                              <a:gd name="T37" fmla="*/ T36 w 1706"/>
                              <a:gd name="T38" fmla="+- 0 2806 1101"/>
                              <a:gd name="T39" fmla="*/ 2806 h 1706"/>
                              <a:gd name="T40" fmla="+- 0 7236 5610"/>
                              <a:gd name="T41" fmla="*/ T40 w 1706"/>
                              <a:gd name="T42" fmla="+- 0 2806 1101"/>
                              <a:gd name="T43" fmla="*/ 2806 h 1706"/>
                              <a:gd name="T44" fmla="+- 0 7282 5610"/>
                              <a:gd name="T45" fmla="*/ T44 w 1706"/>
                              <a:gd name="T46" fmla="+- 0 2805 1101"/>
                              <a:gd name="T47" fmla="*/ 2805 h 1706"/>
                              <a:gd name="T48" fmla="+- 0 7305 5610"/>
                              <a:gd name="T49" fmla="*/ T48 w 1706"/>
                              <a:gd name="T50" fmla="+- 0 2797 1101"/>
                              <a:gd name="T51" fmla="*/ 2797 h 1706"/>
                              <a:gd name="T52" fmla="+- 0 7314 5610"/>
                              <a:gd name="T53" fmla="*/ T52 w 1706"/>
                              <a:gd name="T54" fmla="+- 0 2773 1101"/>
                              <a:gd name="T55" fmla="*/ 2773 h 1706"/>
                              <a:gd name="T56" fmla="+- 0 7315 5610"/>
                              <a:gd name="T57" fmla="*/ T56 w 1706"/>
                              <a:gd name="T58" fmla="+- 0 2728 1101"/>
                              <a:gd name="T59" fmla="*/ 2728 h 1706"/>
                              <a:gd name="T60" fmla="+- 0 7315 5610"/>
                              <a:gd name="T61" fmla="*/ T60 w 1706"/>
                              <a:gd name="T62" fmla="+- 0 1180 1101"/>
                              <a:gd name="T63" fmla="*/ 1180 h 1706"/>
                              <a:gd name="T64" fmla="+- 0 7314 5610"/>
                              <a:gd name="T65" fmla="*/ T64 w 1706"/>
                              <a:gd name="T66" fmla="+- 0 1134 1101"/>
                              <a:gd name="T67" fmla="*/ 1134 h 1706"/>
                              <a:gd name="T68" fmla="+- 0 7305 5610"/>
                              <a:gd name="T69" fmla="*/ T68 w 1706"/>
                              <a:gd name="T70" fmla="+- 0 1111 1101"/>
                              <a:gd name="T71" fmla="*/ 1111 h 1706"/>
                              <a:gd name="T72" fmla="+- 0 7282 5610"/>
                              <a:gd name="T73" fmla="*/ T72 w 1706"/>
                              <a:gd name="T74" fmla="+- 0 1102 1101"/>
                              <a:gd name="T75" fmla="*/ 1102 h 1706"/>
                              <a:gd name="T76" fmla="+- 0 7236 5610"/>
                              <a:gd name="T77" fmla="*/ T76 w 1706"/>
                              <a:gd name="T78" fmla="+- 0 1101 1101"/>
                              <a:gd name="T79" fmla="*/ 1101 h 1706"/>
                              <a:gd name="T80" fmla="+- 0 5689 5610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8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2" y="1729"/>
                            <a:ext cx="795" cy="9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F89F3A" id="Group 361" o:spid="_x0000_s1026" style="position:absolute;margin-left:279.1pt;margin-top:53.65pt;width:88.05pt;height:88.05pt;z-index:-251763200;mso-position-horizontal-relative:page;mso-position-vertical-relative:page" coordorigin="5582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">
                <v:shape id="Picture 364" o:spid="_x0000_s1027" type="#_x0000_t75" style="position:absolute;left:5697;top:1670;width:523;height: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">
                  <v:imagedata r:id="rId141" o:title=""/>
                </v:shape>
                <v:shape id="Freeform 363" o:spid="_x0000_s1028" style="position:absolute;left:5609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1101;33,1102;10,1111;1,1134;0,1180;0,2728;1,2773;10,2797;33,2805;79,2806;1626,2806;1672,2805;1695,2797;1704,2773;1705,2728;1705,1180;1704,1134;1695,1111;1672,1102;1626,1101;79,1101" o:connectangles="0,0,0,0,0,0,0,0,0,0,0,0,0,0,0,0,0,0,0,0,0"/>
                </v:shape>
                <v:shape id="Picture 362" o:spid="_x0000_s1029" type="#_x0000_t75" style="position:absolute;left:6462;top:1729;width:79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">
                  <v:imagedata r:id="rId14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4304" behindDoc="1" locked="0" layoutInCell="1" allowOverlap="1">
                <wp:simplePos x="0" y="0"/>
                <wp:positionH relativeFrom="page">
                  <wp:posOffset>6320790</wp:posOffset>
                </wp:positionH>
                <wp:positionV relativeFrom="page">
                  <wp:posOffset>681355</wp:posOffset>
                </wp:positionV>
                <wp:extent cx="1118235" cy="1118235"/>
                <wp:effectExtent l="5715" t="5080" r="0" b="635"/>
                <wp:wrapNone/>
                <wp:docPr id="911" name="Group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12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4" y="1596"/>
                            <a:ext cx="539" cy="12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13" name="Freeform 359"/>
                        <wps:cNvSpPr>
                          <a:spLocks/>
                        </wps:cNvSpPr>
                        <wps:spPr bwMode="auto">
                          <a:xfrm>
                            <a:off x="9981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1101 1101"/>
                              <a:gd name="T3" fmla="*/ 1101 h 1706"/>
                              <a:gd name="T4" fmla="+- 0 10015 9982"/>
                              <a:gd name="T5" fmla="*/ T4 w 1706"/>
                              <a:gd name="T6" fmla="+- 0 1102 1101"/>
                              <a:gd name="T7" fmla="*/ 1102 h 1706"/>
                              <a:gd name="T8" fmla="+- 0 9992 9982"/>
                              <a:gd name="T9" fmla="*/ T8 w 1706"/>
                              <a:gd name="T10" fmla="+- 0 1111 1101"/>
                              <a:gd name="T11" fmla="*/ 1111 h 1706"/>
                              <a:gd name="T12" fmla="+- 0 9983 9982"/>
                              <a:gd name="T13" fmla="*/ T12 w 1706"/>
                              <a:gd name="T14" fmla="+- 0 1134 1101"/>
                              <a:gd name="T15" fmla="*/ 1134 h 1706"/>
                              <a:gd name="T16" fmla="+- 0 9982 9982"/>
                              <a:gd name="T17" fmla="*/ T16 w 1706"/>
                              <a:gd name="T18" fmla="+- 0 1180 1101"/>
                              <a:gd name="T19" fmla="*/ 1180 h 1706"/>
                              <a:gd name="T20" fmla="+- 0 9982 9982"/>
                              <a:gd name="T21" fmla="*/ T20 w 1706"/>
                              <a:gd name="T22" fmla="+- 0 2728 1101"/>
                              <a:gd name="T23" fmla="*/ 2728 h 1706"/>
                              <a:gd name="T24" fmla="+- 0 9983 9982"/>
                              <a:gd name="T25" fmla="*/ T24 w 1706"/>
                              <a:gd name="T26" fmla="+- 0 2773 1101"/>
                              <a:gd name="T27" fmla="*/ 2773 h 1706"/>
                              <a:gd name="T28" fmla="+- 0 9992 9982"/>
                              <a:gd name="T29" fmla="*/ T28 w 1706"/>
                              <a:gd name="T30" fmla="+- 0 2797 1101"/>
                              <a:gd name="T31" fmla="*/ 2797 h 1706"/>
                              <a:gd name="T32" fmla="+- 0 10015 9982"/>
                              <a:gd name="T33" fmla="*/ T32 w 1706"/>
                              <a:gd name="T34" fmla="+- 0 2805 1101"/>
                              <a:gd name="T35" fmla="*/ 2805 h 1706"/>
                              <a:gd name="T36" fmla="+- 0 10060 9982"/>
                              <a:gd name="T37" fmla="*/ T36 w 1706"/>
                              <a:gd name="T38" fmla="+- 0 2806 1101"/>
                              <a:gd name="T39" fmla="*/ 2806 h 1706"/>
                              <a:gd name="T40" fmla="+- 0 11608 9982"/>
                              <a:gd name="T41" fmla="*/ T40 w 1706"/>
                              <a:gd name="T42" fmla="+- 0 2806 1101"/>
                              <a:gd name="T43" fmla="*/ 2806 h 1706"/>
                              <a:gd name="T44" fmla="+- 0 11654 9982"/>
                              <a:gd name="T45" fmla="*/ T44 w 1706"/>
                              <a:gd name="T46" fmla="+- 0 2805 1101"/>
                              <a:gd name="T47" fmla="*/ 2805 h 1706"/>
                              <a:gd name="T48" fmla="+- 0 11677 9982"/>
                              <a:gd name="T49" fmla="*/ T48 w 1706"/>
                              <a:gd name="T50" fmla="+- 0 2797 1101"/>
                              <a:gd name="T51" fmla="*/ 2797 h 1706"/>
                              <a:gd name="T52" fmla="+- 0 11686 9982"/>
                              <a:gd name="T53" fmla="*/ T52 w 1706"/>
                              <a:gd name="T54" fmla="+- 0 2773 1101"/>
                              <a:gd name="T55" fmla="*/ 2773 h 1706"/>
                              <a:gd name="T56" fmla="+- 0 11687 9982"/>
                              <a:gd name="T57" fmla="*/ T56 w 1706"/>
                              <a:gd name="T58" fmla="+- 0 2728 1101"/>
                              <a:gd name="T59" fmla="*/ 2728 h 1706"/>
                              <a:gd name="T60" fmla="+- 0 11687 9982"/>
                              <a:gd name="T61" fmla="*/ T60 w 1706"/>
                              <a:gd name="T62" fmla="+- 0 1180 1101"/>
                              <a:gd name="T63" fmla="*/ 1180 h 1706"/>
                              <a:gd name="T64" fmla="+- 0 11686 9982"/>
                              <a:gd name="T65" fmla="*/ T64 w 1706"/>
                              <a:gd name="T66" fmla="+- 0 1134 1101"/>
                              <a:gd name="T67" fmla="*/ 1134 h 1706"/>
                              <a:gd name="T68" fmla="+- 0 11677 9982"/>
                              <a:gd name="T69" fmla="*/ T68 w 1706"/>
                              <a:gd name="T70" fmla="+- 0 1111 1101"/>
                              <a:gd name="T71" fmla="*/ 1111 h 1706"/>
                              <a:gd name="T72" fmla="+- 0 11654 9982"/>
                              <a:gd name="T73" fmla="*/ T72 w 1706"/>
                              <a:gd name="T74" fmla="+- 0 1102 1101"/>
                              <a:gd name="T75" fmla="*/ 1102 h 1706"/>
                              <a:gd name="T76" fmla="+- 0 11608 9982"/>
                              <a:gd name="T77" fmla="*/ T76 w 1706"/>
                              <a:gd name="T78" fmla="+- 0 1101 1101"/>
                              <a:gd name="T79" fmla="*/ 1101 h 1706"/>
                              <a:gd name="T80" fmla="+- 0 10060 9982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4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42" y="1899"/>
                            <a:ext cx="745" cy="8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32D37D" id="Group 357" o:spid="_x0000_s1026" style="position:absolute;margin-left:497.7pt;margin-top:53.65pt;width:88.05pt;height:88.05pt;z-index:-251762176;mso-position-horizontal-relative:page;mso-position-vertical-relative:page" coordorigin="9954,107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">
                <v:shape id="Picture 360" o:spid="_x0000_s1027" type="#_x0000_t75" style="position:absolute;left:10024;top:1596;width:539;height:1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">
                  <v:imagedata r:id="rId145" o:title=""/>
                </v:shape>
                <v:shape id="Freeform 359" o:spid="_x0000_s1028" style="position:absolute;left:9981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" path="m78,l33,1,10,10,1,33,,79,,1627r1,45l10,1696r23,8l78,1705r1548,l1672,1704r23,-8l1704,1672r1,-45l1705,79r-1,-46l1695,10,1672,1,1626,,78,xe" filled="f" strokecolor="#27bdbe" strokeweight=".98036mm">
                  <v:path arrowok="t" o:connecttype="custom" o:connectlocs="78,1101;33,1102;10,1111;1,1134;0,1180;0,2728;1,2773;10,2797;33,2805;78,2806;1626,2806;1672,2805;1695,2797;1704,2773;1705,2728;1705,1180;1704,1134;1695,1111;1672,1102;1626,1101;78,1101" o:connectangles="0,0,0,0,0,0,0,0,0,0,0,0,0,0,0,0,0,0,0,0,0"/>
                </v:shape>
                <v:shape id="Picture 358" o:spid="_x0000_s1029" type="#_x0000_t75" style="position:absolute;left:10842;top:1899;width:745;height: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">
                  <v:imagedata r:id="rId14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5328" behindDoc="1" locked="0" layoutInCell="1" allowOverlap="1">
                <wp:simplePos x="0" y="0"/>
                <wp:positionH relativeFrom="page">
                  <wp:posOffset>10485120</wp:posOffset>
                </wp:positionH>
                <wp:positionV relativeFrom="page">
                  <wp:posOffset>3423920</wp:posOffset>
                </wp:positionV>
                <wp:extent cx="1118235" cy="1118235"/>
                <wp:effectExtent l="7620" t="4445" r="7620" b="1270"/>
                <wp:wrapNone/>
                <wp:docPr id="907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08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43" y="6033"/>
                            <a:ext cx="691" cy="10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9" name="Freeform 355"/>
                        <wps:cNvSpPr>
                          <a:spLocks/>
                        </wps:cNvSpPr>
                        <wps:spPr bwMode="auto">
                          <a:xfrm>
                            <a:off x="16539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5420 5420"/>
                              <a:gd name="T3" fmla="*/ 5420 h 1706"/>
                              <a:gd name="T4" fmla="+- 0 16573 16539"/>
                              <a:gd name="T5" fmla="*/ T4 w 1706"/>
                              <a:gd name="T6" fmla="+- 0 5421 5420"/>
                              <a:gd name="T7" fmla="*/ 5421 h 1706"/>
                              <a:gd name="T8" fmla="+- 0 16549 16539"/>
                              <a:gd name="T9" fmla="*/ T8 w 1706"/>
                              <a:gd name="T10" fmla="+- 0 5430 5420"/>
                              <a:gd name="T11" fmla="*/ 5430 h 1706"/>
                              <a:gd name="T12" fmla="+- 0 16541 16539"/>
                              <a:gd name="T13" fmla="*/ T12 w 1706"/>
                              <a:gd name="T14" fmla="+- 0 5453 5420"/>
                              <a:gd name="T15" fmla="*/ 5453 h 1706"/>
                              <a:gd name="T16" fmla="+- 0 16539 16539"/>
                              <a:gd name="T17" fmla="*/ T16 w 1706"/>
                              <a:gd name="T18" fmla="+- 0 5499 5420"/>
                              <a:gd name="T19" fmla="*/ 5499 h 1706"/>
                              <a:gd name="T20" fmla="+- 0 16539 16539"/>
                              <a:gd name="T21" fmla="*/ T20 w 1706"/>
                              <a:gd name="T22" fmla="+- 0 7047 5420"/>
                              <a:gd name="T23" fmla="*/ 7047 h 1706"/>
                              <a:gd name="T24" fmla="+- 0 16541 16539"/>
                              <a:gd name="T25" fmla="*/ T24 w 1706"/>
                              <a:gd name="T26" fmla="+- 0 7092 5420"/>
                              <a:gd name="T27" fmla="*/ 7092 h 1706"/>
                              <a:gd name="T28" fmla="+- 0 16549 16539"/>
                              <a:gd name="T29" fmla="*/ T28 w 1706"/>
                              <a:gd name="T30" fmla="+- 0 7116 5420"/>
                              <a:gd name="T31" fmla="*/ 7116 h 1706"/>
                              <a:gd name="T32" fmla="+- 0 16573 16539"/>
                              <a:gd name="T33" fmla="*/ T32 w 1706"/>
                              <a:gd name="T34" fmla="+- 0 7124 5420"/>
                              <a:gd name="T35" fmla="*/ 7124 h 1706"/>
                              <a:gd name="T36" fmla="+- 0 16618 16539"/>
                              <a:gd name="T37" fmla="*/ T36 w 1706"/>
                              <a:gd name="T38" fmla="+- 0 7126 5420"/>
                              <a:gd name="T39" fmla="*/ 7126 h 1706"/>
                              <a:gd name="T40" fmla="+- 0 18166 16539"/>
                              <a:gd name="T41" fmla="*/ T40 w 1706"/>
                              <a:gd name="T42" fmla="+- 0 7126 5420"/>
                              <a:gd name="T43" fmla="*/ 7126 h 1706"/>
                              <a:gd name="T44" fmla="+- 0 18212 16539"/>
                              <a:gd name="T45" fmla="*/ T44 w 1706"/>
                              <a:gd name="T46" fmla="+- 0 7124 5420"/>
                              <a:gd name="T47" fmla="*/ 7124 h 1706"/>
                              <a:gd name="T48" fmla="+- 0 18235 16539"/>
                              <a:gd name="T49" fmla="*/ T48 w 1706"/>
                              <a:gd name="T50" fmla="+- 0 7116 5420"/>
                              <a:gd name="T51" fmla="*/ 7116 h 1706"/>
                              <a:gd name="T52" fmla="+- 0 18244 16539"/>
                              <a:gd name="T53" fmla="*/ T52 w 1706"/>
                              <a:gd name="T54" fmla="+- 0 7092 5420"/>
                              <a:gd name="T55" fmla="*/ 7092 h 1706"/>
                              <a:gd name="T56" fmla="+- 0 18245 16539"/>
                              <a:gd name="T57" fmla="*/ T56 w 1706"/>
                              <a:gd name="T58" fmla="+- 0 7047 5420"/>
                              <a:gd name="T59" fmla="*/ 7047 h 1706"/>
                              <a:gd name="T60" fmla="+- 0 18245 16539"/>
                              <a:gd name="T61" fmla="*/ T60 w 1706"/>
                              <a:gd name="T62" fmla="+- 0 5499 5420"/>
                              <a:gd name="T63" fmla="*/ 5499 h 1706"/>
                              <a:gd name="T64" fmla="+- 0 18244 16539"/>
                              <a:gd name="T65" fmla="*/ T64 w 1706"/>
                              <a:gd name="T66" fmla="+- 0 5453 5420"/>
                              <a:gd name="T67" fmla="*/ 5453 h 1706"/>
                              <a:gd name="T68" fmla="+- 0 18235 16539"/>
                              <a:gd name="T69" fmla="*/ T68 w 1706"/>
                              <a:gd name="T70" fmla="+- 0 5430 5420"/>
                              <a:gd name="T71" fmla="*/ 5430 h 1706"/>
                              <a:gd name="T72" fmla="+- 0 18212 16539"/>
                              <a:gd name="T73" fmla="*/ T72 w 1706"/>
                              <a:gd name="T74" fmla="+- 0 5421 5420"/>
                              <a:gd name="T75" fmla="*/ 5421 h 1706"/>
                              <a:gd name="T76" fmla="+- 0 18166 16539"/>
                              <a:gd name="T77" fmla="*/ T76 w 1706"/>
                              <a:gd name="T78" fmla="+- 0 5420 5420"/>
                              <a:gd name="T79" fmla="*/ 5420 h 1706"/>
                              <a:gd name="T80" fmla="+- 0 16618 16539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0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92" y="6321"/>
                            <a:ext cx="743" cy="4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9C39B3" id="Group 353" o:spid="_x0000_s1026" style="position:absolute;margin-left:825.6pt;margin-top:269.6pt;width:88.05pt;height:88.05pt;z-index:-251761152;mso-position-horizontal-relative:page;mso-position-vertical-relative:page" coordorigin="16512,539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">
                <v:shape id="Picture 356" o:spid="_x0000_s1027" type="#_x0000_t75" style="position:absolute;left:16643;top:6033;width:691;height:1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">
                  <v:imagedata r:id="rId149" o:title=""/>
                </v:shape>
                <v:shape id="Freeform 355" o:spid="_x0000_s1028" style="position:absolute;left:16539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5420;34,5421;10,5430;2,5453;0,5499;0,7047;2,7092;10,7116;34,7124;79,7126;1627,7126;1673,7124;1696,7116;1705,7092;1706,7047;1706,5499;1705,5453;1696,5430;1673,5421;1627,5420;79,5420" o:connectangles="0,0,0,0,0,0,0,0,0,0,0,0,0,0,0,0,0,0,0,0,0"/>
                </v:shape>
                <v:shape id="Picture 354" o:spid="_x0000_s1029" type="#_x0000_t75" style="position:absolute;left:17392;top:6321;width:743;height: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">
                  <v:imagedata r:id="rId15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6352" behindDoc="1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7538085</wp:posOffset>
                </wp:positionV>
                <wp:extent cx="1118235" cy="1118235"/>
                <wp:effectExtent l="6350" t="3810" r="8890" b="1905"/>
                <wp:wrapNone/>
                <wp:docPr id="903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04" name="Picture 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1" y="12839"/>
                            <a:ext cx="942" cy="5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5" name="Freeform 351"/>
                        <wps:cNvSpPr>
                          <a:spLocks/>
                        </wps:cNvSpPr>
                        <wps:spPr bwMode="auto">
                          <a:xfrm>
                            <a:off x="1238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11899 11899"/>
                              <a:gd name="T3" fmla="*/ 11899 h 1706"/>
                              <a:gd name="T4" fmla="+- 0 1271 1238"/>
                              <a:gd name="T5" fmla="*/ T4 w 1706"/>
                              <a:gd name="T6" fmla="+- 0 11900 11899"/>
                              <a:gd name="T7" fmla="*/ 11900 h 1706"/>
                              <a:gd name="T8" fmla="+- 0 1248 1238"/>
                              <a:gd name="T9" fmla="*/ T8 w 1706"/>
                              <a:gd name="T10" fmla="+- 0 11909 11899"/>
                              <a:gd name="T11" fmla="*/ 11909 h 1706"/>
                              <a:gd name="T12" fmla="+- 0 1239 1238"/>
                              <a:gd name="T13" fmla="*/ T12 w 1706"/>
                              <a:gd name="T14" fmla="+- 0 11932 11899"/>
                              <a:gd name="T15" fmla="*/ 11932 h 1706"/>
                              <a:gd name="T16" fmla="+- 0 1238 1238"/>
                              <a:gd name="T17" fmla="*/ T16 w 1706"/>
                              <a:gd name="T18" fmla="+- 0 11977 11899"/>
                              <a:gd name="T19" fmla="*/ 11977 h 1706"/>
                              <a:gd name="T20" fmla="+- 0 1238 1238"/>
                              <a:gd name="T21" fmla="*/ T20 w 1706"/>
                              <a:gd name="T22" fmla="+- 0 13525 11899"/>
                              <a:gd name="T23" fmla="*/ 13525 h 1706"/>
                              <a:gd name="T24" fmla="+- 0 1239 1238"/>
                              <a:gd name="T25" fmla="*/ T24 w 1706"/>
                              <a:gd name="T26" fmla="+- 0 13571 11899"/>
                              <a:gd name="T27" fmla="*/ 13571 h 1706"/>
                              <a:gd name="T28" fmla="+- 0 1248 1238"/>
                              <a:gd name="T29" fmla="*/ T28 w 1706"/>
                              <a:gd name="T30" fmla="+- 0 13594 11899"/>
                              <a:gd name="T31" fmla="*/ 13594 h 1706"/>
                              <a:gd name="T32" fmla="+- 0 1271 1238"/>
                              <a:gd name="T33" fmla="*/ T32 w 1706"/>
                              <a:gd name="T34" fmla="+- 0 13603 11899"/>
                              <a:gd name="T35" fmla="*/ 13603 h 1706"/>
                              <a:gd name="T36" fmla="+- 0 1317 1238"/>
                              <a:gd name="T37" fmla="*/ T36 w 1706"/>
                              <a:gd name="T38" fmla="+- 0 13604 11899"/>
                              <a:gd name="T39" fmla="*/ 13604 h 1706"/>
                              <a:gd name="T40" fmla="+- 0 2865 1238"/>
                              <a:gd name="T41" fmla="*/ T40 w 1706"/>
                              <a:gd name="T42" fmla="+- 0 13604 11899"/>
                              <a:gd name="T43" fmla="*/ 13604 h 1706"/>
                              <a:gd name="T44" fmla="+- 0 2910 1238"/>
                              <a:gd name="T45" fmla="*/ T44 w 1706"/>
                              <a:gd name="T46" fmla="+- 0 13603 11899"/>
                              <a:gd name="T47" fmla="*/ 13603 h 1706"/>
                              <a:gd name="T48" fmla="+- 0 2934 1238"/>
                              <a:gd name="T49" fmla="*/ T48 w 1706"/>
                              <a:gd name="T50" fmla="+- 0 13594 11899"/>
                              <a:gd name="T51" fmla="*/ 13594 h 1706"/>
                              <a:gd name="T52" fmla="+- 0 2942 1238"/>
                              <a:gd name="T53" fmla="*/ T52 w 1706"/>
                              <a:gd name="T54" fmla="+- 0 13571 11899"/>
                              <a:gd name="T55" fmla="*/ 13571 h 1706"/>
                              <a:gd name="T56" fmla="+- 0 2943 1238"/>
                              <a:gd name="T57" fmla="*/ T56 w 1706"/>
                              <a:gd name="T58" fmla="+- 0 13525 11899"/>
                              <a:gd name="T59" fmla="*/ 13525 h 1706"/>
                              <a:gd name="T60" fmla="+- 0 2943 1238"/>
                              <a:gd name="T61" fmla="*/ T60 w 1706"/>
                              <a:gd name="T62" fmla="+- 0 11977 11899"/>
                              <a:gd name="T63" fmla="*/ 11977 h 1706"/>
                              <a:gd name="T64" fmla="+- 0 2942 1238"/>
                              <a:gd name="T65" fmla="*/ T64 w 1706"/>
                              <a:gd name="T66" fmla="+- 0 11932 11899"/>
                              <a:gd name="T67" fmla="*/ 11932 h 1706"/>
                              <a:gd name="T68" fmla="+- 0 2934 1238"/>
                              <a:gd name="T69" fmla="*/ T68 w 1706"/>
                              <a:gd name="T70" fmla="+- 0 11909 11899"/>
                              <a:gd name="T71" fmla="*/ 11909 h 1706"/>
                              <a:gd name="T72" fmla="+- 0 2910 1238"/>
                              <a:gd name="T73" fmla="*/ T72 w 1706"/>
                              <a:gd name="T74" fmla="+- 0 11900 11899"/>
                              <a:gd name="T75" fmla="*/ 11900 h 1706"/>
                              <a:gd name="T76" fmla="+- 0 2865 1238"/>
                              <a:gd name="T77" fmla="*/ T76 w 1706"/>
                              <a:gd name="T78" fmla="+- 0 11899 11899"/>
                              <a:gd name="T79" fmla="*/ 11899 h 1706"/>
                              <a:gd name="T80" fmla="+- 0 1317 1238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6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12313"/>
                            <a:ext cx="995" cy="6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108D7" id="Group 349" o:spid="_x0000_s1026" style="position:absolute;margin-left:60.5pt;margin-top:593.55pt;width:88.05pt;height:88.05pt;z-index:-251760128;mso-position-horizontal-relative:page;mso-position-vertical-relative:page" coordorigin="1210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">
                <v:shape id="Picture 352" o:spid="_x0000_s1027" type="#_x0000_t75" style="position:absolute;left:2001;top:12839;width:942;height: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">
                  <v:imagedata r:id="rId153" o:title=""/>
                </v:shape>
                <v:shape id="Freeform 351" o:spid="_x0000_s1028" style="position:absolute;left:1238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" path="m79,l33,1,10,10,1,33,,78,,1626r1,46l10,1695r23,9l79,1705r1548,l1672,1704r24,-9l1704,1672r1,-46l1705,78r-1,-45l1696,10,1672,1,1627,,79,xe" filled="f" strokecolor="#27bdbe" strokeweight=".98036mm">
                  <v:path arrowok="t" o:connecttype="custom" o:connectlocs="79,11899;33,11900;10,11909;1,11932;0,11977;0,13525;1,13571;10,13594;33,13603;79,13604;1627,13604;1672,13603;1696,13594;1704,13571;1705,13525;1705,11977;1704,11932;1696,11909;1672,11900;1627,11899;79,11899" o:connectangles="0,0,0,0,0,0,0,0,0,0,0,0,0,0,0,0,0,0,0,0,0"/>
                </v:shape>
                <v:shape id="Picture 350" o:spid="_x0000_s1029" type="#_x0000_t75" style="position:absolute;left:1303;top:12313;width:99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">
                  <v:imagedata r:id="rId15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7376" behindDoc="1" locked="0" layoutInCell="1" allowOverlap="1">
                <wp:simplePos x="0" y="0"/>
                <wp:positionH relativeFrom="page">
                  <wp:posOffset>6320790</wp:posOffset>
                </wp:positionH>
                <wp:positionV relativeFrom="page">
                  <wp:posOffset>7538085</wp:posOffset>
                </wp:positionV>
                <wp:extent cx="1118235" cy="1118235"/>
                <wp:effectExtent l="5715" t="3810" r="0" b="1905"/>
                <wp:wrapNone/>
                <wp:docPr id="899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00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1" y="12585"/>
                            <a:ext cx="1103" cy="10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1" name="Freeform 347"/>
                        <wps:cNvSpPr>
                          <a:spLocks/>
                        </wps:cNvSpPr>
                        <wps:spPr bwMode="auto">
                          <a:xfrm>
                            <a:off x="9981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11899 11899"/>
                              <a:gd name="T3" fmla="*/ 11899 h 1706"/>
                              <a:gd name="T4" fmla="+- 0 10015 9982"/>
                              <a:gd name="T5" fmla="*/ T4 w 1706"/>
                              <a:gd name="T6" fmla="+- 0 11900 11899"/>
                              <a:gd name="T7" fmla="*/ 11900 h 1706"/>
                              <a:gd name="T8" fmla="+- 0 9992 9982"/>
                              <a:gd name="T9" fmla="*/ T8 w 1706"/>
                              <a:gd name="T10" fmla="+- 0 11909 11899"/>
                              <a:gd name="T11" fmla="*/ 11909 h 1706"/>
                              <a:gd name="T12" fmla="+- 0 9983 9982"/>
                              <a:gd name="T13" fmla="*/ T12 w 1706"/>
                              <a:gd name="T14" fmla="+- 0 11932 11899"/>
                              <a:gd name="T15" fmla="*/ 11932 h 1706"/>
                              <a:gd name="T16" fmla="+- 0 9982 9982"/>
                              <a:gd name="T17" fmla="*/ T16 w 1706"/>
                              <a:gd name="T18" fmla="+- 0 11977 11899"/>
                              <a:gd name="T19" fmla="*/ 11977 h 1706"/>
                              <a:gd name="T20" fmla="+- 0 9982 9982"/>
                              <a:gd name="T21" fmla="*/ T20 w 1706"/>
                              <a:gd name="T22" fmla="+- 0 13525 11899"/>
                              <a:gd name="T23" fmla="*/ 13525 h 1706"/>
                              <a:gd name="T24" fmla="+- 0 9983 9982"/>
                              <a:gd name="T25" fmla="*/ T24 w 1706"/>
                              <a:gd name="T26" fmla="+- 0 13571 11899"/>
                              <a:gd name="T27" fmla="*/ 13571 h 1706"/>
                              <a:gd name="T28" fmla="+- 0 9992 9982"/>
                              <a:gd name="T29" fmla="*/ T28 w 1706"/>
                              <a:gd name="T30" fmla="+- 0 13594 11899"/>
                              <a:gd name="T31" fmla="*/ 13594 h 1706"/>
                              <a:gd name="T32" fmla="+- 0 10015 9982"/>
                              <a:gd name="T33" fmla="*/ T32 w 1706"/>
                              <a:gd name="T34" fmla="+- 0 13603 11899"/>
                              <a:gd name="T35" fmla="*/ 13603 h 1706"/>
                              <a:gd name="T36" fmla="+- 0 10060 9982"/>
                              <a:gd name="T37" fmla="*/ T36 w 1706"/>
                              <a:gd name="T38" fmla="+- 0 13604 11899"/>
                              <a:gd name="T39" fmla="*/ 13604 h 1706"/>
                              <a:gd name="T40" fmla="+- 0 11608 9982"/>
                              <a:gd name="T41" fmla="*/ T40 w 1706"/>
                              <a:gd name="T42" fmla="+- 0 13604 11899"/>
                              <a:gd name="T43" fmla="*/ 13604 h 1706"/>
                              <a:gd name="T44" fmla="+- 0 11654 9982"/>
                              <a:gd name="T45" fmla="*/ T44 w 1706"/>
                              <a:gd name="T46" fmla="+- 0 13603 11899"/>
                              <a:gd name="T47" fmla="*/ 13603 h 1706"/>
                              <a:gd name="T48" fmla="+- 0 11677 9982"/>
                              <a:gd name="T49" fmla="*/ T48 w 1706"/>
                              <a:gd name="T50" fmla="+- 0 13594 11899"/>
                              <a:gd name="T51" fmla="*/ 13594 h 1706"/>
                              <a:gd name="T52" fmla="+- 0 11686 9982"/>
                              <a:gd name="T53" fmla="*/ T52 w 1706"/>
                              <a:gd name="T54" fmla="+- 0 13571 11899"/>
                              <a:gd name="T55" fmla="*/ 13571 h 1706"/>
                              <a:gd name="T56" fmla="+- 0 11687 9982"/>
                              <a:gd name="T57" fmla="*/ T56 w 1706"/>
                              <a:gd name="T58" fmla="+- 0 13525 11899"/>
                              <a:gd name="T59" fmla="*/ 13525 h 1706"/>
                              <a:gd name="T60" fmla="+- 0 11687 9982"/>
                              <a:gd name="T61" fmla="*/ T60 w 1706"/>
                              <a:gd name="T62" fmla="+- 0 11977 11899"/>
                              <a:gd name="T63" fmla="*/ 11977 h 1706"/>
                              <a:gd name="T64" fmla="+- 0 11686 9982"/>
                              <a:gd name="T65" fmla="*/ T64 w 1706"/>
                              <a:gd name="T66" fmla="+- 0 11932 11899"/>
                              <a:gd name="T67" fmla="*/ 11932 h 1706"/>
                              <a:gd name="T68" fmla="+- 0 11677 9982"/>
                              <a:gd name="T69" fmla="*/ T68 w 1706"/>
                              <a:gd name="T70" fmla="+- 0 11909 11899"/>
                              <a:gd name="T71" fmla="*/ 11909 h 1706"/>
                              <a:gd name="T72" fmla="+- 0 11654 9982"/>
                              <a:gd name="T73" fmla="*/ T72 w 1706"/>
                              <a:gd name="T74" fmla="+- 0 11900 11899"/>
                              <a:gd name="T75" fmla="*/ 11900 h 1706"/>
                              <a:gd name="T76" fmla="+- 0 11608 9982"/>
                              <a:gd name="T77" fmla="*/ T76 w 1706"/>
                              <a:gd name="T78" fmla="+- 0 11899 11899"/>
                              <a:gd name="T79" fmla="*/ 11899 h 1706"/>
                              <a:gd name="T80" fmla="+- 0 10060 9982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2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89" y="12699"/>
                            <a:ext cx="468" cy="4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98340D" id="Group 345" o:spid="_x0000_s1026" style="position:absolute;margin-left:497.7pt;margin-top:593.55pt;width:88.05pt;height:88.05pt;z-index:-251759104;mso-position-horizontal-relative:page;mso-position-vertical-relative:page" coordorigin="9954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">
                <v:shape id="Picture 348" o:spid="_x0000_s1027" type="#_x0000_t75" style="position:absolute;left:9981;top:12585;width:1103;height:1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">
                  <v:imagedata r:id="rId157" o:title=""/>
                </v:shape>
                <v:shape id="Freeform 347" o:spid="_x0000_s1028" style="position:absolute;left:9981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" path="m78,l33,1,10,10,1,33,,78,,1626r1,46l10,1695r23,9l78,1705r1548,l1672,1704r23,-9l1704,1672r1,-46l1705,78r-1,-45l1695,10,1672,1,1626,,78,xe" filled="f" strokecolor="#27bdbe" strokeweight=".98036mm">
                  <v:path arrowok="t" o:connecttype="custom" o:connectlocs="78,11899;33,11900;10,11909;1,11932;0,11977;0,13525;1,13571;10,13594;33,13603;78,13604;1626,13604;1672,13603;1695,13594;1704,13571;1705,13525;1705,11977;1704,11932;1695,11909;1672,11900;1626,11899;78,11899" o:connectangles="0,0,0,0,0,0,0,0,0,0,0,0,0,0,0,0,0,0,0,0,0"/>
                </v:shape>
                <v:shape id="Picture 346" o:spid="_x0000_s1029" type="#_x0000_t75" style="position:absolute;left:11089;top:12699;width:468;height: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">
                  <v:imagedata r:id="rId15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8400" behindDoc="1" locked="0" layoutInCell="1" allowOverlap="1">
                <wp:simplePos x="0" y="0"/>
                <wp:positionH relativeFrom="page">
                  <wp:posOffset>13260705</wp:posOffset>
                </wp:positionH>
                <wp:positionV relativeFrom="page">
                  <wp:posOffset>7538085</wp:posOffset>
                </wp:positionV>
                <wp:extent cx="1118235" cy="1118235"/>
                <wp:effectExtent l="1905" t="3810" r="3810" b="1905"/>
                <wp:wrapNone/>
                <wp:docPr id="894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95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33" y="12851"/>
                            <a:ext cx="663" cy="6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96" name="Freeform 343"/>
                        <wps:cNvSpPr>
                          <a:spLocks/>
                        </wps:cNvSpPr>
                        <wps:spPr bwMode="auto">
                          <a:xfrm>
                            <a:off x="20911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11899 11899"/>
                              <a:gd name="T3" fmla="*/ 11899 h 1706"/>
                              <a:gd name="T4" fmla="+- 0 20945 20911"/>
                              <a:gd name="T5" fmla="*/ T4 w 1706"/>
                              <a:gd name="T6" fmla="+- 0 11900 11899"/>
                              <a:gd name="T7" fmla="*/ 11900 h 1706"/>
                              <a:gd name="T8" fmla="+- 0 20921 20911"/>
                              <a:gd name="T9" fmla="*/ T8 w 1706"/>
                              <a:gd name="T10" fmla="+- 0 11909 11899"/>
                              <a:gd name="T11" fmla="*/ 11909 h 1706"/>
                              <a:gd name="T12" fmla="+- 0 20913 20911"/>
                              <a:gd name="T13" fmla="*/ T12 w 1706"/>
                              <a:gd name="T14" fmla="+- 0 11932 11899"/>
                              <a:gd name="T15" fmla="*/ 11932 h 1706"/>
                              <a:gd name="T16" fmla="+- 0 20911 20911"/>
                              <a:gd name="T17" fmla="*/ T16 w 1706"/>
                              <a:gd name="T18" fmla="+- 0 11977 11899"/>
                              <a:gd name="T19" fmla="*/ 11977 h 1706"/>
                              <a:gd name="T20" fmla="+- 0 20911 20911"/>
                              <a:gd name="T21" fmla="*/ T20 w 1706"/>
                              <a:gd name="T22" fmla="+- 0 13525 11899"/>
                              <a:gd name="T23" fmla="*/ 13525 h 1706"/>
                              <a:gd name="T24" fmla="+- 0 20913 20911"/>
                              <a:gd name="T25" fmla="*/ T24 w 1706"/>
                              <a:gd name="T26" fmla="+- 0 13571 11899"/>
                              <a:gd name="T27" fmla="*/ 13571 h 1706"/>
                              <a:gd name="T28" fmla="+- 0 20921 20911"/>
                              <a:gd name="T29" fmla="*/ T28 w 1706"/>
                              <a:gd name="T30" fmla="+- 0 13594 11899"/>
                              <a:gd name="T31" fmla="*/ 13594 h 1706"/>
                              <a:gd name="T32" fmla="+- 0 20945 20911"/>
                              <a:gd name="T33" fmla="*/ T32 w 1706"/>
                              <a:gd name="T34" fmla="+- 0 13603 11899"/>
                              <a:gd name="T35" fmla="*/ 13603 h 1706"/>
                              <a:gd name="T36" fmla="+- 0 20990 20911"/>
                              <a:gd name="T37" fmla="*/ T36 w 1706"/>
                              <a:gd name="T38" fmla="+- 0 13604 11899"/>
                              <a:gd name="T39" fmla="*/ 13604 h 1706"/>
                              <a:gd name="T40" fmla="+- 0 22538 20911"/>
                              <a:gd name="T41" fmla="*/ T40 w 1706"/>
                              <a:gd name="T42" fmla="+- 0 13604 11899"/>
                              <a:gd name="T43" fmla="*/ 13604 h 1706"/>
                              <a:gd name="T44" fmla="+- 0 22583 20911"/>
                              <a:gd name="T45" fmla="*/ T44 w 1706"/>
                              <a:gd name="T46" fmla="+- 0 13603 11899"/>
                              <a:gd name="T47" fmla="*/ 13603 h 1706"/>
                              <a:gd name="T48" fmla="+- 0 22607 20911"/>
                              <a:gd name="T49" fmla="*/ T48 w 1706"/>
                              <a:gd name="T50" fmla="+- 0 13594 11899"/>
                              <a:gd name="T51" fmla="*/ 13594 h 1706"/>
                              <a:gd name="T52" fmla="+- 0 22615 20911"/>
                              <a:gd name="T53" fmla="*/ T52 w 1706"/>
                              <a:gd name="T54" fmla="+- 0 13571 11899"/>
                              <a:gd name="T55" fmla="*/ 13571 h 1706"/>
                              <a:gd name="T56" fmla="+- 0 22617 20911"/>
                              <a:gd name="T57" fmla="*/ T56 w 1706"/>
                              <a:gd name="T58" fmla="+- 0 13525 11899"/>
                              <a:gd name="T59" fmla="*/ 13525 h 1706"/>
                              <a:gd name="T60" fmla="+- 0 22617 20911"/>
                              <a:gd name="T61" fmla="*/ T60 w 1706"/>
                              <a:gd name="T62" fmla="+- 0 11977 11899"/>
                              <a:gd name="T63" fmla="*/ 11977 h 1706"/>
                              <a:gd name="T64" fmla="+- 0 22615 20911"/>
                              <a:gd name="T65" fmla="*/ T64 w 1706"/>
                              <a:gd name="T66" fmla="+- 0 11932 11899"/>
                              <a:gd name="T67" fmla="*/ 11932 h 1706"/>
                              <a:gd name="T68" fmla="+- 0 22607 20911"/>
                              <a:gd name="T69" fmla="*/ T68 w 1706"/>
                              <a:gd name="T70" fmla="+- 0 11909 11899"/>
                              <a:gd name="T71" fmla="*/ 11909 h 1706"/>
                              <a:gd name="T72" fmla="+- 0 22583 20911"/>
                              <a:gd name="T73" fmla="*/ T72 w 1706"/>
                              <a:gd name="T74" fmla="+- 0 11900 11899"/>
                              <a:gd name="T75" fmla="*/ 11900 h 1706"/>
                              <a:gd name="T76" fmla="+- 0 22538 20911"/>
                              <a:gd name="T77" fmla="*/ T76 w 1706"/>
                              <a:gd name="T78" fmla="+- 0 11899 11899"/>
                              <a:gd name="T79" fmla="*/ 11899 h 1706"/>
                              <a:gd name="T80" fmla="+- 0 20990 20911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7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33" y="12213"/>
                            <a:ext cx="669" cy="6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1" y="12217"/>
                            <a:ext cx="972" cy="10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4BD0B1" id="Group 340" o:spid="_x0000_s1026" style="position:absolute;margin-left:1044.15pt;margin-top:593.55pt;width:88.05pt;height:88.05pt;z-index:-251758080;mso-position-horizontal-relative:page;mso-position-vertical-relative:page" coordorigin="20883,1187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">
                <v:shape id="Picture 344" o:spid="_x0000_s1027" type="#_x0000_t75" style="position:absolute;left:21033;top:12851;width:663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">
                  <v:imagedata r:id="rId162" o:title=""/>
                </v:shape>
                <v:shape id="Freeform 343" o:spid="_x0000_s1028" style="position:absolute;left:20911;top:1189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" path="m79,l34,1,10,10,2,33,,78,,1626r2,46l10,1695r24,9l79,1705r1548,l1672,1704r24,-9l1704,1672r2,-46l1706,78r-2,-45l1696,10,1672,1,1627,,79,xe" filled="f" strokecolor="#27bdbe" strokeweight=".98036mm">
                  <v:path arrowok="t" o:connecttype="custom" o:connectlocs="79,11899;34,11900;10,11909;2,11932;0,11977;0,13525;2,13571;10,13594;34,13603;79,13604;1627,13604;1672,13603;1696,13594;1704,13571;1706,13525;1706,11977;1704,11932;1696,11909;1672,11900;1627,11899;79,11899" o:connectangles="0,0,0,0,0,0,0,0,0,0,0,0,0,0,0,0,0,0,0,0,0"/>
                </v:shape>
                <v:shape id="Picture 342" o:spid="_x0000_s1029" type="#_x0000_t75" style="position:absolute;left:21933;top:12213;width:669;height: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">
                  <v:imagedata r:id="rId163" o:title=""/>
                </v:shape>
                <v:shape id="Picture 341" o:spid="_x0000_s1030" type="#_x0000_t75" style="position:absolute;left:21251;top:12217;width:972;height:1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">
                  <v:imagedata r:id="rId16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59424" behindDoc="1" locked="0" layoutInCell="1" allowOverlap="1">
                <wp:simplePos x="0" y="0"/>
                <wp:positionH relativeFrom="page">
                  <wp:posOffset>10485120</wp:posOffset>
                </wp:positionH>
                <wp:positionV relativeFrom="page">
                  <wp:posOffset>6166485</wp:posOffset>
                </wp:positionV>
                <wp:extent cx="1118235" cy="1118235"/>
                <wp:effectExtent l="7620" t="3810" r="7620" b="1905"/>
                <wp:wrapNone/>
                <wp:docPr id="890" name="Group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91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39" y="10130"/>
                            <a:ext cx="964" cy="6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92" name="Freeform 338"/>
                        <wps:cNvSpPr>
                          <a:spLocks/>
                        </wps:cNvSpPr>
                        <wps:spPr bwMode="auto">
                          <a:xfrm>
                            <a:off x="16539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9739 9739"/>
                              <a:gd name="T3" fmla="*/ 9739 h 1706"/>
                              <a:gd name="T4" fmla="+- 0 16573 16539"/>
                              <a:gd name="T5" fmla="*/ T4 w 1706"/>
                              <a:gd name="T6" fmla="+- 0 9740 9739"/>
                              <a:gd name="T7" fmla="*/ 9740 h 1706"/>
                              <a:gd name="T8" fmla="+- 0 16549 16539"/>
                              <a:gd name="T9" fmla="*/ T8 w 1706"/>
                              <a:gd name="T10" fmla="+- 0 9749 9739"/>
                              <a:gd name="T11" fmla="*/ 9749 h 1706"/>
                              <a:gd name="T12" fmla="+- 0 16541 16539"/>
                              <a:gd name="T13" fmla="*/ T12 w 1706"/>
                              <a:gd name="T14" fmla="+- 0 9772 9739"/>
                              <a:gd name="T15" fmla="*/ 9772 h 1706"/>
                              <a:gd name="T16" fmla="+- 0 16539 16539"/>
                              <a:gd name="T17" fmla="*/ T16 w 1706"/>
                              <a:gd name="T18" fmla="+- 0 9818 9739"/>
                              <a:gd name="T19" fmla="*/ 9818 h 1706"/>
                              <a:gd name="T20" fmla="+- 0 16539 16539"/>
                              <a:gd name="T21" fmla="*/ T20 w 1706"/>
                              <a:gd name="T22" fmla="+- 0 11366 9739"/>
                              <a:gd name="T23" fmla="*/ 11366 h 1706"/>
                              <a:gd name="T24" fmla="+- 0 16541 16539"/>
                              <a:gd name="T25" fmla="*/ T24 w 1706"/>
                              <a:gd name="T26" fmla="+- 0 11411 9739"/>
                              <a:gd name="T27" fmla="*/ 11411 h 1706"/>
                              <a:gd name="T28" fmla="+- 0 16549 16539"/>
                              <a:gd name="T29" fmla="*/ T28 w 1706"/>
                              <a:gd name="T30" fmla="+- 0 11435 9739"/>
                              <a:gd name="T31" fmla="*/ 11435 h 1706"/>
                              <a:gd name="T32" fmla="+- 0 16573 16539"/>
                              <a:gd name="T33" fmla="*/ T32 w 1706"/>
                              <a:gd name="T34" fmla="+- 0 11443 9739"/>
                              <a:gd name="T35" fmla="*/ 11443 h 1706"/>
                              <a:gd name="T36" fmla="+- 0 16618 16539"/>
                              <a:gd name="T37" fmla="*/ T36 w 1706"/>
                              <a:gd name="T38" fmla="+- 0 11445 9739"/>
                              <a:gd name="T39" fmla="*/ 11445 h 1706"/>
                              <a:gd name="T40" fmla="+- 0 18166 16539"/>
                              <a:gd name="T41" fmla="*/ T40 w 1706"/>
                              <a:gd name="T42" fmla="+- 0 11445 9739"/>
                              <a:gd name="T43" fmla="*/ 11445 h 1706"/>
                              <a:gd name="T44" fmla="+- 0 18212 16539"/>
                              <a:gd name="T45" fmla="*/ T44 w 1706"/>
                              <a:gd name="T46" fmla="+- 0 11443 9739"/>
                              <a:gd name="T47" fmla="*/ 11443 h 1706"/>
                              <a:gd name="T48" fmla="+- 0 18235 16539"/>
                              <a:gd name="T49" fmla="*/ T48 w 1706"/>
                              <a:gd name="T50" fmla="+- 0 11435 9739"/>
                              <a:gd name="T51" fmla="*/ 11435 h 1706"/>
                              <a:gd name="T52" fmla="+- 0 18244 16539"/>
                              <a:gd name="T53" fmla="*/ T52 w 1706"/>
                              <a:gd name="T54" fmla="+- 0 11411 9739"/>
                              <a:gd name="T55" fmla="*/ 11411 h 1706"/>
                              <a:gd name="T56" fmla="+- 0 18245 16539"/>
                              <a:gd name="T57" fmla="*/ T56 w 1706"/>
                              <a:gd name="T58" fmla="+- 0 11366 9739"/>
                              <a:gd name="T59" fmla="*/ 11366 h 1706"/>
                              <a:gd name="T60" fmla="+- 0 18245 16539"/>
                              <a:gd name="T61" fmla="*/ T60 w 1706"/>
                              <a:gd name="T62" fmla="+- 0 9818 9739"/>
                              <a:gd name="T63" fmla="*/ 9818 h 1706"/>
                              <a:gd name="T64" fmla="+- 0 18244 16539"/>
                              <a:gd name="T65" fmla="*/ T64 w 1706"/>
                              <a:gd name="T66" fmla="+- 0 9772 9739"/>
                              <a:gd name="T67" fmla="*/ 9772 h 1706"/>
                              <a:gd name="T68" fmla="+- 0 18235 16539"/>
                              <a:gd name="T69" fmla="*/ T68 w 1706"/>
                              <a:gd name="T70" fmla="+- 0 9749 9739"/>
                              <a:gd name="T71" fmla="*/ 9749 h 1706"/>
                              <a:gd name="T72" fmla="+- 0 18212 16539"/>
                              <a:gd name="T73" fmla="*/ T72 w 1706"/>
                              <a:gd name="T74" fmla="+- 0 9740 9739"/>
                              <a:gd name="T75" fmla="*/ 9740 h 1706"/>
                              <a:gd name="T76" fmla="+- 0 18166 16539"/>
                              <a:gd name="T77" fmla="*/ T76 w 1706"/>
                              <a:gd name="T78" fmla="+- 0 9739 9739"/>
                              <a:gd name="T79" fmla="*/ 9739 h 1706"/>
                              <a:gd name="T80" fmla="+- 0 16618 16539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3" name="Picture 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69" y="10518"/>
                            <a:ext cx="908" cy="6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E583C" id="Group 336" o:spid="_x0000_s1026" style="position:absolute;margin-left:825.6pt;margin-top:485.55pt;width:88.05pt;height:88.05pt;z-index:-251757056;mso-position-horizontal-relative:page;mso-position-vertical-relative:page" coordorigin="16512,9711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">
                <v:shape id="Picture 339" o:spid="_x0000_s1027" type="#_x0000_t75" style="position:absolute;left:16639;top:10130;width:964;height: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">
                  <v:imagedata r:id="rId167" o:title=""/>
                </v:shape>
                <v:shape id="Freeform 338" o:spid="_x0000_s1028" style="position:absolute;left:16539;top:973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9739;34,9740;10,9749;2,9772;0,9818;0,11366;2,11411;10,11435;34,11443;79,11445;1627,11445;1673,11443;1696,11435;1705,11411;1706,11366;1706,9818;1705,9772;1696,9749;1673,9740;1627,9739;79,9739" o:connectangles="0,0,0,0,0,0,0,0,0,0,0,0,0,0,0,0,0,0,0,0,0"/>
                </v:shape>
                <v:shape id="Picture 337" o:spid="_x0000_s1029" type="#_x0000_t75" style="position:absolute;left:17169;top:10518;width:908;height: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">
                  <v:imagedata r:id="rId1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60448" behindDoc="1" locked="0" layoutInCell="1" allowOverlap="1">
                <wp:simplePos x="0" y="0"/>
                <wp:positionH relativeFrom="page">
                  <wp:posOffset>4932680</wp:posOffset>
                </wp:positionH>
                <wp:positionV relativeFrom="page">
                  <wp:posOffset>8909050</wp:posOffset>
                </wp:positionV>
                <wp:extent cx="1118235" cy="1118235"/>
                <wp:effectExtent l="8255" t="3175" r="6985" b="2540"/>
                <wp:wrapNone/>
                <wp:docPr id="886" name="Group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87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5" y="14501"/>
                            <a:ext cx="1070" cy="8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8" name="Freeform 334"/>
                        <wps:cNvSpPr>
                          <a:spLocks/>
                        </wps:cNvSpPr>
                        <wps:spPr bwMode="auto">
                          <a:xfrm>
                            <a:off x="7795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14058 14058"/>
                              <a:gd name="T3" fmla="*/ 14058 h 1706"/>
                              <a:gd name="T4" fmla="+- 0 7829 7796"/>
                              <a:gd name="T5" fmla="*/ T4 w 1706"/>
                              <a:gd name="T6" fmla="+- 0 14059 14058"/>
                              <a:gd name="T7" fmla="*/ 14059 h 1706"/>
                              <a:gd name="T8" fmla="+- 0 7806 7796"/>
                              <a:gd name="T9" fmla="*/ T8 w 1706"/>
                              <a:gd name="T10" fmla="+- 0 14068 14058"/>
                              <a:gd name="T11" fmla="*/ 14068 h 1706"/>
                              <a:gd name="T12" fmla="+- 0 7797 7796"/>
                              <a:gd name="T13" fmla="*/ T12 w 1706"/>
                              <a:gd name="T14" fmla="+- 0 14091 14058"/>
                              <a:gd name="T15" fmla="*/ 14091 h 1706"/>
                              <a:gd name="T16" fmla="+- 0 7796 7796"/>
                              <a:gd name="T17" fmla="*/ T16 w 1706"/>
                              <a:gd name="T18" fmla="+- 0 14137 14058"/>
                              <a:gd name="T19" fmla="*/ 14137 h 1706"/>
                              <a:gd name="T20" fmla="+- 0 7796 7796"/>
                              <a:gd name="T21" fmla="*/ T20 w 1706"/>
                              <a:gd name="T22" fmla="+- 0 15685 14058"/>
                              <a:gd name="T23" fmla="*/ 15685 h 1706"/>
                              <a:gd name="T24" fmla="+- 0 7797 7796"/>
                              <a:gd name="T25" fmla="*/ T24 w 1706"/>
                              <a:gd name="T26" fmla="+- 0 15730 14058"/>
                              <a:gd name="T27" fmla="*/ 15730 h 1706"/>
                              <a:gd name="T28" fmla="+- 0 7806 7796"/>
                              <a:gd name="T29" fmla="*/ T28 w 1706"/>
                              <a:gd name="T30" fmla="+- 0 15754 14058"/>
                              <a:gd name="T31" fmla="*/ 15754 h 1706"/>
                              <a:gd name="T32" fmla="+- 0 7829 7796"/>
                              <a:gd name="T33" fmla="*/ T32 w 1706"/>
                              <a:gd name="T34" fmla="+- 0 15762 14058"/>
                              <a:gd name="T35" fmla="*/ 15762 h 1706"/>
                              <a:gd name="T36" fmla="+- 0 7875 7796"/>
                              <a:gd name="T37" fmla="*/ T36 w 1706"/>
                              <a:gd name="T38" fmla="+- 0 15764 14058"/>
                              <a:gd name="T39" fmla="*/ 15764 h 1706"/>
                              <a:gd name="T40" fmla="+- 0 9422 7796"/>
                              <a:gd name="T41" fmla="*/ T40 w 1706"/>
                              <a:gd name="T42" fmla="+- 0 15764 14058"/>
                              <a:gd name="T43" fmla="*/ 15764 h 1706"/>
                              <a:gd name="T44" fmla="+- 0 9468 7796"/>
                              <a:gd name="T45" fmla="*/ T44 w 1706"/>
                              <a:gd name="T46" fmla="+- 0 15762 14058"/>
                              <a:gd name="T47" fmla="*/ 15762 h 1706"/>
                              <a:gd name="T48" fmla="+- 0 9491 7796"/>
                              <a:gd name="T49" fmla="*/ T48 w 1706"/>
                              <a:gd name="T50" fmla="+- 0 15754 14058"/>
                              <a:gd name="T51" fmla="*/ 15754 h 1706"/>
                              <a:gd name="T52" fmla="+- 0 9500 7796"/>
                              <a:gd name="T53" fmla="*/ T52 w 1706"/>
                              <a:gd name="T54" fmla="+- 0 15730 14058"/>
                              <a:gd name="T55" fmla="*/ 15730 h 1706"/>
                              <a:gd name="T56" fmla="+- 0 9501 7796"/>
                              <a:gd name="T57" fmla="*/ T56 w 1706"/>
                              <a:gd name="T58" fmla="+- 0 15685 14058"/>
                              <a:gd name="T59" fmla="*/ 15685 h 1706"/>
                              <a:gd name="T60" fmla="+- 0 9501 7796"/>
                              <a:gd name="T61" fmla="*/ T60 w 1706"/>
                              <a:gd name="T62" fmla="+- 0 14137 14058"/>
                              <a:gd name="T63" fmla="*/ 14137 h 1706"/>
                              <a:gd name="T64" fmla="+- 0 9500 7796"/>
                              <a:gd name="T65" fmla="*/ T64 w 1706"/>
                              <a:gd name="T66" fmla="+- 0 14091 14058"/>
                              <a:gd name="T67" fmla="*/ 14091 h 1706"/>
                              <a:gd name="T68" fmla="+- 0 9491 7796"/>
                              <a:gd name="T69" fmla="*/ T68 w 1706"/>
                              <a:gd name="T70" fmla="+- 0 14068 14058"/>
                              <a:gd name="T71" fmla="*/ 14068 h 1706"/>
                              <a:gd name="T72" fmla="+- 0 9468 7796"/>
                              <a:gd name="T73" fmla="*/ T72 w 1706"/>
                              <a:gd name="T74" fmla="+- 0 14059 14058"/>
                              <a:gd name="T75" fmla="*/ 14059 h 1706"/>
                              <a:gd name="T76" fmla="+- 0 9422 7796"/>
                              <a:gd name="T77" fmla="*/ T76 w 1706"/>
                              <a:gd name="T78" fmla="+- 0 14058 14058"/>
                              <a:gd name="T79" fmla="*/ 14058 h 1706"/>
                              <a:gd name="T80" fmla="+- 0 7875 7796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9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48" y="14743"/>
                            <a:ext cx="1048" cy="8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9200DA" id="Group 332" o:spid="_x0000_s1026" style="position:absolute;margin-left:388.4pt;margin-top:701.5pt;width:88.05pt;height:88.05pt;z-index:-251756032;mso-position-horizontal-relative:page;mso-position-vertical-relative:page" coordorigin="7768,14030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">
                <v:shape id="Picture 335" o:spid="_x0000_s1027" type="#_x0000_t75" style="position:absolute;left:7795;top:14501;width:1070;height: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">
                  <v:imagedata r:id="rId171" o:title=""/>
                </v:shape>
                <v:shape id="Freeform 334" o:spid="_x0000_s1028" style="position:absolute;left:7795;top:14058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14058;33,14059;10,14068;1,14091;0,14137;0,15685;1,15730;10,15754;33,15762;79,15764;1626,15764;1672,15762;1695,15754;1704,15730;1705,15685;1705,14137;1704,14091;1695,14068;1672,14059;1626,14058;79,14058" o:connectangles="0,0,0,0,0,0,0,0,0,0,0,0,0,0,0,0,0,0,0,0,0"/>
                </v:shape>
                <v:shape id="Picture 333" o:spid="_x0000_s1029" type="#_x0000_t75" style="position:absolute;left:8348;top:14743;width:1048;height: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">
                  <v:imagedata r:id="rId17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1472" behindDoc="1" locked="0" layoutInCell="1" allowOverlap="1">
                <wp:simplePos x="0" y="0"/>
                <wp:positionH relativeFrom="page">
                  <wp:posOffset>4246245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3810" r="2540" b="635"/>
                <wp:wrapNone/>
                <wp:docPr id="885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0" o:spid="_x0000_s1036" type="#_x0000_t202" style="position:absolute;margin-left:334.35pt;margin-top:128.55pt;width:29.95pt;height:10.9pt;z-index:-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2496" behindDoc="1" locked="0" layoutInCell="1" allowOverlap="1">
                <wp:simplePos x="0" y="0"/>
                <wp:positionH relativeFrom="page">
                  <wp:posOffset>5634355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3810" r="0" b="635"/>
                <wp:wrapNone/>
                <wp:docPr id="884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9" o:spid="_x0000_s1037" type="#_x0000_t202" style="position:absolute;margin-left:443.65pt;margin-top:128.55pt;width:29.95pt;height:10.9pt;z-index:-251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tCitQIAALQ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3520" behindDoc="1" locked="0" layoutInCell="1" allowOverlap="1">
                <wp:simplePos x="0" y="0"/>
                <wp:positionH relativeFrom="page">
                  <wp:posOffset>7022465</wp:posOffset>
                </wp:positionH>
                <wp:positionV relativeFrom="page">
                  <wp:posOffset>1632585</wp:posOffset>
                </wp:positionV>
                <wp:extent cx="380365" cy="138430"/>
                <wp:effectExtent l="2540" t="3810" r="0" b="635"/>
                <wp:wrapNone/>
                <wp:docPr id="883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8" o:spid="_x0000_s1038" type="#_x0000_t202" style="position:absolute;margin-left:552.95pt;margin-top:128.55pt;width:29.95pt;height:10.9pt;z-index:-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4544" behindDoc="1" locked="0" layoutInCell="1" allowOverlap="1">
                <wp:simplePos x="0" y="0"/>
                <wp:positionH relativeFrom="page">
                  <wp:posOffset>9798050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3810" r="3810" b="635"/>
                <wp:wrapNone/>
                <wp:docPr id="882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7" o:spid="_x0000_s1039" type="#_x0000_t202" style="position:absolute;margin-left:771.5pt;margin-top:128.55pt;width:29.95pt;height:10.9pt;z-index:-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5568" behindDoc="1" locked="0" layoutInCell="1" allowOverlap="1">
                <wp:simplePos x="0" y="0"/>
                <wp:positionH relativeFrom="page">
                  <wp:posOffset>8410575</wp:posOffset>
                </wp:positionH>
                <wp:positionV relativeFrom="page">
                  <wp:posOffset>3003550</wp:posOffset>
                </wp:positionV>
                <wp:extent cx="380365" cy="138430"/>
                <wp:effectExtent l="0" t="3175" r="635" b="1270"/>
                <wp:wrapNone/>
                <wp:docPr id="881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4" o:spid="_x0000_s1040" type="#_x0000_t202" style="position:absolute;margin-left:662.25pt;margin-top:236.5pt;width:29.95pt;height:10.9pt;z-index:-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JHtQIAALQ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6592" behindDoc="1" locked="0" layoutInCell="1" allowOverlap="1">
                <wp:simplePos x="0" y="0"/>
                <wp:positionH relativeFrom="page">
                  <wp:posOffset>11186160</wp:posOffset>
                </wp:positionH>
                <wp:positionV relativeFrom="page">
                  <wp:posOffset>3003550</wp:posOffset>
                </wp:positionV>
                <wp:extent cx="380365" cy="138430"/>
                <wp:effectExtent l="3810" t="3175" r="0" b="1270"/>
                <wp:wrapNone/>
                <wp:docPr id="880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3" o:spid="_x0000_s1041" type="#_x0000_t202" style="position:absolute;margin-left:880.8pt;margin-top:236.5pt;width:29.95pt;height:10.9pt;z-index:-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7616" behindDoc="1" locked="0" layoutInCell="1" allowOverlap="1">
                <wp:simplePos x="0" y="0"/>
                <wp:positionH relativeFrom="page">
                  <wp:posOffset>13962380</wp:posOffset>
                </wp:positionH>
                <wp:positionV relativeFrom="page">
                  <wp:posOffset>3003550</wp:posOffset>
                </wp:positionV>
                <wp:extent cx="380365" cy="138430"/>
                <wp:effectExtent l="0" t="3175" r="1905" b="1270"/>
                <wp:wrapNone/>
                <wp:docPr id="879" name="Text 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2" o:spid="_x0000_s1042" type="#_x0000_t202" style="position:absolute;margin-left:1099.4pt;margin-top:236.5pt;width:29.95pt;height:10.9pt;z-index:-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v0tQ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9664" behindDoc="1" locked="0" layoutInCell="1" allowOverlap="1">
                <wp:simplePos x="0" y="0"/>
                <wp:positionH relativeFrom="page">
                  <wp:posOffset>10506075</wp:posOffset>
                </wp:positionH>
                <wp:positionV relativeFrom="page">
                  <wp:posOffset>8926830</wp:posOffset>
                </wp:positionV>
                <wp:extent cx="1079500" cy="1083310"/>
                <wp:effectExtent l="0" t="1905" r="0" b="635"/>
                <wp:wrapNone/>
                <wp:docPr id="878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8" o:spid="_x0000_s1043" type="#_x0000_t202" style="position:absolute;margin-left:827.25pt;margin-top:702.9pt;width:85pt;height:85.3pt;z-index:-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0688" behindDoc="1" locked="0" layoutInCell="1" allowOverlap="1">
                <wp:simplePos x="0" y="0"/>
                <wp:positionH relativeFrom="page">
                  <wp:posOffset>9117965</wp:posOffset>
                </wp:positionH>
                <wp:positionV relativeFrom="page">
                  <wp:posOffset>6184265</wp:posOffset>
                </wp:positionV>
                <wp:extent cx="1061720" cy="1270"/>
                <wp:effectExtent l="2540" t="2540" r="2540" b="0"/>
                <wp:wrapNone/>
                <wp:docPr id="877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44" type="#_x0000_t202" style="position:absolute;margin-left:717.95pt;margin-top:486.95pt;width:83.6pt;height:.1pt;z-index:-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1712" behindDoc="1" locked="0" layoutInCell="1" allowOverlap="1">
                <wp:simplePos x="0" y="0"/>
                <wp:positionH relativeFrom="page">
                  <wp:posOffset>3565525</wp:posOffset>
                </wp:positionH>
                <wp:positionV relativeFrom="page">
                  <wp:posOffset>6184265</wp:posOffset>
                </wp:positionV>
                <wp:extent cx="1083945" cy="1270"/>
                <wp:effectExtent l="3175" t="2540" r="0" b="0"/>
                <wp:wrapNone/>
                <wp:docPr id="876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045" type="#_x0000_t202" style="position:absolute;margin-left:280.75pt;margin-top:486.95pt;width:85.35pt;height:.1pt;z-index:-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kdgtAIAALM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2736" behindDoc="1" locked="0" layoutInCell="1" allowOverlap="1">
                <wp:simplePos x="0" y="0"/>
                <wp:positionH relativeFrom="page">
                  <wp:posOffset>13282295</wp:posOffset>
                </wp:positionH>
                <wp:positionV relativeFrom="page">
                  <wp:posOffset>3441700</wp:posOffset>
                </wp:positionV>
                <wp:extent cx="1079500" cy="1083310"/>
                <wp:effectExtent l="4445" t="3175" r="1905" b="0"/>
                <wp:wrapNone/>
                <wp:docPr id="875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046" type="#_x0000_t202" style="position:absolute;margin-left:1045.85pt;margin-top:271pt;width:85pt;height:85.3pt;z-index:-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3760" behindDoc="1" locked="0" layoutInCell="1" allowOverlap="1">
                <wp:simplePos x="0" y="0"/>
                <wp:positionH relativeFrom="page">
                  <wp:posOffset>11894185</wp:posOffset>
                </wp:positionH>
                <wp:positionV relativeFrom="page">
                  <wp:posOffset>3441700</wp:posOffset>
                </wp:positionV>
                <wp:extent cx="1079500" cy="1083310"/>
                <wp:effectExtent l="0" t="3175" r="0" b="0"/>
                <wp:wrapNone/>
                <wp:docPr id="874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7" o:spid="_x0000_s1047" type="#_x0000_t202" style="position:absolute;margin-left:936.55pt;margin-top:271pt;width:85pt;height:85.3pt;z-index:-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4784" behindDoc="1" locked="0" layoutInCell="1" allowOverlap="1">
                <wp:simplePos x="0" y="0"/>
                <wp:positionH relativeFrom="page">
                  <wp:posOffset>10506075</wp:posOffset>
                </wp:positionH>
                <wp:positionV relativeFrom="page">
                  <wp:posOffset>3441700</wp:posOffset>
                </wp:positionV>
                <wp:extent cx="1079500" cy="1083310"/>
                <wp:effectExtent l="0" t="3175" r="0" b="0"/>
                <wp:wrapNone/>
                <wp:docPr id="873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048" type="#_x0000_t202" style="position:absolute;margin-left:827.25pt;margin-top:271pt;width:85pt;height:85.3pt;z-index:-251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vmktgIAALY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5808" behindDoc="1" locked="0" layoutInCell="1" allowOverlap="1">
                <wp:simplePos x="0" y="0"/>
                <wp:positionH relativeFrom="page">
                  <wp:posOffset>9117965</wp:posOffset>
                </wp:positionH>
                <wp:positionV relativeFrom="page">
                  <wp:posOffset>3441700</wp:posOffset>
                </wp:positionV>
                <wp:extent cx="1079500" cy="1083310"/>
                <wp:effectExtent l="2540" t="3175" r="3810" b="0"/>
                <wp:wrapNone/>
                <wp:docPr id="872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5" o:spid="_x0000_s1049" type="#_x0000_t202" style="position:absolute;margin-left:717.95pt;margin-top:271pt;width:85pt;height:85.3pt;z-index:-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d+ytgIAALY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6832" behindDoc="1" locked="0" layoutInCell="1" allowOverlap="1">
                <wp:simplePos x="0" y="0"/>
                <wp:positionH relativeFrom="page">
                  <wp:posOffset>10506075</wp:posOffset>
                </wp:positionH>
                <wp:positionV relativeFrom="page">
                  <wp:posOffset>2091690</wp:posOffset>
                </wp:positionV>
                <wp:extent cx="1079500" cy="1062355"/>
                <wp:effectExtent l="0" t="0" r="0" b="0"/>
                <wp:wrapNone/>
                <wp:docPr id="871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050" type="#_x0000_t202" style="position:absolute;margin-left:827.25pt;margin-top:164.7pt;width:85pt;height:83.65pt;z-index:-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DnTtAIAALY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7856" behindDoc="1" locked="0" layoutInCell="1" allowOverlap="1">
                <wp:simplePos x="0" y="0"/>
                <wp:positionH relativeFrom="page">
                  <wp:posOffset>7729855</wp:posOffset>
                </wp:positionH>
                <wp:positionV relativeFrom="page">
                  <wp:posOffset>2091690</wp:posOffset>
                </wp:positionV>
                <wp:extent cx="1079500" cy="1062355"/>
                <wp:effectExtent l="0" t="0" r="1270" b="0"/>
                <wp:wrapNone/>
                <wp:docPr id="870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051" type="#_x0000_t202" style="position:absolute;margin-left:608.65pt;margin-top:164.7pt;width:85pt;height:83.65pt;z-index:-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8880" behindDoc="1" locked="0" layoutInCell="1" allowOverlap="1">
                <wp:simplePos x="0" y="0"/>
                <wp:positionH relativeFrom="page">
                  <wp:posOffset>13282295</wp:posOffset>
                </wp:positionH>
                <wp:positionV relativeFrom="page">
                  <wp:posOffset>2070735</wp:posOffset>
                </wp:positionV>
                <wp:extent cx="1061720" cy="1270"/>
                <wp:effectExtent l="4445" t="3810" r="635" b="4445"/>
                <wp:wrapNone/>
                <wp:docPr id="869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052" type="#_x0000_t202" style="position:absolute;margin-left:1045.85pt;margin-top:163.05pt;width:83.6pt;height:.1pt;z-index:-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JaeswIAALM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9904" behindDoc="1" locked="0" layoutInCell="1" allowOverlap="1">
                <wp:simplePos x="0" y="0"/>
                <wp:positionH relativeFrom="page">
                  <wp:posOffset>10506075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3810" r="0" b="4445"/>
                <wp:wrapNone/>
                <wp:docPr id="868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053" type="#_x0000_t202" style="position:absolute;margin-left:827.25pt;margin-top:163.05pt;width:83.6pt;height:.1pt;z-index:-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0928" behindDoc="1" locked="0" layoutInCell="1" allowOverlap="1">
                <wp:simplePos x="0" y="0"/>
                <wp:positionH relativeFrom="page">
                  <wp:posOffset>7729855</wp:posOffset>
                </wp:positionH>
                <wp:positionV relativeFrom="page">
                  <wp:posOffset>2070735</wp:posOffset>
                </wp:positionV>
                <wp:extent cx="1083945" cy="1270"/>
                <wp:effectExtent l="0" t="3810" r="0" b="4445"/>
                <wp:wrapNone/>
                <wp:docPr id="867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054" type="#_x0000_t202" style="position:absolute;margin-left:608.65pt;margin-top:163.05pt;width:85.35pt;height:.1pt;z-index:-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optAIAALM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1952" behindDoc="1" locked="0" layoutInCell="1" allowOverlap="1">
                <wp:simplePos x="0" y="0"/>
                <wp:positionH relativeFrom="page">
                  <wp:posOffset>6374130</wp:posOffset>
                </wp:positionH>
                <wp:positionV relativeFrom="page">
                  <wp:posOffset>720090</wp:posOffset>
                </wp:positionV>
                <wp:extent cx="1047750" cy="1062355"/>
                <wp:effectExtent l="1905" t="0" r="0" b="0"/>
                <wp:wrapNone/>
                <wp:docPr id="866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4" o:spid="_x0000_s1055" type="#_x0000_t202" style="position:absolute;margin-left:501.9pt;margin-top:56.7pt;width:82.5pt;height:83.65pt;z-index:-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N9vswIAALY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2976" behindDoc="1" locked="0" layoutInCell="1" allowOverlap="1">
                <wp:simplePos x="0" y="0"/>
                <wp:positionH relativeFrom="page">
                  <wp:posOffset>800100</wp:posOffset>
                </wp:positionH>
                <wp:positionV relativeFrom="page">
                  <wp:posOffset>720090</wp:posOffset>
                </wp:positionV>
                <wp:extent cx="1069340" cy="1062355"/>
                <wp:effectExtent l="0" t="0" r="0" b="0"/>
                <wp:wrapNone/>
                <wp:docPr id="865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spacing w:before="7"/>
                              <w:rPr>
                                <w:rFonts w:ascii="Times New Roman"/>
                                <w:b w:val="0"/>
                                <w:sz w:val="20"/>
                              </w:rPr>
                            </w:pPr>
                          </w:p>
                          <w:p w:rsidR="00DA4B70" w:rsidRDefault="00DA4B70">
                            <w:pPr>
                              <w:pStyle w:val="BodyText"/>
                              <w:ind w:left="1075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2" o:spid="_x0000_s1056" type="#_x0000_t202" style="position:absolute;margin-left:63pt;margin-top:56.7pt;width:84.2pt;height:83.65pt;z-index:-251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DA4B70" w:rsidRDefault="00DA4B70">
                      <w:pPr>
                        <w:pStyle w:val="BodyText"/>
                        <w:spacing w:before="7"/>
                        <w:rPr>
                          <w:rFonts w:ascii="Times New Roman"/>
                          <w:b w:val="0"/>
                          <w:sz w:val="20"/>
                        </w:rPr>
                      </w:pPr>
                    </w:p>
                    <w:p w:rsidR="00DA4B70" w:rsidRDefault="00DA4B70">
                      <w:pPr>
                        <w:pStyle w:val="BodyText"/>
                        <w:ind w:left="1075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>
                <wp:simplePos x="0" y="0"/>
                <wp:positionH relativeFrom="page">
                  <wp:posOffset>6338570</wp:posOffset>
                </wp:positionH>
                <wp:positionV relativeFrom="page">
                  <wp:posOffset>699135</wp:posOffset>
                </wp:positionV>
                <wp:extent cx="1087120" cy="1076960"/>
                <wp:effectExtent l="4445" t="3810" r="3810" b="0"/>
                <wp:wrapNone/>
                <wp:docPr id="864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107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7" o:spid="_x0000_s1057" type="#_x0000_t202" style="position:absolute;margin-left:499.1pt;margin-top:55.05pt;width:85.6pt;height:84.8pt;z-index:-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3tltQIAALYFAAAOAAAAZHJzL2Uyb0RvYy54bWysVNuOmzAQfa/Uf7D8znJZQgA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66B82" w:rsidRDefault="000D6655">
      <w:pPr>
        <w:rPr>
          <w:sz w:val="2"/>
          <w:szCs w:val="2"/>
        </w:rPr>
        <w:sectPr w:rsidR="00D66B82">
          <w:type w:val="continuous"/>
          <w:pgSz w:w="23820" w:h="16840" w:orient="landscape"/>
          <w:pgMar w:top="1060" w:right="1060" w:bottom="280" w:left="3460" w:header="720" w:footer="720" w:gutter="0"/>
          <w:cols w:space="720"/>
        </w:sectPr>
      </w:pP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8384" behindDoc="0" locked="0" layoutInCell="1" allowOverlap="1">
                <wp:simplePos x="0" y="0"/>
                <wp:positionH relativeFrom="column">
                  <wp:posOffset>-1497965</wp:posOffset>
                </wp:positionH>
                <wp:positionV relativeFrom="paragraph">
                  <wp:posOffset>8206105</wp:posOffset>
                </wp:positionV>
                <wp:extent cx="1242695" cy="95059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ICT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-117.95pt;margin-top:646.15pt;width:97.85pt;height:74.85pt;z-index:25172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ICT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736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8199755</wp:posOffset>
                </wp:positionV>
                <wp:extent cx="1242695" cy="624840"/>
                <wp:effectExtent l="0" t="0" r="0" b="0"/>
                <wp:wrapNone/>
                <wp:docPr id="8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Islamic Studies </w:t>
                            </w:r>
                          </w:p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-7.55pt;margin-top:645.65pt;width:97.85pt;height:49.2pt;z-index:25172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Islamic Studies </w:t>
                      </w:r>
                    </w:p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6336" behindDoc="0" locked="0" layoutInCell="1" allowOverlap="1">
                <wp:simplePos x="0" y="0"/>
                <wp:positionH relativeFrom="column">
                  <wp:posOffset>1271905</wp:posOffset>
                </wp:positionH>
                <wp:positionV relativeFrom="paragraph">
                  <wp:posOffset>8235950</wp:posOffset>
                </wp:positionV>
                <wp:extent cx="1242695" cy="624840"/>
                <wp:effectExtent l="0" t="0" r="0" b="0"/>
                <wp:wrapNone/>
                <wp:docPr id="8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Language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00.15pt;margin-top:648.5pt;width:97.85pt;height:49.2pt;z-index:251726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Language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5312" behindDoc="0" locked="0" layoutInCell="1" allowOverlap="1">
                <wp:simplePos x="0" y="0"/>
                <wp:positionH relativeFrom="column">
                  <wp:posOffset>2670810</wp:posOffset>
                </wp:positionH>
                <wp:positionV relativeFrom="paragraph">
                  <wp:posOffset>8234045</wp:posOffset>
                </wp:positionV>
                <wp:extent cx="1242695" cy="624840"/>
                <wp:effectExtent l="0" t="0" r="0" b="0"/>
                <wp:wrapNone/>
                <wp:docPr id="8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Languages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10.3pt;margin-top:648.35pt;width:97.85pt;height:49.2pt;z-index:25172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Languages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4288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8239760</wp:posOffset>
                </wp:positionV>
                <wp:extent cx="1242695" cy="624840"/>
                <wp:effectExtent l="0" t="0" r="0" b="0"/>
                <wp:wrapNone/>
                <wp:docPr id="8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Library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318.95pt;margin-top:648.8pt;width:97.85pt;height:49.2pt;z-index:251724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Library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3264" behindDoc="0" locked="0" layoutInCell="1" allowOverlap="1">
                <wp:simplePos x="0" y="0"/>
                <wp:positionH relativeFrom="column">
                  <wp:posOffset>5448935</wp:posOffset>
                </wp:positionH>
                <wp:positionV relativeFrom="paragraph">
                  <wp:posOffset>8241665</wp:posOffset>
                </wp:positionV>
                <wp:extent cx="1242695" cy="624840"/>
                <wp:effectExtent l="0" t="0" r="0" b="0"/>
                <wp:wrapNone/>
                <wp:docPr id="8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 xml:space="preserve">Handwriting </w:t>
                            </w:r>
                          </w:p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429.05pt;margin-top:648.95pt;width:97.85pt;height:49.2pt;z-index:251723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 xml:space="preserve">Handwriting </w:t>
                      </w:r>
                    </w:p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2240" behindDoc="0" locked="0" layoutInCell="1" allowOverlap="1">
                <wp:simplePos x="0" y="0"/>
                <wp:positionH relativeFrom="column">
                  <wp:posOffset>6852920</wp:posOffset>
                </wp:positionH>
                <wp:positionV relativeFrom="paragraph">
                  <wp:posOffset>8219440</wp:posOffset>
                </wp:positionV>
                <wp:extent cx="1242695" cy="994410"/>
                <wp:effectExtent l="0" t="0" r="0" b="0"/>
                <wp:wrapNone/>
                <wp:docPr id="8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Health and Wellbeing </w:t>
                            </w:r>
                          </w:p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539.6pt;margin-top:647.2pt;width:97.85pt;height:78.3pt;z-index:251722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Health and Wellbeing </w:t>
                      </w:r>
                    </w:p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>
                <wp:simplePos x="0" y="0"/>
                <wp:positionH relativeFrom="column">
                  <wp:posOffset>8230235</wp:posOffset>
                </wp:positionH>
                <wp:positionV relativeFrom="paragraph">
                  <wp:posOffset>8232140</wp:posOffset>
                </wp:positionV>
                <wp:extent cx="1242695" cy="624840"/>
                <wp:effectExtent l="0" t="0" r="0" b="0"/>
                <wp:wrapNone/>
                <wp:docPr id="8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History </w:t>
                            </w:r>
                          </w:p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648.05pt;margin-top:648.2pt;width:97.85pt;height:49.2pt;z-index:25172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History </w:t>
                      </w:r>
                    </w:p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0192" behindDoc="0" locked="0" layoutInCell="1" allowOverlap="1">
                <wp:simplePos x="0" y="0"/>
                <wp:positionH relativeFrom="column">
                  <wp:posOffset>9618345</wp:posOffset>
                </wp:positionH>
                <wp:positionV relativeFrom="paragraph">
                  <wp:posOffset>8221345</wp:posOffset>
                </wp:positionV>
                <wp:extent cx="1242695" cy="624840"/>
                <wp:effectExtent l="0" t="0" r="0" b="0"/>
                <wp:wrapNone/>
                <wp:docPr id="8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Home Time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757.35pt;margin-top:647.35pt;width:97.85pt;height:49.2pt;z-index:251720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Home Time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9168" behindDoc="0" locked="0" layoutInCell="1" allowOverlap="1">
                <wp:simplePos x="0" y="0"/>
                <wp:positionH relativeFrom="column">
                  <wp:posOffset>11038205</wp:posOffset>
                </wp:positionH>
                <wp:positionV relativeFrom="paragraph">
                  <wp:posOffset>8204835</wp:posOffset>
                </wp:positionV>
                <wp:extent cx="1184910" cy="1002030"/>
                <wp:effectExtent l="0" t="0" r="0" b="0"/>
                <wp:wrapNone/>
                <wp:docPr id="8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Hymn Practice</w:t>
                            </w:r>
                          </w:p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869.15pt;margin-top:646.05pt;width:93.3pt;height:78.9pt;z-index:25171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" filled="f" stroked="f">
                <v:textbox>
                  <w:txbxContent>
                    <w:p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Hymn Practice</w:t>
                      </w:r>
                    </w:p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>
                <wp:simplePos x="0" y="0"/>
                <wp:positionH relativeFrom="column">
                  <wp:posOffset>-1485900</wp:posOffset>
                </wp:positionH>
                <wp:positionV relativeFrom="paragraph">
                  <wp:posOffset>6802755</wp:posOffset>
                </wp:positionV>
                <wp:extent cx="1242695" cy="950595"/>
                <wp:effectExtent l="0" t="0" r="0" b="0"/>
                <wp:wrapNone/>
                <wp:docPr id="8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Music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-117pt;margin-top:535.65pt;width:97.85pt;height:74.85pt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Music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7120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6823075</wp:posOffset>
                </wp:positionV>
                <wp:extent cx="1242695" cy="624840"/>
                <wp:effectExtent l="0" t="0" r="0" b="0"/>
                <wp:wrapNone/>
                <wp:docPr id="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News </w:t>
                            </w:r>
                          </w:p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-6.6pt;margin-top:537.25pt;width:97.85pt;height:49.2pt;z-index:251717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News </w:t>
                      </w:r>
                    </w:p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6096" behindDoc="0" locked="0" layoutInCell="1" allowOverlap="1">
                <wp:simplePos x="0" y="0"/>
                <wp:positionH relativeFrom="column">
                  <wp:posOffset>1283970</wp:posOffset>
                </wp:positionH>
                <wp:positionV relativeFrom="paragraph">
                  <wp:posOffset>6832600</wp:posOffset>
                </wp:positionV>
                <wp:extent cx="1242695" cy="624840"/>
                <wp:effectExtent l="0" t="0" r="0" b="0"/>
                <wp:wrapNone/>
                <wp:docPr id="8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Number Work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101.1pt;margin-top:538pt;width:97.85pt;height:49.2pt;z-index:251716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Number Work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5072" behindDoc="0" locked="0" layoutInCell="1" allowOverlap="1">
                <wp:simplePos x="0" y="0"/>
                <wp:positionH relativeFrom="column">
                  <wp:posOffset>2666365</wp:posOffset>
                </wp:positionH>
                <wp:positionV relativeFrom="paragraph">
                  <wp:posOffset>6839585</wp:posOffset>
                </wp:positionV>
                <wp:extent cx="1242695" cy="624840"/>
                <wp:effectExtent l="0" t="0" r="0" b="0"/>
                <wp:wrapNone/>
                <wp:docPr id="8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Literacy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209.95pt;margin-top:538.55pt;width:97.85pt;height:49.2pt;z-index:25171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Literacy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6836410</wp:posOffset>
                </wp:positionV>
                <wp:extent cx="1242695" cy="624840"/>
                <wp:effectExtent l="0" t="0" r="0" b="0"/>
                <wp:wrapNone/>
                <wp:docPr id="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Lunch Time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319.9pt;margin-top:538.3pt;width:97.85pt;height:49.2pt;z-index:251714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Lunch Time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3024" behindDoc="0" locked="0" layoutInCell="1" allowOverlap="1">
                <wp:simplePos x="0" y="0"/>
                <wp:positionH relativeFrom="column">
                  <wp:posOffset>5461000</wp:posOffset>
                </wp:positionH>
                <wp:positionV relativeFrom="paragraph">
                  <wp:posOffset>6838315</wp:posOffset>
                </wp:positionV>
                <wp:extent cx="1242695" cy="624840"/>
                <wp:effectExtent l="0" t="0" r="0" b="0"/>
                <wp:wrapNone/>
                <wp:docPr id="8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Mass </w:t>
                            </w:r>
                          </w:p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430pt;margin-top:538.45pt;width:97.85pt;height:49.2pt;z-index:251713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Mass </w:t>
                      </w:r>
                    </w:p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>
                <wp:simplePos x="0" y="0"/>
                <wp:positionH relativeFrom="column">
                  <wp:posOffset>6848475</wp:posOffset>
                </wp:positionH>
                <wp:positionV relativeFrom="paragraph">
                  <wp:posOffset>6824980</wp:posOffset>
                </wp:positionV>
                <wp:extent cx="1242695" cy="994410"/>
                <wp:effectExtent l="0" t="0" r="0" b="0"/>
                <wp:wrapNone/>
                <wp:docPr id="8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Mathematics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539.25pt;margin-top:537.4pt;width:97.85pt;height:78.3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Mathematics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0976" behindDoc="0" locked="0" layoutInCell="1" allowOverlap="1">
                <wp:simplePos x="0" y="0"/>
                <wp:positionH relativeFrom="column">
                  <wp:posOffset>8242300</wp:posOffset>
                </wp:positionH>
                <wp:positionV relativeFrom="paragraph">
                  <wp:posOffset>6828790</wp:posOffset>
                </wp:positionV>
                <wp:extent cx="1242695" cy="624840"/>
                <wp:effectExtent l="0" t="0" r="0" b="0"/>
                <wp:wrapNone/>
                <wp:docPr id="8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Maths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649pt;margin-top:537.7pt;width:97.85pt;height:49.2pt;z-index:251710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Maths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9952" behindDoc="0" locked="0" layoutInCell="1" allowOverlap="1">
                <wp:simplePos x="0" y="0"/>
                <wp:positionH relativeFrom="column">
                  <wp:posOffset>9630410</wp:posOffset>
                </wp:positionH>
                <wp:positionV relativeFrom="paragraph">
                  <wp:posOffset>6817995</wp:posOffset>
                </wp:positionV>
                <wp:extent cx="1242695" cy="624840"/>
                <wp:effectExtent l="0" t="0" r="0" b="0"/>
                <wp:wrapNone/>
                <wp:docPr id="8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Mental Maths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758.3pt;margin-top:536.85pt;width:97.85pt;height:49.2pt;z-index:251709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Mental Maths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8928" behindDoc="0" locked="0" layoutInCell="1" allowOverlap="1">
                <wp:simplePos x="0" y="0"/>
                <wp:positionH relativeFrom="column">
                  <wp:posOffset>11050270</wp:posOffset>
                </wp:positionH>
                <wp:positionV relativeFrom="paragraph">
                  <wp:posOffset>6819265</wp:posOffset>
                </wp:positionV>
                <wp:extent cx="1184910" cy="1002030"/>
                <wp:effectExtent l="0" t="0" r="0" b="0"/>
                <wp:wrapNone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Investigation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870.1pt;margin-top:536.95pt;width:93.3pt;height:78.9pt;z-index:251708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" filled="f" stroked="f">
                <v:textbox>
                  <w:txbxContent>
                    <w:p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Investigation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7904" behindDoc="0" locked="0" layoutInCell="1" allowOverlap="1">
                <wp:simplePos x="0" y="0"/>
                <wp:positionH relativeFrom="column">
                  <wp:posOffset>-1488440</wp:posOffset>
                </wp:positionH>
                <wp:positionV relativeFrom="paragraph">
                  <wp:posOffset>5438140</wp:posOffset>
                </wp:positionV>
                <wp:extent cx="1242695" cy="950595"/>
                <wp:effectExtent l="0" t="0" r="0" b="0"/>
                <wp:wrapNone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Practice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-117.2pt;margin-top:428.2pt;width:97.85pt;height:74.85pt;z-index:251707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Practice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688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5457825</wp:posOffset>
                </wp:positionV>
                <wp:extent cx="1242695" cy="624840"/>
                <wp:effectExtent l="0" t="0" r="0" b="0"/>
                <wp:wrapNone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Numeracy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-6.75pt;margin-top:429.75pt;width:97.85pt;height:49.2pt;z-index:25170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Numeracy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>
                <wp:simplePos x="0" y="0"/>
                <wp:positionH relativeFrom="column">
                  <wp:posOffset>1282065</wp:posOffset>
                </wp:positionH>
                <wp:positionV relativeFrom="paragraph">
                  <wp:posOffset>5467350</wp:posOffset>
                </wp:positionV>
                <wp:extent cx="1242695" cy="624840"/>
                <wp:effectExtent l="0" t="0" r="0" b="0"/>
                <wp:wrapNone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Activities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100.95pt;margin-top:430.5pt;width:97.85pt;height:49.2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ArrDwIAAPwDAAAOAAAAZHJzL2Uyb0RvYy54bWysU9uO2yAQfa/Uf0C8N04sJ0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Activities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4832" behindDoc="0" locked="0" layoutInCell="1" allowOverlap="1">
                <wp:simplePos x="0" y="0"/>
                <wp:positionH relativeFrom="column">
                  <wp:posOffset>2664460</wp:posOffset>
                </wp:positionH>
                <wp:positionV relativeFrom="paragraph">
                  <wp:posOffset>5474335</wp:posOffset>
                </wp:positionV>
                <wp:extent cx="1242695" cy="624840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Activity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209.8pt;margin-top:431.05pt;width:97.85pt;height:49.2pt;z-index:25170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YEqEAIAAPwDAAAOAAAAZHJzL2Uyb0RvYy54bWysU9tu2zAMfR+wfxD0vjgx4i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Activity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3808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5442585</wp:posOffset>
                </wp:positionV>
                <wp:extent cx="1242695" cy="624840"/>
                <wp:effectExtent l="0" t="0" r="0" b="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Games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320.5pt;margin-top:428.55pt;width:97.85pt;height:49.2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Games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>
                <wp:simplePos x="0" y="0"/>
                <wp:positionH relativeFrom="column">
                  <wp:posOffset>5459095</wp:posOffset>
                </wp:positionH>
                <wp:positionV relativeFrom="paragraph">
                  <wp:posOffset>5473065</wp:posOffset>
                </wp:positionV>
                <wp:extent cx="1242695" cy="624840"/>
                <wp:effectExtent l="0" t="0" r="0" b="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P4C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429.85pt;margin-top:430.95pt;width:97.85pt;height:49.2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P4C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>
                <wp:simplePos x="0" y="0"/>
                <wp:positionH relativeFrom="column">
                  <wp:posOffset>6865620</wp:posOffset>
                </wp:positionH>
                <wp:positionV relativeFrom="paragraph">
                  <wp:posOffset>5450840</wp:posOffset>
                </wp:positionV>
                <wp:extent cx="1242695" cy="99441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>PE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540.6pt;margin-top:429.2pt;width:97.85pt;height:78.3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>PE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0736" behindDoc="0" locked="0" layoutInCell="1" allowOverlap="1">
                <wp:simplePos x="0" y="0"/>
                <wp:positionH relativeFrom="column">
                  <wp:posOffset>8240395</wp:posOffset>
                </wp:positionH>
                <wp:positionV relativeFrom="paragraph">
                  <wp:posOffset>5463540</wp:posOffset>
                </wp:positionV>
                <wp:extent cx="1242695" cy="62484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MFL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648.85pt;margin-top:430.2pt;width:97.85pt;height:49.2pt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MeEAIAAPw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MFL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>
                <wp:simplePos x="0" y="0"/>
                <wp:positionH relativeFrom="column">
                  <wp:posOffset>9628505</wp:posOffset>
                </wp:positionH>
                <wp:positionV relativeFrom="paragraph">
                  <wp:posOffset>5452745</wp:posOffset>
                </wp:positionV>
                <wp:extent cx="1242695" cy="62484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Minibus Time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758.15pt;margin-top:429.35pt;width:97.85pt;height:49.2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dwDwIAAPw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Minibus Time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>
                <wp:simplePos x="0" y="0"/>
                <wp:positionH relativeFrom="column">
                  <wp:posOffset>11048365</wp:posOffset>
                </wp:positionH>
                <wp:positionV relativeFrom="paragraph">
                  <wp:posOffset>5425440</wp:posOffset>
                </wp:positionV>
                <wp:extent cx="1184910" cy="1002030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Modern Foreign Languages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869.95pt;margin-top:427.2pt;width:93.3pt;height:78.9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" filled="f" stroked="f">
                <v:textbox>
                  <w:txbxContent>
                    <w:p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Modern Foreign Languages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column">
                  <wp:posOffset>-1503045</wp:posOffset>
                </wp:positionH>
                <wp:positionV relativeFrom="paragraph">
                  <wp:posOffset>4045585</wp:posOffset>
                </wp:positionV>
                <wp:extent cx="1242695" cy="950595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Prayers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-118.35pt;margin-top:318.55pt;width:97.85pt;height:74.8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Prayers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>
                <wp:simplePos x="0" y="0"/>
                <wp:positionH relativeFrom="column">
                  <wp:posOffset>-100330</wp:posOffset>
                </wp:positionH>
                <wp:positionV relativeFrom="paragraph">
                  <wp:posOffset>4065905</wp:posOffset>
                </wp:positionV>
                <wp:extent cx="1242695" cy="624840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PSHE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-7.9pt;margin-top:320.15pt;width:97.85pt;height:49.2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ATDwIAAPw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PSHE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>
                <wp:simplePos x="0" y="0"/>
                <wp:positionH relativeFrom="column">
                  <wp:posOffset>1267460</wp:posOffset>
                </wp:positionH>
                <wp:positionV relativeFrom="paragraph">
                  <wp:posOffset>4074795</wp:posOffset>
                </wp:positionV>
                <wp:extent cx="1242695" cy="624840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RE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99.8pt;margin-top:320.85pt;width:97.85pt;height:49.2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RE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4592" behindDoc="0" locked="0" layoutInCell="1" allowOverlap="1">
                <wp:simplePos x="0" y="0"/>
                <wp:positionH relativeFrom="column">
                  <wp:posOffset>2649855</wp:posOffset>
                </wp:positionH>
                <wp:positionV relativeFrom="paragraph">
                  <wp:posOffset>4081780</wp:posOffset>
                </wp:positionV>
                <wp:extent cx="1242695" cy="624840"/>
                <wp:effectExtent l="0" t="0" r="0" b="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Reading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208.65pt;margin-top:321.4pt;width:97.85pt;height:49.2pt;z-index:25169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Reading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4096385</wp:posOffset>
                </wp:positionV>
                <wp:extent cx="1242695" cy="624840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Recorders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319.95pt;margin-top:322.55pt;width:97.85pt;height:49.2pt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Recorders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>
                <wp:simplePos x="0" y="0"/>
                <wp:positionH relativeFrom="column">
                  <wp:posOffset>5444490</wp:posOffset>
                </wp:positionH>
                <wp:positionV relativeFrom="paragraph">
                  <wp:posOffset>4081145</wp:posOffset>
                </wp:positionV>
                <wp:extent cx="1242695" cy="624840"/>
                <wp:effectExtent l="0" t="0" r="0" b="0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Register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428.7pt;margin-top:321.35pt;width:97.85pt;height:49.2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Register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>
                <wp:simplePos x="0" y="0"/>
                <wp:positionH relativeFrom="column">
                  <wp:posOffset>6851650</wp:posOffset>
                </wp:positionH>
                <wp:positionV relativeFrom="paragraph">
                  <wp:posOffset>4043680</wp:posOffset>
                </wp:positionV>
                <wp:extent cx="1242695" cy="995045"/>
                <wp:effectExtent l="0" t="0" r="0" b="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5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Personal, Social and Emotional Development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539.5pt;margin-top:318.4pt;width:97.85pt;height:78.35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Personal, Social and Emotional Development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>
                <wp:simplePos x="0" y="0"/>
                <wp:positionH relativeFrom="column">
                  <wp:posOffset>8225790</wp:posOffset>
                </wp:positionH>
                <wp:positionV relativeFrom="paragraph">
                  <wp:posOffset>4070985</wp:posOffset>
                </wp:positionV>
                <wp:extent cx="1242695" cy="624840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Phonics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5" type="#_x0000_t202" style="position:absolute;margin-left:647.7pt;margin-top:320.55pt;width:97.85pt;height:49.2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Phonics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>
                <wp:simplePos x="0" y="0"/>
                <wp:positionH relativeFrom="column">
                  <wp:posOffset>9613900</wp:posOffset>
                </wp:positionH>
                <wp:positionV relativeFrom="paragraph">
                  <wp:posOffset>4060190</wp:posOffset>
                </wp:positionV>
                <wp:extent cx="1242695" cy="624840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Phono Graphix </w:t>
                            </w:r>
                          </w:p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6" type="#_x0000_t202" style="position:absolute;margin-left:757pt;margin-top:319.7pt;width:97.85pt;height:49.2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Phono Graphix </w:t>
                      </w:r>
                    </w:p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>
                <wp:simplePos x="0" y="0"/>
                <wp:positionH relativeFrom="column">
                  <wp:posOffset>11077575</wp:posOffset>
                </wp:positionH>
                <wp:positionV relativeFrom="paragraph">
                  <wp:posOffset>4079875</wp:posOffset>
                </wp:positionV>
                <wp:extent cx="1133475" cy="624840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Play Time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872.25pt;margin-top:321.25pt;width:89.25pt;height:49.2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Play Time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>
                <wp:simplePos x="0" y="0"/>
                <wp:positionH relativeFrom="column">
                  <wp:posOffset>-1494155</wp:posOffset>
                </wp:positionH>
                <wp:positionV relativeFrom="paragraph">
                  <wp:posOffset>2703830</wp:posOffset>
                </wp:positionV>
                <wp:extent cx="1242695" cy="951230"/>
                <wp:effectExtent l="0" t="0" r="0" b="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1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Speaking and Listening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8" type="#_x0000_t202" style="position:absolute;margin-left:-117.65pt;margin-top:212.9pt;width:97.85pt;height:74.9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Speaking and Listening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2710180</wp:posOffset>
                </wp:positionV>
                <wp:extent cx="1242695" cy="624840"/>
                <wp:effectExtent l="0" t="0" r="0" b="0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Special Activity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margin-left:-7.2pt;margin-top:213.4pt;width:97.85pt;height:49.2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Special Activity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2733675</wp:posOffset>
                </wp:positionV>
                <wp:extent cx="1242695" cy="624840"/>
                <wp:effectExtent l="0" t="0" r="0" b="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Spellings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100.5pt;margin-top:215.25pt;width:97.85pt;height:49.2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Spellings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>
                <wp:simplePos x="0" y="0"/>
                <wp:positionH relativeFrom="column">
                  <wp:posOffset>2658745</wp:posOffset>
                </wp:positionH>
                <wp:positionV relativeFrom="paragraph">
                  <wp:posOffset>2740660</wp:posOffset>
                </wp:positionV>
                <wp:extent cx="1242695" cy="62484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Story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margin-left:209.35pt;margin-top:215.8pt;width:97.85pt;height:49.2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Story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2705735</wp:posOffset>
                </wp:positionV>
                <wp:extent cx="1242695" cy="624840"/>
                <wp:effectExtent l="0" t="0" r="0" b="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Religious Education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2" type="#_x0000_t202" style="position:absolute;margin-left:320.65pt;margin-top:213.05pt;width:97.85pt;height:49.2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Religious Education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>
                <wp:simplePos x="0" y="0"/>
                <wp:positionH relativeFrom="column">
                  <wp:posOffset>5453380</wp:posOffset>
                </wp:positionH>
                <wp:positionV relativeFrom="paragraph">
                  <wp:posOffset>2711450</wp:posOffset>
                </wp:positionV>
                <wp:extent cx="1242695" cy="62484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Role Play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3" type="#_x0000_t202" style="position:absolute;margin-left:429.4pt;margin-top:213.5pt;width:97.85pt;height:49.2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Role Play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>
                <wp:simplePos x="0" y="0"/>
                <wp:positionH relativeFrom="column">
                  <wp:posOffset>6849745</wp:posOffset>
                </wp:positionH>
                <wp:positionV relativeFrom="paragraph">
                  <wp:posOffset>2726055</wp:posOffset>
                </wp:positionV>
                <wp:extent cx="1242695" cy="624840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Science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4" type="#_x0000_t202" style="position:absolute;margin-left:539.35pt;margin-top:214.65pt;width:97.85pt;height:49.2pt;z-index:25168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Science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>
                <wp:simplePos x="0" y="0"/>
                <wp:positionH relativeFrom="column">
                  <wp:posOffset>8234680</wp:posOffset>
                </wp:positionH>
                <wp:positionV relativeFrom="paragraph">
                  <wp:posOffset>2729865</wp:posOffset>
                </wp:positionV>
                <wp:extent cx="1242695" cy="624840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Show and Tell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5" type="#_x0000_t202" style="position:absolute;margin-left:648.4pt;margin-top:214.95pt;width:97.85pt;height:49.2pt;z-index:251680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Show and Tell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>
                <wp:simplePos x="0" y="0"/>
                <wp:positionH relativeFrom="column">
                  <wp:posOffset>9622790</wp:posOffset>
                </wp:positionH>
                <wp:positionV relativeFrom="paragraph">
                  <wp:posOffset>2749550</wp:posOffset>
                </wp:positionV>
                <wp:extent cx="1242695" cy="624840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Singing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6" type="#_x0000_t202" style="position:absolute;margin-left:757.7pt;margin-top:216.5pt;width:97.85pt;height:49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haDgIAAPw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Singing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>
                <wp:simplePos x="0" y="0"/>
                <wp:positionH relativeFrom="column">
                  <wp:posOffset>11086465</wp:posOffset>
                </wp:positionH>
                <wp:positionV relativeFrom="paragraph">
                  <wp:posOffset>2703195</wp:posOffset>
                </wp:positionV>
                <wp:extent cx="1133475" cy="624840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Singing Practice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7" type="#_x0000_t202" style="position:absolute;margin-left:872.95pt;margin-top:212.85pt;width:89.25pt;height:49.2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" filled="f" stroked="f">
                <v:textbox>
                  <w:txbxContent>
                    <w:p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Singing Practice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>
                <wp:simplePos x="0" y="0"/>
                <wp:positionH relativeFrom="column">
                  <wp:posOffset>-1510665</wp:posOffset>
                </wp:positionH>
                <wp:positionV relativeFrom="paragraph">
                  <wp:posOffset>1358265</wp:posOffset>
                </wp:positionV>
                <wp:extent cx="1243330" cy="624840"/>
                <wp:effectExtent l="0" t="0" r="0" b="0"/>
                <wp:wrapNone/>
                <wp:docPr id="8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Washing Hands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8" type="#_x0000_t202" style="position:absolute;margin-left:-118.95pt;margin-top:106.95pt;width:97.9pt;height:49.2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Washing Hands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>
                <wp:simplePos x="0" y="0"/>
                <wp:positionH relativeFrom="column">
                  <wp:posOffset>-92075</wp:posOffset>
                </wp:positionH>
                <wp:positionV relativeFrom="paragraph">
                  <wp:posOffset>1366520</wp:posOffset>
                </wp:positionV>
                <wp:extent cx="1243330" cy="624840"/>
                <wp:effectExtent l="0" t="0" r="0" b="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Welsh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margin-left:-7.25pt;margin-top:107.6pt;width:97.9pt;height:49.2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Welsh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3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World Around Us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0" type="#_x0000_t202" style="position:absolute;margin-left:100.5pt;margin-top:105.3pt;width:97.9pt;height:49.2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World Around Us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>
                <wp:simplePos x="0" y="0"/>
                <wp:positionH relativeFrom="column">
                  <wp:posOffset>2658110</wp:posOffset>
                </wp:positionH>
                <wp:positionV relativeFrom="paragraph">
                  <wp:posOffset>1343660</wp:posOffset>
                </wp:positionV>
                <wp:extent cx="1243330" cy="624840"/>
                <wp:effectExtent l="0" t="0" r="0" b="0"/>
                <wp:wrapNone/>
                <wp:docPr id="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Swimming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1" type="#_x0000_t202" style="position:absolute;margin-left:209.3pt;margin-top:105.8pt;width:97.9pt;height:49.2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Swimming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>
                <wp:simplePos x="0" y="0"/>
                <wp:positionH relativeFrom="column">
                  <wp:posOffset>4071620</wp:posOffset>
                </wp:positionH>
                <wp:positionV relativeFrom="paragraph">
                  <wp:posOffset>1339850</wp:posOffset>
                </wp:positionV>
                <wp:extent cx="1242695" cy="624840"/>
                <wp:effectExtent l="0" t="0" r="0" b="0"/>
                <wp:wrapNone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Thinking Skills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2" type="#_x0000_t202" style="position:absolute;margin-left:320.6pt;margin-top:105.5pt;width:97.85pt;height:49.2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Thinking Skills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>
                <wp:simplePos x="0" y="0"/>
                <wp:positionH relativeFrom="column">
                  <wp:posOffset>5460365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Tidy Up Time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margin-left:429.95pt;margin-top:105.3pt;width:97.9pt;height:49.2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Tidy Up Time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>
                <wp:simplePos x="0" y="0"/>
                <wp:positionH relativeFrom="column">
                  <wp:posOffset>6864985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Toast Time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4" type="#_x0000_t202" style="position:absolute;margin-left:540.55pt;margin-top:105.3pt;width:97.9pt;height:49.2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Toast Time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>
                <wp:simplePos x="0" y="0"/>
                <wp:positionH relativeFrom="column">
                  <wp:posOffset>8234680</wp:posOffset>
                </wp:positionH>
                <wp:positionV relativeFrom="paragraph">
                  <wp:posOffset>1332865</wp:posOffset>
                </wp:positionV>
                <wp:extent cx="1243330" cy="624840"/>
                <wp:effectExtent l="0" t="0" r="0" b="0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Toilet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5" type="#_x0000_t202" style="position:absolute;margin-left:648.4pt;margin-top:104.95pt;width:97.9pt;height:49.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Toilet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>
                <wp:simplePos x="0" y="0"/>
                <wp:positionH relativeFrom="column">
                  <wp:posOffset>9622790</wp:posOffset>
                </wp:positionH>
                <wp:positionV relativeFrom="paragraph">
                  <wp:posOffset>1352550</wp:posOffset>
                </wp:positionV>
                <wp:extent cx="1243330" cy="624840"/>
                <wp:effectExtent l="0" t="0" r="0" b="0"/>
                <wp:wrapNone/>
                <wp:docPr id="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Snack Time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6" type="#_x0000_t202" style="position:absolute;margin-left:757.7pt;margin-top:106.5pt;width:97.9pt;height:49.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Snack Time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>
                <wp:simplePos x="0" y="0"/>
                <wp:positionH relativeFrom="column">
                  <wp:posOffset>11085830</wp:posOffset>
                </wp:positionH>
                <wp:positionV relativeFrom="paragraph">
                  <wp:posOffset>1359535</wp:posOffset>
                </wp:positionV>
                <wp:extent cx="1134110" cy="624840"/>
                <wp:effectExtent l="0" t="0" r="0" b="0"/>
                <wp:wrapNone/>
                <wp:docPr id="3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Spanish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7" type="#_x0000_t202" style="position:absolute;margin-left:872.9pt;margin-top:107.05pt;width:89.3pt;height:49.2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Spanish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>
                <wp:simplePos x="0" y="0"/>
                <wp:positionH relativeFrom="column">
                  <wp:posOffset>11056620</wp:posOffset>
                </wp:positionH>
                <wp:positionV relativeFrom="paragraph">
                  <wp:posOffset>-8255</wp:posOffset>
                </wp:positionV>
                <wp:extent cx="1134110" cy="624840"/>
                <wp:effectExtent l="0" t="0" r="0" b="0"/>
                <wp:wrapNone/>
                <wp:docPr id="3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Wake and Shake </w:t>
                            </w:r>
                          </w:p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8" type="#_x0000_t202" style="position:absolute;margin-left:870.6pt;margin-top:-.65pt;width:89.3pt;height:49.2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Wake and Shake </w:t>
                      </w:r>
                    </w:p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>
                <wp:simplePos x="0" y="0"/>
                <wp:positionH relativeFrom="column">
                  <wp:posOffset>9688195</wp:posOffset>
                </wp:positionH>
                <wp:positionV relativeFrom="paragraph">
                  <wp:posOffset>-15240</wp:posOffset>
                </wp:positionV>
                <wp:extent cx="1134110" cy="624840"/>
                <wp:effectExtent l="0" t="0" r="0" b="0"/>
                <wp:wrapNone/>
                <wp:docPr id="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Visitor </w:t>
                            </w: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9" type="#_x0000_t202" style="position:absolute;margin-left:762.85pt;margin-top:-1.2pt;width:89.3pt;height:49.2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Visitor </w:t>
                      </w: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>
                <wp:simplePos x="0" y="0"/>
                <wp:positionH relativeFrom="column">
                  <wp:posOffset>8290560</wp:posOffset>
                </wp:positionH>
                <wp:positionV relativeFrom="paragraph">
                  <wp:posOffset>-7620</wp:posOffset>
                </wp:positionV>
                <wp:extent cx="1134110" cy="624840"/>
                <wp:effectExtent l="0" t="0" r="0" b="0"/>
                <wp:wrapNone/>
                <wp:docPr id="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Trip Out </w:t>
                            </w:r>
                          </w:p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0" type="#_x0000_t202" style="position:absolute;margin-left:652.8pt;margin-top:-.6pt;width:89.3pt;height:49.2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" filled="f" stroked="f">
                <v:textbox>
                  <w:txbxContent>
                    <w:p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Trip Out </w:t>
                      </w:r>
                    </w:p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>
                <wp:simplePos x="0" y="0"/>
                <wp:positionH relativeFrom="column">
                  <wp:posOffset>6872605</wp:posOffset>
                </wp:positionH>
                <wp:positionV relativeFrom="paragraph">
                  <wp:posOffset>-8255</wp:posOffset>
                </wp:positionV>
                <wp:extent cx="1134110" cy="624840"/>
                <wp:effectExtent l="0" t="0" r="0" b="0"/>
                <wp:wrapNone/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Writing</w:t>
                            </w: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1" type="#_x0000_t202" style="position:absolute;margin-left:541.15pt;margin-top:-.65pt;width:89.3pt;height:49.2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" filled="f" stroked="f">
                <v:textbox>
                  <w:txbxContent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Writing</w:t>
                      </w: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>
                <wp:simplePos x="0" y="0"/>
                <wp:positionH relativeFrom="column">
                  <wp:posOffset>5497195</wp:posOffset>
                </wp:positionH>
                <wp:positionV relativeFrom="paragraph">
                  <wp:posOffset>-15875</wp:posOffset>
                </wp:positionV>
                <wp:extent cx="1134110" cy="624840"/>
                <wp:effectExtent l="0" t="0" r="0" b="0"/>
                <wp:wrapNone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Small World</w:t>
                            </w: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2" type="#_x0000_t202" style="position:absolute;margin-left:432.85pt;margin-top:-1.25pt;width:89.3pt;height:49.2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" filled="f" stroked="f">
                <v:textbox>
                  <w:txbxContent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Small World</w:t>
                      </w: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>
                <wp:simplePos x="0" y="0"/>
                <wp:positionH relativeFrom="column">
                  <wp:posOffset>4107180</wp:posOffset>
                </wp:positionH>
                <wp:positionV relativeFrom="paragraph">
                  <wp:posOffset>-15875</wp:posOffset>
                </wp:positionV>
                <wp:extent cx="1134110" cy="624840"/>
                <wp:effectExtent l="0" t="0" r="0" b="0"/>
                <wp:wrapNone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Listening Area</w:t>
                            </w: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3" type="#_x0000_t202" style="position:absolute;margin-left:323.4pt;margin-top:-1.25pt;width:89.3pt;height:49.2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" filled="f" stroked="f">
                <v:textbox>
                  <w:txbxContent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Listening Area</w:t>
                      </w: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2717165</wp:posOffset>
                </wp:positionH>
                <wp:positionV relativeFrom="paragraph">
                  <wp:posOffset>-45085</wp:posOffset>
                </wp:positionV>
                <wp:extent cx="1134110" cy="624840"/>
                <wp:effectExtent l="0" t="0" r="0" b="0"/>
                <wp:wrapNone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Home Corner</w:t>
                            </w: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4" type="#_x0000_t202" style="position:absolute;margin-left:213.95pt;margin-top:-3.55pt;width:89.3pt;height:49.2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" filled="f" stroked="f">
                <v:textbox>
                  <w:txbxContent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Home Corner</w:t>
                      </w: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-29210</wp:posOffset>
                </wp:positionV>
                <wp:extent cx="1134110" cy="624840"/>
                <wp:effectExtent l="0" t="0" r="0" b="0"/>
                <wp:wrapNone/>
                <wp:docPr id="2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Dressing Up</w:t>
                            </w: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5" type="#_x0000_t202" style="position:absolute;margin-left:105.65pt;margin-top:-2.3pt;width:89.3pt;height:49.2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" filled="f" stroked="f">
                <v:textbox>
                  <w:txbxContent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Dressing Up</w:t>
                      </w: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7620</wp:posOffset>
                </wp:positionV>
                <wp:extent cx="1134110" cy="624840"/>
                <wp:effectExtent l="0" t="0" r="0" b="0"/>
                <wp:wrapNone/>
                <wp:docPr id="2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Construction </w:t>
                            </w:r>
                          </w:p>
                          <w:p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6" type="#_x0000_t202" style="position:absolute;margin-left:-3.1pt;margin-top:.6pt;width:89.3pt;height:49.2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" filled="f" stroked="f">
                <v:textbox>
                  <w:txbxContent>
                    <w:p w:rsidR="00DA4B70" w:rsidRPr="008774C4" w:rsidRDefault="00DA4B70" w:rsidP="009759A8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Construction </w:t>
                      </w:r>
                    </w:p>
                    <w:p w:rsidR="00DA4B70" w:rsidRDefault="00DA4B70" w:rsidP="009759A8"/>
                  </w:txbxContent>
                </v:textbox>
              </v:shape>
            </w:pict>
          </mc:Fallback>
        </mc:AlternateContent>
      </w:r>
    </w:p>
    <w:p w:rsidR="00D66B82" w:rsidRDefault="000D6655" w:rsidP="00DA4B70">
      <w:pPr>
        <w:ind w:left="720" w:hanging="720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827712" behindDoc="1" locked="0" layoutInCell="1" allowOverlap="1">
            <wp:simplePos x="0" y="0"/>
            <wp:positionH relativeFrom="column">
              <wp:posOffset>11338560</wp:posOffset>
            </wp:positionH>
            <wp:positionV relativeFrom="page">
              <wp:posOffset>7984490</wp:posOffset>
            </wp:positionV>
            <wp:extent cx="592455" cy="615950"/>
            <wp:effectExtent l="0" t="0" r="0" b="0"/>
            <wp:wrapNone/>
            <wp:docPr id="848" name="Picture 848" descr="Boy-Getting-Dressed----Clothes-Changing-Dressing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 descr="Boy-Getting-Dressed----Clothes-Changing-Dressing-KS1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6688" behindDoc="1" locked="0" layoutInCell="1" allowOverlap="1">
            <wp:simplePos x="0" y="0"/>
            <wp:positionH relativeFrom="column">
              <wp:posOffset>11275695</wp:posOffset>
            </wp:positionH>
            <wp:positionV relativeFrom="page">
              <wp:posOffset>9146540</wp:posOffset>
            </wp:positionV>
            <wp:extent cx="793115" cy="832485"/>
            <wp:effectExtent l="0" t="0" r="0" b="0"/>
            <wp:wrapNone/>
            <wp:docPr id="847" name="Picture 847" descr="Wellington-Boots-made-of-Jelly---Wellies-Objects-Wrong-Material-Science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 descr="Wellington-Boots-made-of-Jelly---Wellies-Objects-Wrong-Material-Science-KS1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83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5664" behindDoc="1" locked="0" layoutInCell="1" allowOverlap="1">
            <wp:simplePos x="0" y="0"/>
            <wp:positionH relativeFrom="column">
              <wp:posOffset>9962515</wp:posOffset>
            </wp:positionH>
            <wp:positionV relativeFrom="page">
              <wp:posOffset>9125585</wp:posOffset>
            </wp:positionV>
            <wp:extent cx="461645" cy="873125"/>
            <wp:effectExtent l="0" t="0" r="0" b="0"/>
            <wp:wrapNone/>
            <wp:docPr id="846" name="Picture 846" descr="Child-Riding-A-Sc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 descr="Child-Riding-A-Scooter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4640" behindDoc="1" locked="0" layoutInCell="1" allowOverlap="1">
            <wp:simplePos x="0" y="0"/>
            <wp:positionH relativeFrom="column">
              <wp:posOffset>8489315</wp:posOffset>
            </wp:positionH>
            <wp:positionV relativeFrom="page">
              <wp:posOffset>9333230</wp:posOffset>
            </wp:positionV>
            <wp:extent cx="541020" cy="645795"/>
            <wp:effectExtent l="0" t="0" r="0" b="0"/>
            <wp:wrapNone/>
            <wp:docPr id="845" name="Picture 845" descr="KS1-Boy-Putting-Lead-On-Sausage-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 descr="KS1-Boy-Putting-Lead-On-Sausage-Dog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3616" behindDoc="1" locked="0" layoutInCell="1" allowOverlap="1">
            <wp:simplePos x="0" y="0"/>
            <wp:positionH relativeFrom="column">
              <wp:posOffset>7265670</wp:posOffset>
            </wp:positionH>
            <wp:positionV relativeFrom="page">
              <wp:posOffset>9107805</wp:posOffset>
            </wp:positionV>
            <wp:extent cx="516255" cy="889000"/>
            <wp:effectExtent l="0" t="0" r="0" b="0"/>
            <wp:wrapNone/>
            <wp:docPr id="844" name="Picture 844" descr="Child-Taking-Coat-O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 descr="Child-Taking-Coat-Off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2592" behindDoc="1" locked="0" layoutInCell="1" allowOverlap="1">
            <wp:simplePos x="0" y="0"/>
            <wp:positionH relativeFrom="column">
              <wp:posOffset>5840730</wp:posOffset>
            </wp:positionH>
            <wp:positionV relativeFrom="page">
              <wp:posOffset>9368790</wp:posOffset>
            </wp:positionV>
            <wp:extent cx="546735" cy="635000"/>
            <wp:effectExtent l="0" t="0" r="0" b="0"/>
            <wp:wrapNone/>
            <wp:docPr id="843" name="Picture 843" descr="Girl-Walking-Up-Stairs---Ascending-Upwards-House-Home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 descr="Girl-Walking-Up-Stairs---Ascending-Upwards-House-Home-KS1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1568" behindDoc="1" locked="0" layoutInCell="1" allowOverlap="1">
            <wp:simplePos x="0" y="0"/>
            <wp:positionH relativeFrom="column">
              <wp:posOffset>4261485</wp:posOffset>
            </wp:positionH>
            <wp:positionV relativeFrom="page">
              <wp:posOffset>9125585</wp:posOffset>
            </wp:positionV>
            <wp:extent cx="878205" cy="873125"/>
            <wp:effectExtent l="0" t="0" r="0" b="0"/>
            <wp:wrapNone/>
            <wp:docPr id="842" name="Picture 842" descr="Icon-Lamp-Spot-the-Differences-in-the-Bedroom-Gaeilge-Activity-Sheet-English-02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 descr="Icon-Lamp-Spot-the-Differences-in-the-Bedroom-Gaeilge-Activity-Sheet-English-02-KS1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9280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8204835</wp:posOffset>
                </wp:positionV>
                <wp:extent cx="1207135" cy="481965"/>
                <wp:effectExtent l="0" t="0" r="0" b="0"/>
                <wp:wrapNone/>
                <wp:docPr id="2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4819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Lights Out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7" type="#_x0000_t202" style="position:absolute;left:0;text-align:left;margin-left:320.65pt;margin-top:646.05pt;width:95.05pt;height:37.95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" filled="f" stroked="f">
                <v:textbox>
                  <w:txbxContent>
                    <w:p w:rsidR="00DA4B70" w:rsidRPr="006625BD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Lights Out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18496" behindDoc="1" locked="0" layoutInCell="1" allowOverlap="1">
            <wp:simplePos x="0" y="0"/>
            <wp:positionH relativeFrom="column">
              <wp:posOffset>384175</wp:posOffset>
            </wp:positionH>
            <wp:positionV relativeFrom="page">
              <wp:posOffset>9125585</wp:posOffset>
            </wp:positionV>
            <wp:extent cx="453390" cy="869315"/>
            <wp:effectExtent l="0" t="0" r="0" b="0"/>
            <wp:wrapNone/>
            <wp:docPr id="839" name="Picture 839" descr="Boy-Removing-Trousers---Changing-Undressed-Dres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 descr="Boy-Removing-Trousers---Changing-Undressed-Dressing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86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0544" behindDoc="1" locked="0" layoutInCell="1" allowOverlap="1">
            <wp:simplePos x="0" y="0"/>
            <wp:positionH relativeFrom="column">
              <wp:posOffset>2792730</wp:posOffset>
            </wp:positionH>
            <wp:positionV relativeFrom="page">
              <wp:posOffset>9146540</wp:posOffset>
            </wp:positionV>
            <wp:extent cx="1014095" cy="857250"/>
            <wp:effectExtent l="0" t="0" r="0" b="0"/>
            <wp:wrapNone/>
            <wp:docPr id="841" name="Picture 841" descr="KS1 Having a sh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1" descr="KS1 Having a shower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2112" behindDoc="0" locked="0" layoutInCell="1" allowOverlap="1">
                <wp:simplePos x="0" y="0"/>
                <wp:positionH relativeFrom="column">
                  <wp:posOffset>9640570</wp:posOffset>
                </wp:positionH>
                <wp:positionV relativeFrom="paragraph">
                  <wp:posOffset>6816090</wp:posOffset>
                </wp:positionV>
                <wp:extent cx="1207135" cy="913765"/>
                <wp:effectExtent l="0" t="0" r="0" b="0"/>
                <wp:wrapNone/>
                <wp:docPr id="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Put on Shoes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8" type="#_x0000_t202" style="position:absolute;left:0;text-align:left;margin-left:759.1pt;margin-top:536.7pt;width:95.05pt;height:71.95pt;z-index:25180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" filled="f" stroked="f">
                <v:textbox>
                  <w:txbxContent>
                    <w:p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Put on Shoes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0064" behindDoc="0" locked="0" layoutInCell="1" allowOverlap="1">
                <wp:simplePos x="0" y="0"/>
                <wp:positionH relativeFrom="column">
                  <wp:posOffset>11023600</wp:posOffset>
                </wp:positionH>
                <wp:positionV relativeFrom="paragraph">
                  <wp:posOffset>6811645</wp:posOffset>
                </wp:positionV>
                <wp:extent cx="1207135" cy="913765"/>
                <wp:effectExtent l="0" t="0" r="0" b="0"/>
                <wp:wrapNone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3E52F4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Put on Socks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9" type="#_x0000_t202" style="position:absolute;left:0;text-align:left;margin-left:868pt;margin-top:536.35pt;width:95.05pt;height:71.95pt;z-index:25180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" filled="f" stroked="f">
                <v:textbox>
                  <w:txbxContent>
                    <w:p w:rsidR="00DA4B70" w:rsidRPr="006625BD" w:rsidRDefault="003E52F4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Put on Socks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3136" behindDoc="0" locked="0" layoutInCell="1" allowOverlap="1">
                <wp:simplePos x="0" y="0"/>
                <wp:positionH relativeFrom="column">
                  <wp:posOffset>2689225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Shower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0" type="#_x0000_t202" style="position:absolute;left:0;text-align:left;margin-left:211.75pt;margin-top:646.05pt;width:95.05pt;height:71.95pt;z-index:25180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" filled="f" stroked="f">
                <v:textbox>
                  <w:txbxContent>
                    <w:p w:rsidR="00DA4B70" w:rsidRPr="006625BD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Shower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6208" behindDoc="0" locked="0" layoutInCell="1" allowOverlap="1">
                <wp:simplePos x="0" y="0"/>
                <wp:positionH relativeFrom="column">
                  <wp:posOffset>1297940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Fruit Time</w:t>
                            </w: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1" type="#_x0000_t202" style="position:absolute;left:0;text-align:left;margin-left:102.2pt;margin-top:646.05pt;width:95.05pt;height:71.95pt;z-index:251806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" filled="f" stroked="f">
                <v:textbox>
                  <w:txbxContent>
                    <w:p w:rsidR="00DA4B70" w:rsidRPr="009A1216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Fruit Time</w:t>
                      </w: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518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Undress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2" type="#_x0000_t202" style="position:absolute;left:0;text-align:left;margin-left:-5.5pt;margin-top:646.05pt;width:95.05pt;height:71.95pt;z-index:25180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" filled="f" stroked="f">
                <v:textbox>
                  <w:txbxContent>
                    <w:p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Undress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4160" behindDoc="0" locked="0" layoutInCell="1" allowOverlap="1">
                <wp:simplePos x="0" y="0"/>
                <wp:positionH relativeFrom="column">
                  <wp:posOffset>-1479550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4F1F71" w:rsidP="00EB395B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Pick Up Bookbag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3" type="#_x0000_t202" style="position:absolute;left:0;text-align:left;margin-left:-116.5pt;margin-top:646.05pt;width:95.05pt;height:71.95pt;z-index:251804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" filled="f" stroked="f">
                <v:textbox>
                  <w:txbxContent>
                    <w:p w:rsidR="00DA4B70" w:rsidRPr="006625BD" w:rsidRDefault="004F1F71" w:rsidP="00EB395B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Pick Up Bookbag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4400" behindDoc="0" locked="0" layoutInCell="1" allowOverlap="1">
                <wp:simplePos x="0" y="0"/>
                <wp:positionH relativeFrom="column">
                  <wp:posOffset>11023600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F71" w:rsidRPr="006625BD" w:rsidRDefault="00EB395B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Wellies</w:t>
                            </w:r>
                          </w:p>
                          <w:p w:rsidR="004F1F71" w:rsidRPr="009A1216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8774C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Default="004F1F71" w:rsidP="004F1F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4" type="#_x0000_t202" style="position:absolute;left:0;text-align:left;margin-left:868pt;margin-top:646.05pt;width:95.05pt;height:71.95pt;z-index:251814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" filled="f" stroked="f">
                <v:textbox>
                  <w:txbxContent>
                    <w:p w:rsidR="004F1F71" w:rsidRPr="006625BD" w:rsidRDefault="00EB395B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Wellies</w:t>
                      </w:r>
                    </w:p>
                    <w:p w:rsidR="004F1F71" w:rsidRPr="009A1216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8774C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Default="004F1F71" w:rsidP="004F1F71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3376" behindDoc="0" locked="0" layoutInCell="1" allowOverlap="1">
                <wp:simplePos x="0" y="0"/>
                <wp:positionH relativeFrom="column">
                  <wp:posOffset>9638665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F71" w:rsidRPr="006625BD" w:rsidRDefault="00EB395B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Scooter</w:t>
                            </w:r>
                          </w:p>
                          <w:p w:rsidR="004F1F71" w:rsidRPr="009A1216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Pr="008774C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4F1F71" w:rsidRDefault="004F1F71" w:rsidP="004F1F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5" type="#_x0000_t202" style="position:absolute;left:0;text-align:left;margin-left:758.95pt;margin-top:646.05pt;width:95.05pt;height:71.95pt;z-index:25181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" filled="f" stroked="f">
                <v:textbox>
                  <w:txbxContent>
                    <w:p w:rsidR="004F1F71" w:rsidRPr="006625BD" w:rsidRDefault="00EB395B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Scooter</w:t>
                      </w:r>
                    </w:p>
                    <w:p w:rsidR="004F1F71" w:rsidRPr="009A1216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Pr="008774C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4F1F71" w:rsidRDefault="004F1F71" w:rsidP="004F1F71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2352" behindDoc="0" locked="0" layoutInCell="1" allowOverlap="1">
                <wp:simplePos x="0" y="0"/>
                <wp:positionH relativeFrom="column">
                  <wp:posOffset>8221345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3E52F4" w:rsidRDefault="003E52F4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3E52F4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Walk the Dog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6" type="#_x0000_t202" style="position:absolute;left:0;text-align:left;margin-left:647.35pt;margin-top:646.05pt;width:95.05pt;height:71.95pt;z-index:251812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" filled="f" stroked="f">
                <v:textbox>
                  <w:txbxContent>
                    <w:p w:rsidR="00DA4B70" w:rsidRPr="003E52F4" w:rsidRDefault="003E52F4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3E52F4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Walk the Dog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1328" behindDoc="0" locked="0" layoutInCell="1" allowOverlap="1">
                <wp:simplePos x="0" y="0"/>
                <wp:positionH relativeFrom="column">
                  <wp:posOffset>6850380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Coat On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7" type="#_x0000_t202" style="position:absolute;left:0;text-align:left;margin-left:539.4pt;margin-top:646.05pt;width:95.05pt;height:71.95pt;z-index:25181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" filled="f" stroked="f">
                <v:textbox>
                  <w:txbxContent>
                    <w:p w:rsidR="00DA4B70" w:rsidRPr="006625BD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Coat On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0304" behindDoc="0" locked="0" layoutInCell="1" allowOverlap="1">
                <wp:simplePos x="0" y="0"/>
                <wp:positionH relativeFrom="column">
                  <wp:posOffset>5477510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A1216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 Upstairs</w:t>
                            </w: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8" type="#_x0000_t202" style="position:absolute;left:0;text-align:left;margin-left:431.3pt;margin-top:646.05pt;width:95.05pt;height:71.95pt;z-index:25181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" filled="f" stroked="f">
                <v:textbox>
                  <w:txbxContent>
                    <w:p w:rsidR="00DA4B70" w:rsidRPr="009A1216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 Upstairs</w:t>
                      </w: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19520" behindDoc="1" locked="0" layoutInCell="1" allowOverlap="1">
            <wp:simplePos x="0" y="0"/>
            <wp:positionH relativeFrom="column">
              <wp:posOffset>1515745</wp:posOffset>
            </wp:positionH>
            <wp:positionV relativeFrom="page">
              <wp:posOffset>9282430</wp:posOffset>
            </wp:positionV>
            <wp:extent cx="787400" cy="676910"/>
            <wp:effectExtent l="0" t="0" r="0" b="0"/>
            <wp:wrapNone/>
            <wp:docPr id="840" name="Picture 840" descr="Two-Golden-Pears---Pear-Fruit-Food-Snack-Tree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0" descr="Two-Golden-Pears---Pear-Fruit-Food-Snack-Tree-KS1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7472" behindDoc="1" locked="0" layoutInCell="1" allowOverlap="1">
            <wp:simplePos x="0" y="0"/>
            <wp:positionH relativeFrom="column">
              <wp:posOffset>-1181735</wp:posOffset>
            </wp:positionH>
            <wp:positionV relativeFrom="page">
              <wp:posOffset>9505315</wp:posOffset>
            </wp:positionV>
            <wp:extent cx="580390" cy="454025"/>
            <wp:effectExtent l="0" t="0" r="0" b="0"/>
            <wp:wrapNone/>
            <wp:docPr id="838" name="Picture 838" descr="Book-Bag---School-English-EYFS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 descr="Book-Bag---School-English-EYFS-KS1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6448" behindDoc="1" locked="0" layoutInCell="1" allowOverlap="1">
            <wp:simplePos x="0" y="0"/>
            <wp:positionH relativeFrom="column">
              <wp:posOffset>9738360</wp:posOffset>
            </wp:positionH>
            <wp:positionV relativeFrom="page">
              <wp:posOffset>8154670</wp:posOffset>
            </wp:positionV>
            <wp:extent cx="986155" cy="309245"/>
            <wp:effectExtent l="0" t="0" r="0" b="0"/>
            <wp:wrapNone/>
            <wp:docPr id="836" name="Picture 836" descr="Girl-School-Shoes----Dress-Up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 descr="Girl-School-Shoes----Dress-Up-KS1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30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5424" behindDoc="1" locked="0" layoutInCell="1" allowOverlap="1">
            <wp:simplePos x="0" y="0"/>
            <wp:positionH relativeFrom="column">
              <wp:posOffset>7230110</wp:posOffset>
            </wp:positionH>
            <wp:positionV relativeFrom="page">
              <wp:posOffset>7984490</wp:posOffset>
            </wp:positionV>
            <wp:extent cx="564515" cy="667385"/>
            <wp:effectExtent l="0" t="0" r="0" b="0"/>
            <wp:wrapNone/>
            <wp:docPr id="834" name="Picture 834" descr="Kiss--Grandparents-Grandpa-Grandma-Grandson-Family-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 descr="Kiss--Grandparents-Grandpa-Grandma-Grandson-Family-KS1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59" t="-3151" r="6865" b="56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B23">
        <w:rPr>
          <w:noProof/>
          <w:lang w:bidi="ar-SA"/>
        </w:rPr>
        <w:drawing>
          <wp:anchor distT="0" distB="0" distL="114300" distR="114300" simplePos="0" relativeHeight="251487744" behindDoc="1" locked="0" layoutInCell="1" allowOverlap="1">
            <wp:simplePos x="0" y="0"/>
            <wp:positionH relativeFrom="column">
              <wp:posOffset>8560171</wp:posOffset>
            </wp:positionH>
            <wp:positionV relativeFrom="page">
              <wp:posOffset>7953375</wp:posOffset>
            </wp:positionV>
            <wp:extent cx="593725" cy="669290"/>
            <wp:effectExtent l="0" t="0" r="0" b="0"/>
            <wp:wrapNone/>
            <wp:docPr id="3" name="Picture 3" descr="C:\Users\ella.drayson\AppData\Local\Microsoft\Windows\INetCache\Content.Word\Kiss--Grandparents-Grandpa-Grandma-Grandson-Family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 descr="C:\Users\ella.drayson\AppData\Local\Microsoft\Windows\INetCache\Content.Word\Kiss--Grandparents-Grandpa-Grandma-Grandson-Family-KS1.png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23" r="48746" b="32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8256" behindDoc="0" locked="0" layoutInCell="1" allowOverlap="1">
                <wp:simplePos x="0" y="0"/>
                <wp:positionH relativeFrom="column">
                  <wp:posOffset>6850380</wp:posOffset>
                </wp:positionH>
                <wp:positionV relativeFrom="paragraph">
                  <wp:posOffset>6843395</wp:posOffset>
                </wp:positionV>
                <wp:extent cx="1207135" cy="913765"/>
                <wp:effectExtent l="0" t="0" r="0" b="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Grandpa Pick Up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9" type="#_x0000_t202" style="position:absolute;left:0;text-align:left;margin-left:539.4pt;margin-top:538.85pt;width:95.05pt;height:71.95pt;z-index:25180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" filled="f" stroked="f">
                <v:textbox>
                  <w:txbxContent>
                    <w:p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Grandpa Pick Up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1088" behindDoc="0" locked="0" layoutInCell="1" allowOverlap="1">
                <wp:simplePos x="0" y="0"/>
                <wp:positionH relativeFrom="column">
                  <wp:posOffset>8256905</wp:posOffset>
                </wp:positionH>
                <wp:positionV relativeFrom="paragraph">
                  <wp:posOffset>6821805</wp:posOffset>
                </wp:positionV>
                <wp:extent cx="1207135" cy="913765"/>
                <wp:effectExtent l="0" t="0" r="0" b="0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Grandma Pick Up</w:t>
                            </w:r>
                          </w:p>
                          <w:p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0" type="#_x0000_t202" style="position:absolute;left:0;text-align:left;margin-left:650.15pt;margin-top:537.15pt;width:95.05pt;height:71.95pt;z-index:251801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" filled="f" stroked="f">
                <v:textbox>
                  <w:txbxContent>
                    <w:p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Grandma Pick Up</w:t>
                      </w:r>
                    </w:p>
                    <w:p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7232" behindDoc="1" locked="0" layoutInCell="1" allowOverlap="1">
                <wp:simplePos x="0" y="0"/>
                <wp:positionH relativeFrom="column">
                  <wp:posOffset>6903720</wp:posOffset>
                </wp:positionH>
                <wp:positionV relativeFrom="paragraph">
                  <wp:posOffset>6908165</wp:posOffset>
                </wp:positionV>
                <wp:extent cx="1083310" cy="1083310"/>
                <wp:effectExtent l="23495" t="18415" r="17145" b="22225"/>
                <wp:wrapNone/>
                <wp:docPr id="231" name="Freeform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6625 16546"/>
                            <a:gd name="T1" fmla="*/ T0 w 1706"/>
                            <a:gd name="T2" fmla="+- 0 7580 7580"/>
                            <a:gd name="T3" fmla="*/ 7580 h 1706"/>
                            <a:gd name="T4" fmla="+- 0 16579 16546"/>
                            <a:gd name="T5" fmla="*/ T4 w 1706"/>
                            <a:gd name="T6" fmla="+- 0 7582 7580"/>
                            <a:gd name="T7" fmla="*/ 7582 h 1706"/>
                            <a:gd name="T8" fmla="+- 0 16556 16546"/>
                            <a:gd name="T9" fmla="*/ T8 w 1706"/>
                            <a:gd name="T10" fmla="+- 0 7590 7580"/>
                            <a:gd name="T11" fmla="*/ 7590 h 1706"/>
                            <a:gd name="T12" fmla="+- 0 16547 16546"/>
                            <a:gd name="T13" fmla="*/ T12 w 1706"/>
                            <a:gd name="T14" fmla="+- 0 7614 7580"/>
                            <a:gd name="T15" fmla="*/ 7614 h 1706"/>
                            <a:gd name="T16" fmla="+- 0 16546 16546"/>
                            <a:gd name="T17" fmla="*/ T16 w 1706"/>
                            <a:gd name="T18" fmla="+- 0 7659 7580"/>
                            <a:gd name="T19" fmla="*/ 7659 h 1706"/>
                            <a:gd name="T20" fmla="+- 0 16546 16546"/>
                            <a:gd name="T21" fmla="*/ T20 w 1706"/>
                            <a:gd name="T22" fmla="+- 0 9207 7580"/>
                            <a:gd name="T23" fmla="*/ 9207 h 1706"/>
                            <a:gd name="T24" fmla="+- 0 16547 16546"/>
                            <a:gd name="T25" fmla="*/ T24 w 1706"/>
                            <a:gd name="T26" fmla="+- 0 9253 7580"/>
                            <a:gd name="T27" fmla="*/ 9253 h 1706"/>
                            <a:gd name="T28" fmla="+- 0 16556 16546"/>
                            <a:gd name="T29" fmla="*/ T28 w 1706"/>
                            <a:gd name="T30" fmla="+- 0 9276 7580"/>
                            <a:gd name="T31" fmla="*/ 9276 h 1706"/>
                            <a:gd name="T32" fmla="+- 0 16579 16546"/>
                            <a:gd name="T33" fmla="*/ T32 w 1706"/>
                            <a:gd name="T34" fmla="+- 0 9285 7580"/>
                            <a:gd name="T35" fmla="*/ 9285 h 1706"/>
                            <a:gd name="T36" fmla="+- 0 16625 16546"/>
                            <a:gd name="T37" fmla="*/ T36 w 1706"/>
                            <a:gd name="T38" fmla="+- 0 9286 7580"/>
                            <a:gd name="T39" fmla="*/ 9286 h 1706"/>
                            <a:gd name="T40" fmla="+- 0 18173 16546"/>
                            <a:gd name="T41" fmla="*/ T40 w 1706"/>
                            <a:gd name="T42" fmla="+- 0 9286 7580"/>
                            <a:gd name="T43" fmla="*/ 9286 h 1706"/>
                            <a:gd name="T44" fmla="+- 0 18218 16546"/>
                            <a:gd name="T45" fmla="*/ T44 w 1706"/>
                            <a:gd name="T46" fmla="+- 0 9285 7580"/>
                            <a:gd name="T47" fmla="*/ 9285 h 1706"/>
                            <a:gd name="T48" fmla="+- 0 18242 16546"/>
                            <a:gd name="T49" fmla="*/ T48 w 1706"/>
                            <a:gd name="T50" fmla="+- 0 9276 7580"/>
                            <a:gd name="T51" fmla="*/ 9276 h 1706"/>
                            <a:gd name="T52" fmla="+- 0 18250 16546"/>
                            <a:gd name="T53" fmla="*/ T52 w 1706"/>
                            <a:gd name="T54" fmla="+- 0 9253 7580"/>
                            <a:gd name="T55" fmla="*/ 9253 h 1706"/>
                            <a:gd name="T56" fmla="+- 0 18251 16546"/>
                            <a:gd name="T57" fmla="*/ T56 w 1706"/>
                            <a:gd name="T58" fmla="+- 0 9207 7580"/>
                            <a:gd name="T59" fmla="*/ 9207 h 1706"/>
                            <a:gd name="T60" fmla="+- 0 18251 16546"/>
                            <a:gd name="T61" fmla="*/ T60 w 1706"/>
                            <a:gd name="T62" fmla="+- 0 7659 7580"/>
                            <a:gd name="T63" fmla="*/ 7659 h 1706"/>
                            <a:gd name="T64" fmla="+- 0 18250 16546"/>
                            <a:gd name="T65" fmla="*/ T64 w 1706"/>
                            <a:gd name="T66" fmla="+- 0 7614 7580"/>
                            <a:gd name="T67" fmla="*/ 7614 h 1706"/>
                            <a:gd name="T68" fmla="+- 0 18242 16546"/>
                            <a:gd name="T69" fmla="*/ T68 w 1706"/>
                            <a:gd name="T70" fmla="+- 0 7590 7580"/>
                            <a:gd name="T71" fmla="*/ 7590 h 1706"/>
                            <a:gd name="T72" fmla="+- 0 18218 16546"/>
                            <a:gd name="T73" fmla="*/ T72 w 1706"/>
                            <a:gd name="T74" fmla="+- 0 7582 7580"/>
                            <a:gd name="T75" fmla="*/ 7582 h 1706"/>
                            <a:gd name="T76" fmla="+- 0 18173 16546"/>
                            <a:gd name="T77" fmla="*/ T76 w 1706"/>
                            <a:gd name="T78" fmla="+- 0 7580 7580"/>
                            <a:gd name="T79" fmla="*/ 7580 h 1706"/>
                            <a:gd name="T80" fmla="+- 0 16625 16546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7" y="1706"/>
                              </a:lnTo>
                              <a:lnTo>
                                <a:pt x="1672" y="1705"/>
                              </a:lnTo>
                              <a:lnTo>
                                <a:pt x="1696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6" y="10"/>
                              </a:lnTo>
                              <a:lnTo>
                                <a:pt x="1672" y="2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B7BB2" id="Freeform 823" o:spid="_x0000_s1026" style="position:absolute;margin-left:543.6pt;margin-top:543.95pt;width:85.3pt;height:85.3pt;z-index:-2515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" path="m79,l33,2,10,10,1,34,,79,,1627r1,46l10,1696r23,9l79,1706r1548,l1672,1705r24,-9l1704,1673r1,-46l1705,79r-1,-45l1696,10,1672,2,1627,,79,xe" filled="f" strokecolor="#27bdbe" strokeweight=".98036mm">
                <v:path arrowok="t" o:connecttype="custom" o:connectlocs="50165,4813300;20955,4814570;6350,4819650;635,4834890;0,4863465;0,5846445;635,5875655;6350,5890260;20955,5895975;50165,5896610;1033145,5896610;1061720,5895975;1076960,5890260;1082040,5875655;1082675,5846445;1082675,4863465;1082040,4834890;1076960,4819650;1061720,4814570;1033145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1872" behindDoc="1" locked="0" layoutInCell="1" allowOverlap="1">
                <wp:simplePos x="0" y="0"/>
                <wp:positionH relativeFrom="column">
                  <wp:posOffset>11085195</wp:posOffset>
                </wp:positionH>
                <wp:positionV relativeFrom="paragraph">
                  <wp:posOffset>6865620</wp:posOffset>
                </wp:positionV>
                <wp:extent cx="1083310" cy="1083310"/>
                <wp:effectExtent l="23495" t="23495" r="17145" b="26670"/>
                <wp:wrapNone/>
                <wp:docPr id="230" name="Freeform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4439 14360"/>
                            <a:gd name="T1" fmla="*/ T0 w 1706"/>
                            <a:gd name="T2" fmla="+- 0 7580 7580"/>
                            <a:gd name="T3" fmla="*/ 7580 h 1706"/>
                            <a:gd name="T4" fmla="+- 0 14393 14360"/>
                            <a:gd name="T5" fmla="*/ T4 w 1706"/>
                            <a:gd name="T6" fmla="+- 0 7582 7580"/>
                            <a:gd name="T7" fmla="*/ 7582 h 1706"/>
                            <a:gd name="T8" fmla="+- 0 14370 14360"/>
                            <a:gd name="T9" fmla="*/ T8 w 1706"/>
                            <a:gd name="T10" fmla="+- 0 7590 7580"/>
                            <a:gd name="T11" fmla="*/ 7590 h 1706"/>
                            <a:gd name="T12" fmla="+- 0 14361 14360"/>
                            <a:gd name="T13" fmla="*/ T12 w 1706"/>
                            <a:gd name="T14" fmla="+- 0 7614 7580"/>
                            <a:gd name="T15" fmla="*/ 7614 h 1706"/>
                            <a:gd name="T16" fmla="+- 0 14360 14360"/>
                            <a:gd name="T17" fmla="*/ T16 w 1706"/>
                            <a:gd name="T18" fmla="+- 0 7659 7580"/>
                            <a:gd name="T19" fmla="*/ 7659 h 1706"/>
                            <a:gd name="T20" fmla="+- 0 14360 14360"/>
                            <a:gd name="T21" fmla="*/ T20 w 1706"/>
                            <a:gd name="T22" fmla="+- 0 9207 7580"/>
                            <a:gd name="T23" fmla="*/ 9207 h 1706"/>
                            <a:gd name="T24" fmla="+- 0 14361 14360"/>
                            <a:gd name="T25" fmla="*/ T24 w 1706"/>
                            <a:gd name="T26" fmla="+- 0 9253 7580"/>
                            <a:gd name="T27" fmla="*/ 9253 h 1706"/>
                            <a:gd name="T28" fmla="+- 0 14370 14360"/>
                            <a:gd name="T29" fmla="*/ T28 w 1706"/>
                            <a:gd name="T30" fmla="+- 0 9276 7580"/>
                            <a:gd name="T31" fmla="*/ 9276 h 1706"/>
                            <a:gd name="T32" fmla="+- 0 14393 14360"/>
                            <a:gd name="T33" fmla="*/ T32 w 1706"/>
                            <a:gd name="T34" fmla="+- 0 9285 7580"/>
                            <a:gd name="T35" fmla="*/ 9285 h 1706"/>
                            <a:gd name="T36" fmla="+- 0 14439 14360"/>
                            <a:gd name="T37" fmla="*/ T36 w 1706"/>
                            <a:gd name="T38" fmla="+- 0 9286 7580"/>
                            <a:gd name="T39" fmla="*/ 9286 h 1706"/>
                            <a:gd name="T40" fmla="+- 0 15987 14360"/>
                            <a:gd name="T41" fmla="*/ T40 w 1706"/>
                            <a:gd name="T42" fmla="+- 0 9286 7580"/>
                            <a:gd name="T43" fmla="*/ 9286 h 1706"/>
                            <a:gd name="T44" fmla="+- 0 16032 14360"/>
                            <a:gd name="T45" fmla="*/ T44 w 1706"/>
                            <a:gd name="T46" fmla="+- 0 9285 7580"/>
                            <a:gd name="T47" fmla="*/ 9285 h 1706"/>
                            <a:gd name="T48" fmla="+- 0 16056 14360"/>
                            <a:gd name="T49" fmla="*/ T48 w 1706"/>
                            <a:gd name="T50" fmla="+- 0 9276 7580"/>
                            <a:gd name="T51" fmla="*/ 9276 h 1706"/>
                            <a:gd name="T52" fmla="+- 0 16064 14360"/>
                            <a:gd name="T53" fmla="*/ T52 w 1706"/>
                            <a:gd name="T54" fmla="+- 0 9253 7580"/>
                            <a:gd name="T55" fmla="*/ 9253 h 1706"/>
                            <a:gd name="T56" fmla="+- 0 16065 14360"/>
                            <a:gd name="T57" fmla="*/ T56 w 1706"/>
                            <a:gd name="T58" fmla="+- 0 9207 7580"/>
                            <a:gd name="T59" fmla="*/ 9207 h 1706"/>
                            <a:gd name="T60" fmla="+- 0 16065 14360"/>
                            <a:gd name="T61" fmla="*/ T60 w 1706"/>
                            <a:gd name="T62" fmla="+- 0 7659 7580"/>
                            <a:gd name="T63" fmla="*/ 7659 h 1706"/>
                            <a:gd name="T64" fmla="+- 0 16064 14360"/>
                            <a:gd name="T65" fmla="*/ T64 w 1706"/>
                            <a:gd name="T66" fmla="+- 0 7614 7580"/>
                            <a:gd name="T67" fmla="*/ 7614 h 1706"/>
                            <a:gd name="T68" fmla="+- 0 16056 14360"/>
                            <a:gd name="T69" fmla="*/ T68 w 1706"/>
                            <a:gd name="T70" fmla="+- 0 7590 7580"/>
                            <a:gd name="T71" fmla="*/ 7590 h 1706"/>
                            <a:gd name="T72" fmla="+- 0 16032 14360"/>
                            <a:gd name="T73" fmla="*/ T72 w 1706"/>
                            <a:gd name="T74" fmla="+- 0 7582 7580"/>
                            <a:gd name="T75" fmla="*/ 7582 h 1706"/>
                            <a:gd name="T76" fmla="+- 0 15987 14360"/>
                            <a:gd name="T77" fmla="*/ T76 w 1706"/>
                            <a:gd name="T78" fmla="+- 0 7580 7580"/>
                            <a:gd name="T79" fmla="*/ 7580 h 1706"/>
                            <a:gd name="T80" fmla="+- 0 14439 14360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7" y="1706"/>
                              </a:lnTo>
                              <a:lnTo>
                                <a:pt x="1672" y="1705"/>
                              </a:lnTo>
                              <a:lnTo>
                                <a:pt x="1696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6" y="10"/>
                              </a:lnTo>
                              <a:lnTo>
                                <a:pt x="1672" y="2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E1EF9" id="Freeform 776" o:spid="_x0000_s1026" style="position:absolute;margin-left:872.85pt;margin-top:540.6pt;width:85.3pt;height:85.3pt;z-index:-2515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" path="m79,l33,2,10,10,1,34,,79,,1627r1,46l10,1696r23,9l79,1706r1548,l1672,1705r24,-9l1704,1673r1,-46l1705,79r-1,-45l1696,10,1672,2,1627,,79,xe" filled="f" strokecolor="#27bdbe" strokeweight=".98036mm">
                <v:path arrowok="t" o:connecttype="custom" o:connectlocs="50165,4813300;20955,4814570;6350,4819650;635,4834890;0,4863465;0,5846445;635,5875655;6350,5890260;20955,5895975;50165,5896610;1033145,5896610;1061720,5895975;1076960,5890260;1082040,5875655;1082675,5846445;1082675,4863465;1082040,4834890;1076960,4819650;1061720,4814570;1033145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9040" behindDoc="1" locked="0" layoutInCell="1" allowOverlap="1">
                <wp:simplePos x="0" y="0"/>
                <wp:positionH relativeFrom="column">
                  <wp:posOffset>2758440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21590" t="25400" r="19050" b="24765"/>
                <wp:wrapNone/>
                <wp:docPr id="229" name="Freeform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7881 7802"/>
                            <a:gd name="T1" fmla="*/ T0 w 1706"/>
                            <a:gd name="T2" fmla="+- 0 9740 9740"/>
                            <a:gd name="T3" fmla="*/ 9740 h 1706"/>
                            <a:gd name="T4" fmla="+- 0 7836 7802"/>
                            <a:gd name="T5" fmla="*/ T4 w 1706"/>
                            <a:gd name="T6" fmla="+- 0 9741 9740"/>
                            <a:gd name="T7" fmla="*/ 9741 h 1706"/>
                            <a:gd name="T8" fmla="+- 0 7812 7802"/>
                            <a:gd name="T9" fmla="*/ T8 w 1706"/>
                            <a:gd name="T10" fmla="+- 0 9750 9740"/>
                            <a:gd name="T11" fmla="*/ 9750 h 1706"/>
                            <a:gd name="T12" fmla="+- 0 7804 7802"/>
                            <a:gd name="T13" fmla="*/ T12 w 1706"/>
                            <a:gd name="T14" fmla="+- 0 9773 9740"/>
                            <a:gd name="T15" fmla="*/ 9773 h 1706"/>
                            <a:gd name="T16" fmla="+- 0 7802 7802"/>
                            <a:gd name="T17" fmla="*/ T16 w 1706"/>
                            <a:gd name="T18" fmla="+- 0 9819 9740"/>
                            <a:gd name="T19" fmla="*/ 9819 h 1706"/>
                            <a:gd name="T20" fmla="+- 0 7802 7802"/>
                            <a:gd name="T21" fmla="*/ T20 w 1706"/>
                            <a:gd name="T22" fmla="+- 0 11367 9740"/>
                            <a:gd name="T23" fmla="*/ 11367 h 1706"/>
                            <a:gd name="T24" fmla="+- 0 7804 7802"/>
                            <a:gd name="T25" fmla="*/ T24 w 1706"/>
                            <a:gd name="T26" fmla="+- 0 11412 9740"/>
                            <a:gd name="T27" fmla="*/ 11412 h 1706"/>
                            <a:gd name="T28" fmla="+- 0 7812 7802"/>
                            <a:gd name="T29" fmla="*/ T28 w 1706"/>
                            <a:gd name="T30" fmla="+- 0 11436 9740"/>
                            <a:gd name="T31" fmla="*/ 11436 h 1706"/>
                            <a:gd name="T32" fmla="+- 0 7836 7802"/>
                            <a:gd name="T33" fmla="*/ T32 w 1706"/>
                            <a:gd name="T34" fmla="+- 0 11444 9740"/>
                            <a:gd name="T35" fmla="*/ 11444 h 1706"/>
                            <a:gd name="T36" fmla="+- 0 7881 7802"/>
                            <a:gd name="T37" fmla="*/ T36 w 1706"/>
                            <a:gd name="T38" fmla="+- 0 11445 9740"/>
                            <a:gd name="T39" fmla="*/ 11445 h 1706"/>
                            <a:gd name="T40" fmla="+- 0 9429 7802"/>
                            <a:gd name="T41" fmla="*/ T40 w 1706"/>
                            <a:gd name="T42" fmla="+- 0 11445 9740"/>
                            <a:gd name="T43" fmla="*/ 11445 h 1706"/>
                            <a:gd name="T44" fmla="+- 0 9474 7802"/>
                            <a:gd name="T45" fmla="*/ T44 w 1706"/>
                            <a:gd name="T46" fmla="+- 0 11444 9740"/>
                            <a:gd name="T47" fmla="*/ 11444 h 1706"/>
                            <a:gd name="T48" fmla="+- 0 9498 7802"/>
                            <a:gd name="T49" fmla="*/ T48 w 1706"/>
                            <a:gd name="T50" fmla="+- 0 11436 9740"/>
                            <a:gd name="T51" fmla="*/ 11436 h 1706"/>
                            <a:gd name="T52" fmla="+- 0 9506 7802"/>
                            <a:gd name="T53" fmla="*/ T52 w 1706"/>
                            <a:gd name="T54" fmla="+- 0 11412 9740"/>
                            <a:gd name="T55" fmla="*/ 11412 h 1706"/>
                            <a:gd name="T56" fmla="+- 0 9508 7802"/>
                            <a:gd name="T57" fmla="*/ T56 w 1706"/>
                            <a:gd name="T58" fmla="+- 0 11367 9740"/>
                            <a:gd name="T59" fmla="*/ 11367 h 1706"/>
                            <a:gd name="T60" fmla="+- 0 9508 7802"/>
                            <a:gd name="T61" fmla="*/ T60 w 1706"/>
                            <a:gd name="T62" fmla="+- 0 9819 9740"/>
                            <a:gd name="T63" fmla="*/ 9819 h 1706"/>
                            <a:gd name="T64" fmla="+- 0 9506 7802"/>
                            <a:gd name="T65" fmla="*/ T64 w 1706"/>
                            <a:gd name="T66" fmla="+- 0 9773 9740"/>
                            <a:gd name="T67" fmla="*/ 9773 h 1706"/>
                            <a:gd name="T68" fmla="+- 0 9498 7802"/>
                            <a:gd name="T69" fmla="*/ T68 w 1706"/>
                            <a:gd name="T70" fmla="+- 0 9750 9740"/>
                            <a:gd name="T71" fmla="*/ 9750 h 1706"/>
                            <a:gd name="T72" fmla="+- 0 9474 7802"/>
                            <a:gd name="T73" fmla="*/ T72 w 1706"/>
                            <a:gd name="T74" fmla="+- 0 9741 9740"/>
                            <a:gd name="T75" fmla="*/ 9741 h 1706"/>
                            <a:gd name="T76" fmla="+- 0 9429 7802"/>
                            <a:gd name="T77" fmla="*/ T76 w 1706"/>
                            <a:gd name="T78" fmla="+- 0 9740 9740"/>
                            <a:gd name="T79" fmla="*/ 9740 h 1706"/>
                            <a:gd name="T80" fmla="+- 0 7881 7802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2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2" y="1672"/>
                              </a:lnTo>
                              <a:lnTo>
                                <a:pt x="10" y="1696"/>
                              </a:lnTo>
                              <a:lnTo>
                                <a:pt x="34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E1F27" id="Freeform 801" o:spid="_x0000_s1026" style="position:absolute;margin-left:217.2pt;margin-top:650.25pt;width:85.3pt;height:85.3pt;z-index:-2515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" path="m79,l34,1,10,10,2,33,,79,,1627r2,45l10,1696r24,8l79,1705r1548,l1672,1704r24,-8l1704,1672r2,-45l1706,79r-2,-46l1696,10,1672,1,1627,,79,xe" filled="f" strokecolor="#27bdbe" strokeweight=".98036mm">
                <v:path arrowok="t" o:connecttype="custom" o:connectlocs="50165,6184900;21590,6185535;6350,6191250;1270,6205855;0,6235065;0,7218045;1270,7246620;6350,7261860;21590,7266940;50165,7267575;1033145,7267575;1061720,7266940;1076960,7261860;1082040,7246620;1083310,7218045;1083310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8016" behindDoc="1" locked="0" layoutInCell="1" allowOverlap="1">
                <wp:simplePos x="0" y="0"/>
                <wp:positionH relativeFrom="column">
                  <wp:posOffset>11086465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24765" t="25400" r="25400" b="24765"/>
                <wp:wrapNone/>
                <wp:docPr id="228" name="Freeform 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20997 20918"/>
                            <a:gd name="T1" fmla="*/ T0 w 1706"/>
                            <a:gd name="T2" fmla="+- 0 9740 9740"/>
                            <a:gd name="T3" fmla="*/ 9740 h 1706"/>
                            <a:gd name="T4" fmla="+- 0 20951 20918"/>
                            <a:gd name="T5" fmla="*/ T4 w 1706"/>
                            <a:gd name="T6" fmla="+- 0 9741 9740"/>
                            <a:gd name="T7" fmla="*/ 9741 h 1706"/>
                            <a:gd name="T8" fmla="+- 0 20928 20918"/>
                            <a:gd name="T9" fmla="*/ T8 w 1706"/>
                            <a:gd name="T10" fmla="+- 0 9750 9740"/>
                            <a:gd name="T11" fmla="*/ 9750 h 1706"/>
                            <a:gd name="T12" fmla="+- 0 20919 20918"/>
                            <a:gd name="T13" fmla="*/ T12 w 1706"/>
                            <a:gd name="T14" fmla="+- 0 9773 9740"/>
                            <a:gd name="T15" fmla="*/ 9773 h 1706"/>
                            <a:gd name="T16" fmla="+- 0 20918 20918"/>
                            <a:gd name="T17" fmla="*/ T16 w 1706"/>
                            <a:gd name="T18" fmla="+- 0 9819 9740"/>
                            <a:gd name="T19" fmla="*/ 9819 h 1706"/>
                            <a:gd name="T20" fmla="+- 0 20918 20918"/>
                            <a:gd name="T21" fmla="*/ T20 w 1706"/>
                            <a:gd name="T22" fmla="+- 0 11367 9740"/>
                            <a:gd name="T23" fmla="*/ 11367 h 1706"/>
                            <a:gd name="T24" fmla="+- 0 20919 20918"/>
                            <a:gd name="T25" fmla="*/ T24 w 1706"/>
                            <a:gd name="T26" fmla="+- 0 11412 9740"/>
                            <a:gd name="T27" fmla="*/ 11412 h 1706"/>
                            <a:gd name="T28" fmla="+- 0 20928 20918"/>
                            <a:gd name="T29" fmla="*/ T28 w 1706"/>
                            <a:gd name="T30" fmla="+- 0 11436 9740"/>
                            <a:gd name="T31" fmla="*/ 11436 h 1706"/>
                            <a:gd name="T32" fmla="+- 0 20951 20918"/>
                            <a:gd name="T33" fmla="*/ T32 w 1706"/>
                            <a:gd name="T34" fmla="+- 0 11444 9740"/>
                            <a:gd name="T35" fmla="*/ 11444 h 1706"/>
                            <a:gd name="T36" fmla="+- 0 20997 20918"/>
                            <a:gd name="T37" fmla="*/ T36 w 1706"/>
                            <a:gd name="T38" fmla="+- 0 11445 9740"/>
                            <a:gd name="T39" fmla="*/ 11445 h 1706"/>
                            <a:gd name="T40" fmla="+- 0 22544 20918"/>
                            <a:gd name="T41" fmla="*/ T40 w 1706"/>
                            <a:gd name="T42" fmla="+- 0 11445 9740"/>
                            <a:gd name="T43" fmla="*/ 11445 h 1706"/>
                            <a:gd name="T44" fmla="+- 0 22590 20918"/>
                            <a:gd name="T45" fmla="*/ T44 w 1706"/>
                            <a:gd name="T46" fmla="+- 0 11444 9740"/>
                            <a:gd name="T47" fmla="*/ 11444 h 1706"/>
                            <a:gd name="T48" fmla="+- 0 22613 20918"/>
                            <a:gd name="T49" fmla="*/ T48 w 1706"/>
                            <a:gd name="T50" fmla="+- 0 11436 9740"/>
                            <a:gd name="T51" fmla="*/ 11436 h 1706"/>
                            <a:gd name="T52" fmla="+- 0 22622 20918"/>
                            <a:gd name="T53" fmla="*/ T52 w 1706"/>
                            <a:gd name="T54" fmla="+- 0 11412 9740"/>
                            <a:gd name="T55" fmla="*/ 11412 h 1706"/>
                            <a:gd name="T56" fmla="+- 0 22623 20918"/>
                            <a:gd name="T57" fmla="*/ T56 w 1706"/>
                            <a:gd name="T58" fmla="+- 0 11367 9740"/>
                            <a:gd name="T59" fmla="*/ 11367 h 1706"/>
                            <a:gd name="T60" fmla="+- 0 22623 20918"/>
                            <a:gd name="T61" fmla="*/ T60 w 1706"/>
                            <a:gd name="T62" fmla="+- 0 9819 9740"/>
                            <a:gd name="T63" fmla="*/ 9819 h 1706"/>
                            <a:gd name="T64" fmla="+- 0 22622 20918"/>
                            <a:gd name="T65" fmla="*/ T64 w 1706"/>
                            <a:gd name="T66" fmla="+- 0 9773 9740"/>
                            <a:gd name="T67" fmla="*/ 9773 h 1706"/>
                            <a:gd name="T68" fmla="+- 0 22613 20918"/>
                            <a:gd name="T69" fmla="*/ T68 w 1706"/>
                            <a:gd name="T70" fmla="+- 0 9750 9740"/>
                            <a:gd name="T71" fmla="*/ 9750 h 1706"/>
                            <a:gd name="T72" fmla="+- 0 22590 20918"/>
                            <a:gd name="T73" fmla="*/ T72 w 1706"/>
                            <a:gd name="T74" fmla="+- 0 9741 9740"/>
                            <a:gd name="T75" fmla="*/ 9741 h 1706"/>
                            <a:gd name="T76" fmla="+- 0 22544 20918"/>
                            <a:gd name="T77" fmla="*/ T76 w 1706"/>
                            <a:gd name="T78" fmla="+- 0 9740 9740"/>
                            <a:gd name="T79" fmla="*/ 9740 h 1706"/>
                            <a:gd name="T80" fmla="+- 0 20997 20918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6" y="1705"/>
                              </a:lnTo>
                              <a:lnTo>
                                <a:pt x="1672" y="1704"/>
                              </a:lnTo>
                              <a:lnTo>
                                <a:pt x="1695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5" y="10"/>
                              </a:lnTo>
                              <a:lnTo>
                                <a:pt x="1672" y="1"/>
                              </a:lnTo>
                              <a:lnTo>
                                <a:pt x="1626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8BF1A" id="Freeform 798" o:spid="_x0000_s1026" style="position:absolute;margin-left:872.95pt;margin-top:650.25pt;width:85.3pt;height:85.3pt;z-index:-2515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" path="m79,l33,1,10,10,1,33,,79,,1627r1,45l10,1696r23,8l79,1705r1547,l1672,1704r23,-8l1704,1672r1,-45l1705,79r-1,-46l1695,10,1672,1,1626,,79,xe" filled="f" strokecolor="#27bdbe" strokeweight=".98036mm">
                <v:path arrowok="t" o:connecttype="custom" o:connectlocs="50165,6184900;20955,6185535;6350,6191250;635,6205855;0,6235065;0,7218045;635,7246620;6350,7261860;20955,7266940;50165,7267575;1032510,7267575;1061720,7266940;1076325,7261860;1082040,7246620;1082675,7218045;1082675,6235065;1082040,6205855;1076325,6191250;1061720,6185535;1032510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6992" behindDoc="1" locked="0" layoutInCell="1" allowOverlap="1">
                <wp:simplePos x="0" y="0"/>
                <wp:positionH relativeFrom="column">
                  <wp:posOffset>9698355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7780" t="25400" r="22860" b="24765"/>
                <wp:wrapNone/>
                <wp:docPr id="227" name="Freeform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8811 18732"/>
                            <a:gd name="T1" fmla="*/ T0 w 1706"/>
                            <a:gd name="T2" fmla="+- 0 9740 9740"/>
                            <a:gd name="T3" fmla="*/ 9740 h 1706"/>
                            <a:gd name="T4" fmla="+- 0 18765 18732"/>
                            <a:gd name="T5" fmla="*/ T4 w 1706"/>
                            <a:gd name="T6" fmla="+- 0 9741 9740"/>
                            <a:gd name="T7" fmla="*/ 9741 h 1706"/>
                            <a:gd name="T8" fmla="+- 0 18742 18732"/>
                            <a:gd name="T9" fmla="*/ T8 w 1706"/>
                            <a:gd name="T10" fmla="+- 0 9750 9740"/>
                            <a:gd name="T11" fmla="*/ 9750 h 1706"/>
                            <a:gd name="T12" fmla="+- 0 18733 18732"/>
                            <a:gd name="T13" fmla="*/ T12 w 1706"/>
                            <a:gd name="T14" fmla="+- 0 9773 9740"/>
                            <a:gd name="T15" fmla="*/ 9773 h 1706"/>
                            <a:gd name="T16" fmla="+- 0 18732 18732"/>
                            <a:gd name="T17" fmla="*/ T16 w 1706"/>
                            <a:gd name="T18" fmla="+- 0 9819 9740"/>
                            <a:gd name="T19" fmla="*/ 9819 h 1706"/>
                            <a:gd name="T20" fmla="+- 0 18732 18732"/>
                            <a:gd name="T21" fmla="*/ T20 w 1706"/>
                            <a:gd name="T22" fmla="+- 0 11367 9740"/>
                            <a:gd name="T23" fmla="*/ 11367 h 1706"/>
                            <a:gd name="T24" fmla="+- 0 18733 18732"/>
                            <a:gd name="T25" fmla="*/ T24 w 1706"/>
                            <a:gd name="T26" fmla="+- 0 11412 9740"/>
                            <a:gd name="T27" fmla="*/ 11412 h 1706"/>
                            <a:gd name="T28" fmla="+- 0 18742 18732"/>
                            <a:gd name="T29" fmla="*/ T28 w 1706"/>
                            <a:gd name="T30" fmla="+- 0 11436 9740"/>
                            <a:gd name="T31" fmla="*/ 11436 h 1706"/>
                            <a:gd name="T32" fmla="+- 0 18765 18732"/>
                            <a:gd name="T33" fmla="*/ T32 w 1706"/>
                            <a:gd name="T34" fmla="+- 0 11444 9740"/>
                            <a:gd name="T35" fmla="*/ 11444 h 1706"/>
                            <a:gd name="T36" fmla="+- 0 18811 18732"/>
                            <a:gd name="T37" fmla="*/ T36 w 1706"/>
                            <a:gd name="T38" fmla="+- 0 11445 9740"/>
                            <a:gd name="T39" fmla="*/ 11445 h 1706"/>
                            <a:gd name="T40" fmla="+- 0 20358 18732"/>
                            <a:gd name="T41" fmla="*/ T40 w 1706"/>
                            <a:gd name="T42" fmla="+- 0 11445 9740"/>
                            <a:gd name="T43" fmla="*/ 11445 h 1706"/>
                            <a:gd name="T44" fmla="+- 0 20404 18732"/>
                            <a:gd name="T45" fmla="*/ T44 w 1706"/>
                            <a:gd name="T46" fmla="+- 0 11444 9740"/>
                            <a:gd name="T47" fmla="*/ 11444 h 1706"/>
                            <a:gd name="T48" fmla="+- 0 20427 18732"/>
                            <a:gd name="T49" fmla="*/ T48 w 1706"/>
                            <a:gd name="T50" fmla="+- 0 11436 9740"/>
                            <a:gd name="T51" fmla="*/ 11436 h 1706"/>
                            <a:gd name="T52" fmla="+- 0 20436 18732"/>
                            <a:gd name="T53" fmla="*/ T52 w 1706"/>
                            <a:gd name="T54" fmla="+- 0 11412 9740"/>
                            <a:gd name="T55" fmla="*/ 11412 h 1706"/>
                            <a:gd name="T56" fmla="+- 0 20437 18732"/>
                            <a:gd name="T57" fmla="*/ T56 w 1706"/>
                            <a:gd name="T58" fmla="+- 0 11367 9740"/>
                            <a:gd name="T59" fmla="*/ 11367 h 1706"/>
                            <a:gd name="T60" fmla="+- 0 20437 18732"/>
                            <a:gd name="T61" fmla="*/ T60 w 1706"/>
                            <a:gd name="T62" fmla="+- 0 9819 9740"/>
                            <a:gd name="T63" fmla="*/ 9819 h 1706"/>
                            <a:gd name="T64" fmla="+- 0 20436 18732"/>
                            <a:gd name="T65" fmla="*/ T64 w 1706"/>
                            <a:gd name="T66" fmla="+- 0 9773 9740"/>
                            <a:gd name="T67" fmla="*/ 9773 h 1706"/>
                            <a:gd name="T68" fmla="+- 0 20427 18732"/>
                            <a:gd name="T69" fmla="*/ T68 w 1706"/>
                            <a:gd name="T70" fmla="+- 0 9750 9740"/>
                            <a:gd name="T71" fmla="*/ 9750 h 1706"/>
                            <a:gd name="T72" fmla="+- 0 20404 18732"/>
                            <a:gd name="T73" fmla="*/ T72 w 1706"/>
                            <a:gd name="T74" fmla="+- 0 9741 9740"/>
                            <a:gd name="T75" fmla="*/ 9741 h 1706"/>
                            <a:gd name="T76" fmla="+- 0 20358 18732"/>
                            <a:gd name="T77" fmla="*/ T76 w 1706"/>
                            <a:gd name="T78" fmla="+- 0 9740 9740"/>
                            <a:gd name="T79" fmla="*/ 9740 h 1706"/>
                            <a:gd name="T80" fmla="+- 0 18811 18732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6" y="1705"/>
                              </a:lnTo>
                              <a:lnTo>
                                <a:pt x="1672" y="1704"/>
                              </a:lnTo>
                              <a:lnTo>
                                <a:pt x="1695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5" y="10"/>
                              </a:lnTo>
                              <a:lnTo>
                                <a:pt x="1672" y="1"/>
                              </a:lnTo>
                              <a:lnTo>
                                <a:pt x="1626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F2A11" id="Freeform 791" o:spid="_x0000_s1026" style="position:absolute;margin-left:763.65pt;margin-top:650.25pt;width:85.3pt;height:85.3pt;z-index:-2515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" path="m79,l33,1,10,10,1,33,,79,,1627r1,45l10,1696r23,8l79,1705r1547,l1672,1704r23,-8l1704,1672r1,-45l1705,79r-1,-46l1695,10,1672,1,1626,,79,xe" filled="f" strokecolor="#27bdbe" strokeweight=".98036mm">
                <v:path arrowok="t" o:connecttype="custom" o:connectlocs="50165,6184900;20955,6185535;6350,6191250;635,6205855;0,6235065;0,7218045;635,7246620;6350,7261860;20955,7266940;50165,7267575;1032510,7267575;1061720,7266940;1076325,7261860;1082040,7246620;1082675,7218045;1082675,6235065;1082040,6205855;1076325,6191250;1061720,6185535;1032510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5968" behindDoc="1" locked="0" layoutInCell="1" allowOverlap="1">
                <wp:simplePos x="0" y="0"/>
                <wp:positionH relativeFrom="column">
                  <wp:posOffset>9698355</wp:posOffset>
                </wp:positionH>
                <wp:positionV relativeFrom="paragraph">
                  <wp:posOffset>6886575</wp:posOffset>
                </wp:positionV>
                <wp:extent cx="1083310" cy="1083310"/>
                <wp:effectExtent l="17780" t="25400" r="22860" b="24765"/>
                <wp:wrapNone/>
                <wp:docPr id="226" name="Freeform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8811 18732"/>
                            <a:gd name="T1" fmla="*/ T0 w 1706"/>
                            <a:gd name="T2" fmla="+- 0 7580 7580"/>
                            <a:gd name="T3" fmla="*/ 7580 h 1706"/>
                            <a:gd name="T4" fmla="+- 0 18765 18732"/>
                            <a:gd name="T5" fmla="*/ T4 w 1706"/>
                            <a:gd name="T6" fmla="+- 0 7582 7580"/>
                            <a:gd name="T7" fmla="*/ 7582 h 1706"/>
                            <a:gd name="T8" fmla="+- 0 18742 18732"/>
                            <a:gd name="T9" fmla="*/ T8 w 1706"/>
                            <a:gd name="T10" fmla="+- 0 7590 7580"/>
                            <a:gd name="T11" fmla="*/ 7590 h 1706"/>
                            <a:gd name="T12" fmla="+- 0 18733 18732"/>
                            <a:gd name="T13" fmla="*/ T12 w 1706"/>
                            <a:gd name="T14" fmla="+- 0 7614 7580"/>
                            <a:gd name="T15" fmla="*/ 7614 h 1706"/>
                            <a:gd name="T16" fmla="+- 0 18732 18732"/>
                            <a:gd name="T17" fmla="*/ T16 w 1706"/>
                            <a:gd name="T18" fmla="+- 0 7659 7580"/>
                            <a:gd name="T19" fmla="*/ 7659 h 1706"/>
                            <a:gd name="T20" fmla="+- 0 18732 18732"/>
                            <a:gd name="T21" fmla="*/ T20 w 1706"/>
                            <a:gd name="T22" fmla="+- 0 9207 7580"/>
                            <a:gd name="T23" fmla="*/ 9207 h 1706"/>
                            <a:gd name="T24" fmla="+- 0 18733 18732"/>
                            <a:gd name="T25" fmla="*/ T24 w 1706"/>
                            <a:gd name="T26" fmla="+- 0 9253 7580"/>
                            <a:gd name="T27" fmla="*/ 9253 h 1706"/>
                            <a:gd name="T28" fmla="+- 0 18742 18732"/>
                            <a:gd name="T29" fmla="*/ T28 w 1706"/>
                            <a:gd name="T30" fmla="+- 0 9276 7580"/>
                            <a:gd name="T31" fmla="*/ 9276 h 1706"/>
                            <a:gd name="T32" fmla="+- 0 18765 18732"/>
                            <a:gd name="T33" fmla="*/ T32 w 1706"/>
                            <a:gd name="T34" fmla="+- 0 9285 7580"/>
                            <a:gd name="T35" fmla="*/ 9285 h 1706"/>
                            <a:gd name="T36" fmla="+- 0 18811 18732"/>
                            <a:gd name="T37" fmla="*/ T36 w 1706"/>
                            <a:gd name="T38" fmla="+- 0 9286 7580"/>
                            <a:gd name="T39" fmla="*/ 9286 h 1706"/>
                            <a:gd name="T40" fmla="+- 0 20358 18732"/>
                            <a:gd name="T41" fmla="*/ T40 w 1706"/>
                            <a:gd name="T42" fmla="+- 0 9286 7580"/>
                            <a:gd name="T43" fmla="*/ 9286 h 1706"/>
                            <a:gd name="T44" fmla="+- 0 20404 18732"/>
                            <a:gd name="T45" fmla="*/ T44 w 1706"/>
                            <a:gd name="T46" fmla="+- 0 9285 7580"/>
                            <a:gd name="T47" fmla="*/ 9285 h 1706"/>
                            <a:gd name="T48" fmla="+- 0 20427 18732"/>
                            <a:gd name="T49" fmla="*/ T48 w 1706"/>
                            <a:gd name="T50" fmla="+- 0 9276 7580"/>
                            <a:gd name="T51" fmla="*/ 9276 h 1706"/>
                            <a:gd name="T52" fmla="+- 0 20436 18732"/>
                            <a:gd name="T53" fmla="*/ T52 w 1706"/>
                            <a:gd name="T54" fmla="+- 0 9253 7580"/>
                            <a:gd name="T55" fmla="*/ 9253 h 1706"/>
                            <a:gd name="T56" fmla="+- 0 20437 18732"/>
                            <a:gd name="T57" fmla="*/ T56 w 1706"/>
                            <a:gd name="T58" fmla="+- 0 9207 7580"/>
                            <a:gd name="T59" fmla="*/ 9207 h 1706"/>
                            <a:gd name="T60" fmla="+- 0 20437 18732"/>
                            <a:gd name="T61" fmla="*/ T60 w 1706"/>
                            <a:gd name="T62" fmla="+- 0 7659 7580"/>
                            <a:gd name="T63" fmla="*/ 7659 h 1706"/>
                            <a:gd name="T64" fmla="+- 0 20436 18732"/>
                            <a:gd name="T65" fmla="*/ T64 w 1706"/>
                            <a:gd name="T66" fmla="+- 0 7614 7580"/>
                            <a:gd name="T67" fmla="*/ 7614 h 1706"/>
                            <a:gd name="T68" fmla="+- 0 20427 18732"/>
                            <a:gd name="T69" fmla="*/ T68 w 1706"/>
                            <a:gd name="T70" fmla="+- 0 7590 7580"/>
                            <a:gd name="T71" fmla="*/ 7590 h 1706"/>
                            <a:gd name="T72" fmla="+- 0 20404 18732"/>
                            <a:gd name="T73" fmla="*/ T72 w 1706"/>
                            <a:gd name="T74" fmla="+- 0 7582 7580"/>
                            <a:gd name="T75" fmla="*/ 7582 h 1706"/>
                            <a:gd name="T76" fmla="+- 0 20358 18732"/>
                            <a:gd name="T77" fmla="*/ T76 w 1706"/>
                            <a:gd name="T78" fmla="+- 0 7580 7580"/>
                            <a:gd name="T79" fmla="*/ 7580 h 1706"/>
                            <a:gd name="T80" fmla="+- 0 18811 18732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6" y="1706"/>
                              </a:lnTo>
                              <a:lnTo>
                                <a:pt x="1672" y="1705"/>
                              </a:lnTo>
                              <a:lnTo>
                                <a:pt x="1695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5" y="10"/>
                              </a:lnTo>
                              <a:lnTo>
                                <a:pt x="1672" y="2"/>
                              </a:lnTo>
                              <a:lnTo>
                                <a:pt x="1626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9D032" id="Freeform 788" o:spid="_x0000_s1026" style="position:absolute;margin-left:763.65pt;margin-top:542.25pt;width:85.3pt;height:85.3pt;z-index:-2515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" path="m79,l33,2,10,10,1,34,,79,,1627r1,46l10,1696r23,9l79,1706r1547,l1672,1705r23,-9l1704,1673r1,-46l1705,79r-1,-45l1695,10,1672,2,1626,,79,xe" filled="f" strokecolor="#27bdbe" strokeweight=".98036mm">
                <v:path arrowok="t" o:connecttype="custom" o:connectlocs="50165,4813300;20955,4814570;6350,4819650;635,4834890;0,4863465;0,5846445;635,5875655;6350,5890260;20955,5895975;50165,5896610;1032510,5896610;1061720,5895975;1076325,5890260;1082040,5875655;1082675,5846445;1082675,4863465;1082040,4834890;1076325,4819650;1061720,4814570;1032510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4944" behindDoc="1" locked="0" layoutInCell="1" allowOverlap="1">
                <wp:simplePos x="0" y="0"/>
                <wp:positionH relativeFrom="column">
                  <wp:posOffset>8310245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20320" t="25400" r="20320" b="24765"/>
                <wp:wrapNone/>
                <wp:docPr id="225" name="Freeform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6625 16546"/>
                            <a:gd name="T1" fmla="*/ T0 w 1706"/>
                            <a:gd name="T2" fmla="+- 0 9740 9740"/>
                            <a:gd name="T3" fmla="*/ 9740 h 1706"/>
                            <a:gd name="T4" fmla="+- 0 16579 16546"/>
                            <a:gd name="T5" fmla="*/ T4 w 1706"/>
                            <a:gd name="T6" fmla="+- 0 9741 9740"/>
                            <a:gd name="T7" fmla="*/ 9741 h 1706"/>
                            <a:gd name="T8" fmla="+- 0 16556 16546"/>
                            <a:gd name="T9" fmla="*/ T8 w 1706"/>
                            <a:gd name="T10" fmla="+- 0 9750 9740"/>
                            <a:gd name="T11" fmla="*/ 9750 h 1706"/>
                            <a:gd name="T12" fmla="+- 0 16547 16546"/>
                            <a:gd name="T13" fmla="*/ T12 w 1706"/>
                            <a:gd name="T14" fmla="+- 0 9773 9740"/>
                            <a:gd name="T15" fmla="*/ 9773 h 1706"/>
                            <a:gd name="T16" fmla="+- 0 16546 16546"/>
                            <a:gd name="T17" fmla="*/ T16 w 1706"/>
                            <a:gd name="T18" fmla="+- 0 9819 9740"/>
                            <a:gd name="T19" fmla="*/ 9819 h 1706"/>
                            <a:gd name="T20" fmla="+- 0 16546 16546"/>
                            <a:gd name="T21" fmla="*/ T20 w 1706"/>
                            <a:gd name="T22" fmla="+- 0 11367 9740"/>
                            <a:gd name="T23" fmla="*/ 11367 h 1706"/>
                            <a:gd name="T24" fmla="+- 0 16547 16546"/>
                            <a:gd name="T25" fmla="*/ T24 w 1706"/>
                            <a:gd name="T26" fmla="+- 0 11412 9740"/>
                            <a:gd name="T27" fmla="*/ 11412 h 1706"/>
                            <a:gd name="T28" fmla="+- 0 16556 16546"/>
                            <a:gd name="T29" fmla="*/ T28 w 1706"/>
                            <a:gd name="T30" fmla="+- 0 11436 9740"/>
                            <a:gd name="T31" fmla="*/ 11436 h 1706"/>
                            <a:gd name="T32" fmla="+- 0 16579 16546"/>
                            <a:gd name="T33" fmla="*/ T32 w 1706"/>
                            <a:gd name="T34" fmla="+- 0 11444 9740"/>
                            <a:gd name="T35" fmla="*/ 11444 h 1706"/>
                            <a:gd name="T36" fmla="+- 0 16625 16546"/>
                            <a:gd name="T37" fmla="*/ T36 w 1706"/>
                            <a:gd name="T38" fmla="+- 0 11445 9740"/>
                            <a:gd name="T39" fmla="*/ 11445 h 1706"/>
                            <a:gd name="T40" fmla="+- 0 18173 16546"/>
                            <a:gd name="T41" fmla="*/ T40 w 1706"/>
                            <a:gd name="T42" fmla="+- 0 11445 9740"/>
                            <a:gd name="T43" fmla="*/ 11445 h 1706"/>
                            <a:gd name="T44" fmla="+- 0 18218 16546"/>
                            <a:gd name="T45" fmla="*/ T44 w 1706"/>
                            <a:gd name="T46" fmla="+- 0 11444 9740"/>
                            <a:gd name="T47" fmla="*/ 11444 h 1706"/>
                            <a:gd name="T48" fmla="+- 0 18242 16546"/>
                            <a:gd name="T49" fmla="*/ T48 w 1706"/>
                            <a:gd name="T50" fmla="+- 0 11436 9740"/>
                            <a:gd name="T51" fmla="*/ 11436 h 1706"/>
                            <a:gd name="T52" fmla="+- 0 18250 16546"/>
                            <a:gd name="T53" fmla="*/ T52 w 1706"/>
                            <a:gd name="T54" fmla="+- 0 11412 9740"/>
                            <a:gd name="T55" fmla="*/ 11412 h 1706"/>
                            <a:gd name="T56" fmla="+- 0 18251 16546"/>
                            <a:gd name="T57" fmla="*/ T56 w 1706"/>
                            <a:gd name="T58" fmla="+- 0 11367 9740"/>
                            <a:gd name="T59" fmla="*/ 11367 h 1706"/>
                            <a:gd name="T60" fmla="+- 0 18251 16546"/>
                            <a:gd name="T61" fmla="*/ T60 w 1706"/>
                            <a:gd name="T62" fmla="+- 0 9819 9740"/>
                            <a:gd name="T63" fmla="*/ 9819 h 1706"/>
                            <a:gd name="T64" fmla="+- 0 18250 16546"/>
                            <a:gd name="T65" fmla="*/ T64 w 1706"/>
                            <a:gd name="T66" fmla="+- 0 9773 9740"/>
                            <a:gd name="T67" fmla="*/ 9773 h 1706"/>
                            <a:gd name="T68" fmla="+- 0 18242 16546"/>
                            <a:gd name="T69" fmla="*/ T68 w 1706"/>
                            <a:gd name="T70" fmla="+- 0 9750 9740"/>
                            <a:gd name="T71" fmla="*/ 9750 h 1706"/>
                            <a:gd name="T72" fmla="+- 0 18218 16546"/>
                            <a:gd name="T73" fmla="*/ T72 w 1706"/>
                            <a:gd name="T74" fmla="+- 0 9741 9740"/>
                            <a:gd name="T75" fmla="*/ 9741 h 1706"/>
                            <a:gd name="T76" fmla="+- 0 18173 16546"/>
                            <a:gd name="T77" fmla="*/ T76 w 1706"/>
                            <a:gd name="T78" fmla="+- 0 9740 9740"/>
                            <a:gd name="T79" fmla="*/ 9740 h 1706"/>
                            <a:gd name="T80" fmla="+- 0 16625 16546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CBE33" id="Freeform 785" o:spid="_x0000_s1026" style="position:absolute;margin-left:654.35pt;margin-top:650.25pt;width:85.3pt;height:85.3pt;z-index:-2515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" path="m79,l33,1,10,10,1,33,,79,,1627r1,45l10,1696r23,8l79,1705r1548,l1672,1704r24,-8l1704,1672r1,-45l1705,79r-1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2675,7218045;1082675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3920" behindDoc="1" locked="0" layoutInCell="1" allowOverlap="1">
                <wp:simplePos x="0" y="0"/>
                <wp:positionH relativeFrom="column">
                  <wp:posOffset>8310245</wp:posOffset>
                </wp:positionH>
                <wp:positionV relativeFrom="paragraph">
                  <wp:posOffset>6886575</wp:posOffset>
                </wp:positionV>
                <wp:extent cx="1083310" cy="1083310"/>
                <wp:effectExtent l="20320" t="25400" r="20320" b="24765"/>
                <wp:wrapNone/>
                <wp:docPr id="224" name="Freeform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6625 16546"/>
                            <a:gd name="T1" fmla="*/ T0 w 1706"/>
                            <a:gd name="T2" fmla="+- 0 7580 7580"/>
                            <a:gd name="T3" fmla="*/ 7580 h 1706"/>
                            <a:gd name="T4" fmla="+- 0 16579 16546"/>
                            <a:gd name="T5" fmla="*/ T4 w 1706"/>
                            <a:gd name="T6" fmla="+- 0 7582 7580"/>
                            <a:gd name="T7" fmla="*/ 7582 h 1706"/>
                            <a:gd name="T8" fmla="+- 0 16556 16546"/>
                            <a:gd name="T9" fmla="*/ T8 w 1706"/>
                            <a:gd name="T10" fmla="+- 0 7590 7580"/>
                            <a:gd name="T11" fmla="*/ 7590 h 1706"/>
                            <a:gd name="T12" fmla="+- 0 16547 16546"/>
                            <a:gd name="T13" fmla="*/ T12 w 1706"/>
                            <a:gd name="T14" fmla="+- 0 7614 7580"/>
                            <a:gd name="T15" fmla="*/ 7614 h 1706"/>
                            <a:gd name="T16" fmla="+- 0 16546 16546"/>
                            <a:gd name="T17" fmla="*/ T16 w 1706"/>
                            <a:gd name="T18" fmla="+- 0 7659 7580"/>
                            <a:gd name="T19" fmla="*/ 7659 h 1706"/>
                            <a:gd name="T20" fmla="+- 0 16546 16546"/>
                            <a:gd name="T21" fmla="*/ T20 w 1706"/>
                            <a:gd name="T22" fmla="+- 0 9207 7580"/>
                            <a:gd name="T23" fmla="*/ 9207 h 1706"/>
                            <a:gd name="T24" fmla="+- 0 16547 16546"/>
                            <a:gd name="T25" fmla="*/ T24 w 1706"/>
                            <a:gd name="T26" fmla="+- 0 9253 7580"/>
                            <a:gd name="T27" fmla="*/ 9253 h 1706"/>
                            <a:gd name="T28" fmla="+- 0 16556 16546"/>
                            <a:gd name="T29" fmla="*/ T28 w 1706"/>
                            <a:gd name="T30" fmla="+- 0 9276 7580"/>
                            <a:gd name="T31" fmla="*/ 9276 h 1706"/>
                            <a:gd name="T32" fmla="+- 0 16579 16546"/>
                            <a:gd name="T33" fmla="*/ T32 w 1706"/>
                            <a:gd name="T34" fmla="+- 0 9285 7580"/>
                            <a:gd name="T35" fmla="*/ 9285 h 1706"/>
                            <a:gd name="T36" fmla="+- 0 16625 16546"/>
                            <a:gd name="T37" fmla="*/ T36 w 1706"/>
                            <a:gd name="T38" fmla="+- 0 9286 7580"/>
                            <a:gd name="T39" fmla="*/ 9286 h 1706"/>
                            <a:gd name="T40" fmla="+- 0 18173 16546"/>
                            <a:gd name="T41" fmla="*/ T40 w 1706"/>
                            <a:gd name="T42" fmla="+- 0 9286 7580"/>
                            <a:gd name="T43" fmla="*/ 9286 h 1706"/>
                            <a:gd name="T44" fmla="+- 0 18218 16546"/>
                            <a:gd name="T45" fmla="*/ T44 w 1706"/>
                            <a:gd name="T46" fmla="+- 0 9285 7580"/>
                            <a:gd name="T47" fmla="*/ 9285 h 1706"/>
                            <a:gd name="T48" fmla="+- 0 18242 16546"/>
                            <a:gd name="T49" fmla="*/ T48 w 1706"/>
                            <a:gd name="T50" fmla="+- 0 9276 7580"/>
                            <a:gd name="T51" fmla="*/ 9276 h 1706"/>
                            <a:gd name="T52" fmla="+- 0 18250 16546"/>
                            <a:gd name="T53" fmla="*/ T52 w 1706"/>
                            <a:gd name="T54" fmla="+- 0 9253 7580"/>
                            <a:gd name="T55" fmla="*/ 9253 h 1706"/>
                            <a:gd name="T56" fmla="+- 0 18251 16546"/>
                            <a:gd name="T57" fmla="*/ T56 w 1706"/>
                            <a:gd name="T58" fmla="+- 0 9207 7580"/>
                            <a:gd name="T59" fmla="*/ 9207 h 1706"/>
                            <a:gd name="T60" fmla="+- 0 18251 16546"/>
                            <a:gd name="T61" fmla="*/ T60 w 1706"/>
                            <a:gd name="T62" fmla="+- 0 7659 7580"/>
                            <a:gd name="T63" fmla="*/ 7659 h 1706"/>
                            <a:gd name="T64" fmla="+- 0 18250 16546"/>
                            <a:gd name="T65" fmla="*/ T64 w 1706"/>
                            <a:gd name="T66" fmla="+- 0 7614 7580"/>
                            <a:gd name="T67" fmla="*/ 7614 h 1706"/>
                            <a:gd name="T68" fmla="+- 0 18242 16546"/>
                            <a:gd name="T69" fmla="*/ T68 w 1706"/>
                            <a:gd name="T70" fmla="+- 0 7590 7580"/>
                            <a:gd name="T71" fmla="*/ 7590 h 1706"/>
                            <a:gd name="T72" fmla="+- 0 18218 16546"/>
                            <a:gd name="T73" fmla="*/ T72 w 1706"/>
                            <a:gd name="T74" fmla="+- 0 7582 7580"/>
                            <a:gd name="T75" fmla="*/ 7582 h 1706"/>
                            <a:gd name="T76" fmla="+- 0 18173 16546"/>
                            <a:gd name="T77" fmla="*/ T76 w 1706"/>
                            <a:gd name="T78" fmla="+- 0 7580 7580"/>
                            <a:gd name="T79" fmla="*/ 7580 h 1706"/>
                            <a:gd name="T80" fmla="+- 0 16625 16546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7" y="1706"/>
                              </a:lnTo>
                              <a:lnTo>
                                <a:pt x="1672" y="1705"/>
                              </a:lnTo>
                              <a:lnTo>
                                <a:pt x="1696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6" y="10"/>
                              </a:lnTo>
                              <a:lnTo>
                                <a:pt x="1672" y="2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C983A" id="Freeform 782" o:spid="_x0000_s1026" style="position:absolute;margin-left:654.35pt;margin-top:542.25pt;width:85.3pt;height:85.3pt;z-index:-2515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" path="m79,l33,2,10,10,1,34,,79,,1627r1,46l10,1696r23,9l79,1706r1548,l1672,1705r24,-9l1704,1673r1,-46l1705,79r-1,-45l1696,10,1672,2,1627,,79,xe" filled="f" strokecolor="#27bdbe" strokeweight=".98036mm">
                <v:path arrowok="t" o:connecttype="custom" o:connectlocs="50165,4813300;20955,4814570;6350,4819650;635,4834890;0,4863465;0,5846445;635,5875655;6350,5890260;20955,5895975;50165,5896610;1033145,5896610;1061720,5895975;1076960,5890260;1082040,5875655;1082675,5846445;1082675,4863465;1082040,4834890;1076960,4819650;1061720,4814570;1033145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2896" behindDoc="1" locked="0" layoutInCell="1" allowOverlap="1">
                <wp:simplePos x="0" y="0"/>
                <wp:positionH relativeFrom="column">
                  <wp:posOffset>6922770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23495" t="25400" r="17145" b="24765"/>
                <wp:wrapNone/>
                <wp:docPr id="191" name="Freeform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4439 14360"/>
                            <a:gd name="T1" fmla="*/ T0 w 1706"/>
                            <a:gd name="T2" fmla="+- 0 9740 9740"/>
                            <a:gd name="T3" fmla="*/ 9740 h 1706"/>
                            <a:gd name="T4" fmla="+- 0 14393 14360"/>
                            <a:gd name="T5" fmla="*/ T4 w 1706"/>
                            <a:gd name="T6" fmla="+- 0 9741 9740"/>
                            <a:gd name="T7" fmla="*/ 9741 h 1706"/>
                            <a:gd name="T8" fmla="+- 0 14370 14360"/>
                            <a:gd name="T9" fmla="*/ T8 w 1706"/>
                            <a:gd name="T10" fmla="+- 0 9750 9740"/>
                            <a:gd name="T11" fmla="*/ 9750 h 1706"/>
                            <a:gd name="T12" fmla="+- 0 14361 14360"/>
                            <a:gd name="T13" fmla="*/ T12 w 1706"/>
                            <a:gd name="T14" fmla="+- 0 9773 9740"/>
                            <a:gd name="T15" fmla="*/ 9773 h 1706"/>
                            <a:gd name="T16" fmla="+- 0 14360 14360"/>
                            <a:gd name="T17" fmla="*/ T16 w 1706"/>
                            <a:gd name="T18" fmla="+- 0 9819 9740"/>
                            <a:gd name="T19" fmla="*/ 9819 h 1706"/>
                            <a:gd name="T20" fmla="+- 0 14360 14360"/>
                            <a:gd name="T21" fmla="*/ T20 w 1706"/>
                            <a:gd name="T22" fmla="+- 0 11367 9740"/>
                            <a:gd name="T23" fmla="*/ 11367 h 1706"/>
                            <a:gd name="T24" fmla="+- 0 14361 14360"/>
                            <a:gd name="T25" fmla="*/ T24 w 1706"/>
                            <a:gd name="T26" fmla="+- 0 11412 9740"/>
                            <a:gd name="T27" fmla="*/ 11412 h 1706"/>
                            <a:gd name="T28" fmla="+- 0 14370 14360"/>
                            <a:gd name="T29" fmla="*/ T28 w 1706"/>
                            <a:gd name="T30" fmla="+- 0 11436 9740"/>
                            <a:gd name="T31" fmla="*/ 11436 h 1706"/>
                            <a:gd name="T32" fmla="+- 0 14393 14360"/>
                            <a:gd name="T33" fmla="*/ T32 w 1706"/>
                            <a:gd name="T34" fmla="+- 0 11444 9740"/>
                            <a:gd name="T35" fmla="*/ 11444 h 1706"/>
                            <a:gd name="T36" fmla="+- 0 14439 14360"/>
                            <a:gd name="T37" fmla="*/ T36 w 1706"/>
                            <a:gd name="T38" fmla="+- 0 11445 9740"/>
                            <a:gd name="T39" fmla="*/ 11445 h 1706"/>
                            <a:gd name="T40" fmla="+- 0 15987 14360"/>
                            <a:gd name="T41" fmla="*/ T40 w 1706"/>
                            <a:gd name="T42" fmla="+- 0 11445 9740"/>
                            <a:gd name="T43" fmla="*/ 11445 h 1706"/>
                            <a:gd name="T44" fmla="+- 0 16032 14360"/>
                            <a:gd name="T45" fmla="*/ T44 w 1706"/>
                            <a:gd name="T46" fmla="+- 0 11444 9740"/>
                            <a:gd name="T47" fmla="*/ 11444 h 1706"/>
                            <a:gd name="T48" fmla="+- 0 16056 14360"/>
                            <a:gd name="T49" fmla="*/ T48 w 1706"/>
                            <a:gd name="T50" fmla="+- 0 11436 9740"/>
                            <a:gd name="T51" fmla="*/ 11436 h 1706"/>
                            <a:gd name="T52" fmla="+- 0 16064 14360"/>
                            <a:gd name="T53" fmla="*/ T52 w 1706"/>
                            <a:gd name="T54" fmla="+- 0 11412 9740"/>
                            <a:gd name="T55" fmla="*/ 11412 h 1706"/>
                            <a:gd name="T56" fmla="+- 0 16065 14360"/>
                            <a:gd name="T57" fmla="*/ T56 w 1706"/>
                            <a:gd name="T58" fmla="+- 0 11367 9740"/>
                            <a:gd name="T59" fmla="*/ 11367 h 1706"/>
                            <a:gd name="T60" fmla="+- 0 16065 14360"/>
                            <a:gd name="T61" fmla="*/ T60 w 1706"/>
                            <a:gd name="T62" fmla="+- 0 9819 9740"/>
                            <a:gd name="T63" fmla="*/ 9819 h 1706"/>
                            <a:gd name="T64" fmla="+- 0 16064 14360"/>
                            <a:gd name="T65" fmla="*/ T64 w 1706"/>
                            <a:gd name="T66" fmla="+- 0 9773 9740"/>
                            <a:gd name="T67" fmla="*/ 9773 h 1706"/>
                            <a:gd name="T68" fmla="+- 0 16056 14360"/>
                            <a:gd name="T69" fmla="*/ T68 w 1706"/>
                            <a:gd name="T70" fmla="+- 0 9750 9740"/>
                            <a:gd name="T71" fmla="*/ 9750 h 1706"/>
                            <a:gd name="T72" fmla="+- 0 16032 14360"/>
                            <a:gd name="T73" fmla="*/ T72 w 1706"/>
                            <a:gd name="T74" fmla="+- 0 9741 9740"/>
                            <a:gd name="T75" fmla="*/ 9741 h 1706"/>
                            <a:gd name="T76" fmla="+- 0 15987 14360"/>
                            <a:gd name="T77" fmla="*/ T76 w 1706"/>
                            <a:gd name="T78" fmla="+- 0 9740 9740"/>
                            <a:gd name="T79" fmla="*/ 9740 h 1706"/>
                            <a:gd name="T80" fmla="+- 0 14439 14360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E8CAC" id="Freeform 779" o:spid="_x0000_s1026" style="position:absolute;margin-left:545.1pt;margin-top:650.25pt;width:85.3pt;height:85.3pt;z-index:-2515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" path="m79,l33,1,10,10,1,33,,79,,1627r1,45l10,1696r23,8l79,1705r1548,l1672,1704r24,-8l1704,1672r1,-45l1705,79r-1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2675,7218045;1082675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0848" behindDoc="1" locked="0" layoutInCell="1" allowOverlap="1">
                <wp:simplePos x="0" y="0"/>
                <wp:positionH relativeFrom="column">
                  <wp:posOffset>5534660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26035" t="25400" r="24130" b="24765"/>
                <wp:wrapNone/>
                <wp:docPr id="190" name="Freeform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2253 12174"/>
                            <a:gd name="T1" fmla="*/ T0 w 1706"/>
                            <a:gd name="T2" fmla="+- 0 9740 9740"/>
                            <a:gd name="T3" fmla="*/ 9740 h 1706"/>
                            <a:gd name="T4" fmla="+- 0 12207 12174"/>
                            <a:gd name="T5" fmla="*/ T4 w 1706"/>
                            <a:gd name="T6" fmla="+- 0 9741 9740"/>
                            <a:gd name="T7" fmla="*/ 9741 h 1706"/>
                            <a:gd name="T8" fmla="+- 0 12184 12174"/>
                            <a:gd name="T9" fmla="*/ T8 w 1706"/>
                            <a:gd name="T10" fmla="+- 0 9750 9740"/>
                            <a:gd name="T11" fmla="*/ 9750 h 1706"/>
                            <a:gd name="T12" fmla="+- 0 12175 12174"/>
                            <a:gd name="T13" fmla="*/ T12 w 1706"/>
                            <a:gd name="T14" fmla="+- 0 9773 9740"/>
                            <a:gd name="T15" fmla="*/ 9773 h 1706"/>
                            <a:gd name="T16" fmla="+- 0 12174 12174"/>
                            <a:gd name="T17" fmla="*/ T16 w 1706"/>
                            <a:gd name="T18" fmla="+- 0 9819 9740"/>
                            <a:gd name="T19" fmla="*/ 9819 h 1706"/>
                            <a:gd name="T20" fmla="+- 0 12174 12174"/>
                            <a:gd name="T21" fmla="*/ T20 w 1706"/>
                            <a:gd name="T22" fmla="+- 0 11367 9740"/>
                            <a:gd name="T23" fmla="*/ 11367 h 1706"/>
                            <a:gd name="T24" fmla="+- 0 12175 12174"/>
                            <a:gd name="T25" fmla="*/ T24 w 1706"/>
                            <a:gd name="T26" fmla="+- 0 11412 9740"/>
                            <a:gd name="T27" fmla="*/ 11412 h 1706"/>
                            <a:gd name="T28" fmla="+- 0 12184 12174"/>
                            <a:gd name="T29" fmla="*/ T28 w 1706"/>
                            <a:gd name="T30" fmla="+- 0 11436 9740"/>
                            <a:gd name="T31" fmla="*/ 11436 h 1706"/>
                            <a:gd name="T32" fmla="+- 0 12207 12174"/>
                            <a:gd name="T33" fmla="*/ T32 w 1706"/>
                            <a:gd name="T34" fmla="+- 0 11444 9740"/>
                            <a:gd name="T35" fmla="*/ 11444 h 1706"/>
                            <a:gd name="T36" fmla="+- 0 12253 12174"/>
                            <a:gd name="T37" fmla="*/ T36 w 1706"/>
                            <a:gd name="T38" fmla="+- 0 11445 9740"/>
                            <a:gd name="T39" fmla="*/ 11445 h 1706"/>
                            <a:gd name="T40" fmla="+- 0 13801 12174"/>
                            <a:gd name="T41" fmla="*/ T40 w 1706"/>
                            <a:gd name="T42" fmla="+- 0 11445 9740"/>
                            <a:gd name="T43" fmla="*/ 11445 h 1706"/>
                            <a:gd name="T44" fmla="+- 0 13846 12174"/>
                            <a:gd name="T45" fmla="*/ T44 w 1706"/>
                            <a:gd name="T46" fmla="+- 0 11444 9740"/>
                            <a:gd name="T47" fmla="*/ 11444 h 1706"/>
                            <a:gd name="T48" fmla="+- 0 13870 12174"/>
                            <a:gd name="T49" fmla="*/ T48 w 1706"/>
                            <a:gd name="T50" fmla="+- 0 11436 9740"/>
                            <a:gd name="T51" fmla="*/ 11436 h 1706"/>
                            <a:gd name="T52" fmla="+- 0 13878 12174"/>
                            <a:gd name="T53" fmla="*/ T52 w 1706"/>
                            <a:gd name="T54" fmla="+- 0 11412 9740"/>
                            <a:gd name="T55" fmla="*/ 11412 h 1706"/>
                            <a:gd name="T56" fmla="+- 0 13880 12174"/>
                            <a:gd name="T57" fmla="*/ T56 w 1706"/>
                            <a:gd name="T58" fmla="+- 0 11367 9740"/>
                            <a:gd name="T59" fmla="*/ 11367 h 1706"/>
                            <a:gd name="T60" fmla="+- 0 13880 12174"/>
                            <a:gd name="T61" fmla="*/ T60 w 1706"/>
                            <a:gd name="T62" fmla="+- 0 9819 9740"/>
                            <a:gd name="T63" fmla="*/ 9819 h 1706"/>
                            <a:gd name="T64" fmla="+- 0 13878 12174"/>
                            <a:gd name="T65" fmla="*/ T64 w 1706"/>
                            <a:gd name="T66" fmla="+- 0 9773 9740"/>
                            <a:gd name="T67" fmla="*/ 9773 h 1706"/>
                            <a:gd name="T68" fmla="+- 0 13870 12174"/>
                            <a:gd name="T69" fmla="*/ T68 w 1706"/>
                            <a:gd name="T70" fmla="+- 0 9750 9740"/>
                            <a:gd name="T71" fmla="*/ 9750 h 1706"/>
                            <a:gd name="T72" fmla="+- 0 13846 12174"/>
                            <a:gd name="T73" fmla="*/ T72 w 1706"/>
                            <a:gd name="T74" fmla="+- 0 9741 9740"/>
                            <a:gd name="T75" fmla="*/ 9741 h 1706"/>
                            <a:gd name="T76" fmla="+- 0 13801 12174"/>
                            <a:gd name="T77" fmla="*/ T76 w 1706"/>
                            <a:gd name="T78" fmla="+- 0 9740 9740"/>
                            <a:gd name="T79" fmla="*/ 9740 h 1706"/>
                            <a:gd name="T80" fmla="+- 0 12253 12174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689FC" id="Freeform 773" o:spid="_x0000_s1026" style="position:absolute;margin-left:435.8pt;margin-top:650.25pt;width:85.3pt;height:85.3pt;z-index:-2515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" path="m79,l33,1,10,10,1,33,,79,,1627r1,45l10,1696r23,8l79,1705r1548,l1672,1704r24,-8l1704,1672r2,-45l1706,79r-2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3310,7218045;1083310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9824" behindDoc="1" locked="0" layoutInCell="1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9050" t="25400" r="21590" b="24765"/>
                <wp:wrapNone/>
                <wp:docPr id="189" name="Freeform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0067 9988"/>
                            <a:gd name="T1" fmla="*/ T0 w 1706"/>
                            <a:gd name="T2" fmla="+- 0 9740 9740"/>
                            <a:gd name="T3" fmla="*/ 9740 h 1706"/>
                            <a:gd name="T4" fmla="+- 0 10021 9988"/>
                            <a:gd name="T5" fmla="*/ T4 w 1706"/>
                            <a:gd name="T6" fmla="+- 0 9741 9740"/>
                            <a:gd name="T7" fmla="*/ 9741 h 1706"/>
                            <a:gd name="T8" fmla="+- 0 9998 9988"/>
                            <a:gd name="T9" fmla="*/ T8 w 1706"/>
                            <a:gd name="T10" fmla="+- 0 9750 9740"/>
                            <a:gd name="T11" fmla="*/ 9750 h 1706"/>
                            <a:gd name="T12" fmla="+- 0 9989 9988"/>
                            <a:gd name="T13" fmla="*/ T12 w 1706"/>
                            <a:gd name="T14" fmla="+- 0 9773 9740"/>
                            <a:gd name="T15" fmla="*/ 9773 h 1706"/>
                            <a:gd name="T16" fmla="+- 0 9988 9988"/>
                            <a:gd name="T17" fmla="*/ T16 w 1706"/>
                            <a:gd name="T18" fmla="+- 0 9819 9740"/>
                            <a:gd name="T19" fmla="*/ 9819 h 1706"/>
                            <a:gd name="T20" fmla="+- 0 9988 9988"/>
                            <a:gd name="T21" fmla="*/ T20 w 1706"/>
                            <a:gd name="T22" fmla="+- 0 11367 9740"/>
                            <a:gd name="T23" fmla="*/ 11367 h 1706"/>
                            <a:gd name="T24" fmla="+- 0 9989 9988"/>
                            <a:gd name="T25" fmla="*/ T24 w 1706"/>
                            <a:gd name="T26" fmla="+- 0 11412 9740"/>
                            <a:gd name="T27" fmla="*/ 11412 h 1706"/>
                            <a:gd name="T28" fmla="+- 0 9998 9988"/>
                            <a:gd name="T29" fmla="*/ T28 w 1706"/>
                            <a:gd name="T30" fmla="+- 0 11436 9740"/>
                            <a:gd name="T31" fmla="*/ 11436 h 1706"/>
                            <a:gd name="T32" fmla="+- 0 10021 9988"/>
                            <a:gd name="T33" fmla="*/ T32 w 1706"/>
                            <a:gd name="T34" fmla="+- 0 11444 9740"/>
                            <a:gd name="T35" fmla="*/ 11444 h 1706"/>
                            <a:gd name="T36" fmla="+- 0 10067 9988"/>
                            <a:gd name="T37" fmla="*/ T36 w 1706"/>
                            <a:gd name="T38" fmla="+- 0 11445 9740"/>
                            <a:gd name="T39" fmla="*/ 11445 h 1706"/>
                            <a:gd name="T40" fmla="+- 0 11615 9988"/>
                            <a:gd name="T41" fmla="*/ T40 w 1706"/>
                            <a:gd name="T42" fmla="+- 0 11445 9740"/>
                            <a:gd name="T43" fmla="*/ 11445 h 1706"/>
                            <a:gd name="T44" fmla="+- 0 11660 9988"/>
                            <a:gd name="T45" fmla="*/ T44 w 1706"/>
                            <a:gd name="T46" fmla="+- 0 11444 9740"/>
                            <a:gd name="T47" fmla="*/ 11444 h 1706"/>
                            <a:gd name="T48" fmla="+- 0 11684 9988"/>
                            <a:gd name="T49" fmla="*/ T48 w 1706"/>
                            <a:gd name="T50" fmla="+- 0 11436 9740"/>
                            <a:gd name="T51" fmla="*/ 11436 h 1706"/>
                            <a:gd name="T52" fmla="+- 0 11692 9988"/>
                            <a:gd name="T53" fmla="*/ T52 w 1706"/>
                            <a:gd name="T54" fmla="+- 0 11412 9740"/>
                            <a:gd name="T55" fmla="*/ 11412 h 1706"/>
                            <a:gd name="T56" fmla="+- 0 11694 9988"/>
                            <a:gd name="T57" fmla="*/ T56 w 1706"/>
                            <a:gd name="T58" fmla="+- 0 11367 9740"/>
                            <a:gd name="T59" fmla="*/ 11367 h 1706"/>
                            <a:gd name="T60" fmla="+- 0 11694 9988"/>
                            <a:gd name="T61" fmla="*/ T60 w 1706"/>
                            <a:gd name="T62" fmla="+- 0 9819 9740"/>
                            <a:gd name="T63" fmla="*/ 9819 h 1706"/>
                            <a:gd name="T64" fmla="+- 0 11692 9988"/>
                            <a:gd name="T65" fmla="*/ T64 w 1706"/>
                            <a:gd name="T66" fmla="+- 0 9773 9740"/>
                            <a:gd name="T67" fmla="*/ 9773 h 1706"/>
                            <a:gd name="T68" fmla="+- 0 11684 9988"/>
                            <a:gd name="T69" fmla="*/ T68 w 1706"/>
                            <a:gd name="T70" fmla="+- 0 9750 9740"/>
                            <a:gd name="T71" fmla="*/ 9750 h 1706"/>
                            <a:gd name="T72" fmla="+- 0 11660 9988"/>
                            <a:gd name="T73" fmla="*/ T72 w 1706"/>
                            <a:gd name="T74" fmla="+- 0 9741 9740"/>
                            <a:gd name="T75" fmla="*/ 9741 h 1706"/>
                            <a:gd name="T76" fmla="+- 0 11615 9988"/>
                            <a:gd name="T77" fmla="*/ T76 w 1706"/>
                            <a:gd name="T78" fmla="+- 0 9740 9740"/>
                            <a:gd name="T79" fmla="*/ 9740 h 1706"/>
                            <a:gd name="T80" fmla="+- 0 10067 9988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984C7" id="Freeform 770" o:spid="_x0000_s1026" style="position:absolute;margin-left:326.5pt;margin-top:650.25pt;width:85.3pt;height:85.3pt;z-index:-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" path="m79,l33,1,10,10,1,33,,79,,1627r1,45l10,1696r23,8l79,1705r1548,l1672,1704r24,-8l1704,1672r2,-45l1706,79r-2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3310,7218045;1083310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8800" behindDoc="1" locked="0" layoutInCell="1" allowOverlap="1">
                <wp:simplePos x="0" y="0"/>
                <wp:positionH relativeFrom="column">
                  <wp:posOffset>1370330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24130" t="25400" r="26035" b="24765"/>
                <wp:wrapNone/>
                <wp:docPr id="188" name="Freeform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5695 5616"/>
                            <a:gd name="T1" fmla="*/ T0 w 1706"/>
                            <a:gd name="T2" fmla="+- 0 9740 9740"/>
                            <a:gd name="T3" fmla="*/ 9740 h 1706"/>
                            <a:gd name="T4" fmla="+- 0 5650 5616"/>
                            <a:gd name="T5" fmla="*/ T4 w 1706"/>
                            <a:gd name="T6" fmla="+- 0 9741 9740"/>
                            <a:gd name="T7" fmla="*/ 9741 h 1706"/>
                            <a:gd name="T8" fmla="+- 0 5626 5616"/>
                            <a:gd name="T9" fmla="*/ T8 w 1706"/>
                            <a:gd name="T10" fmla="+- 0 9750 9740"/>
                            <a:gd name="T11" fmla="*/ 9750 h 1706"/>
                            <a:gd name="T12" fmla="+- 0 5618 5616"/>
                            <a:gd name="T13" fmla="*/ T12 w 1706"/>
                            <a:gd name="T14" fmla="+- 0 9773 9740"/>
                            <a:gd name="T15" fmla="*/ 9773 h 1706"/>
                            <a:gd name="T16" fmla="+- 0 5616 5616"/>
                            <a:gd name="T17" fmla="*/ T16 w 1706"/>
                            <a:gd name="T18" fmla="+- 0 9819 9740"/>
                            <a:gd name="T19" fmla="*/ 9819 h 1706"/>
                            <a:gd name="T20" fmla="+- 0 5616 5616"/>
                            <a:gd name="T21" fmla="*/ T20 w 1706"/>
                            <a:gd name="T22" fmla="+- 0 11367 9740"/>
                            <a:gd name="T23" fmla="*/ 11367 h 1706"/>
                            <a:gd name="T24" fmla="+- 0 5618 5616"/>
                            <a:gd name="T25" fmla="*/ T24 w 1706"/>
                            <a:gd name="T26" fmla="+- 0 11412 9740"/>
                            <a:gd name="T27" fmla="*/ 11412 h 1706"/>
                            <a:gd name="T28" fmla="+- 0 5626 5616"/>
                            <a:gd name="T29" fmla="*/ T28 w 1706"/>
                            <a:gd name="T30" fmla="+- 0 11436 9740"/>
                            <a:gd name="T31" fmla="*/ 11436 h 1706"/>
                            <a:gd name="T32" fmla="+- 0 5650 5616"/>
                            <a:gd name="T33" fmla="*/ T32 w 1706"/>
                            <a:gd name="T34" fmla="+- 0 11444 9740"/>
                            <a:gd name="T35" fmla="*/ 11444 h 1706"/>
                            <a:gd name="T36" fmla="+- 0 5695 5616"/>
                            <a:gd name="T37" fmla="*/ T36 w 1706"/>
                            <a:gd name="T38" fmla="+- 0 11445 9740"/>
                            <a:gd name="T39" fmla="*/ 11445 h 1706"/>
                            <a:gd name="T40" fmla="+- 0 7243 5616"/>
                            <a:gd name="T41" fmla="*/ T40 w 1706"/>
                            <a:gd name="T42" fmla="+- 0 11445 9740"/>
                            <a:gd name="T43" fmla="*/ 11445 h 1706"/>
                            <a:gd name="T44" fmla="+- 0 7289 5616"/>
                            <a:gd name="T45" fmla="*/ T44 w 1706"/>
                            <a:gd name="T46" fmla="+- 0 11444 9740"/>
                            <a:gd name="T47" fmla="*/ 11444 h 1706"/>
                            <a:gd name="T48" fmla="+- 0 7312 5616"/>
                            <a:gd name="T49" fmla="*/ T48 w 1706"/>
                            <a:gd name="T50" fmla="+- 0 11436 9740"/>
                            <a:gd name="T51" fmla="*/ 11436 h 1706"/>
                            <a:gd name="T52" fmla="+- 0 7321 5616"/>
                            <a:gd name="T53" fmla="*/ T52 w 1706"/>
                            <a:gd name="T54" fmla="+- 0 11412 9740"/>
                            <a:gd name="T55" fmla="*/ 11412 h 1706"/>
                            <a:gd name="T56" fmla="+- 0 7322 5616"/>
                            <a:gd name="T57" fmla="*/ T56 w 1706"/>
                            <a:gd name="T58" fmla="+- 0 11367 9740"/>
                            <a:gd name="T59" fmla="*/ 11367 h 1706"/>
                            <a:gd name="T60" fmla="+- 0 7322 5616"/>
                            <a:gd name="T61" fmla="*/ T60 w 1706"/>
                            <a:gd name="T62" fmla="+- 0 9819 9740"/>
                            <a:gd name="T63" fmla="*/ 9819 h 1706"/>
                            <a:gd name="T64" fmla="+- 0 7321 5616"/>
                            <a:gd name="T65" fmla="*/ T64 w 1706"/>
                            <a:gd name="T66" fmla="+- 0 9773 9740"/>
                            <a:gd name="T67" fmla="*/ 9773 h 1706"/>
                            <a:gd name="T68" fmla="+- 0 7312 5616"/>
                            <a:gd name="T69" fmla="*/ T68 w 1706"/>
                            <a:gd name="T70" fmla="+- 0 9750 9740"/>
                            <a:gd name="T71" fmla="*/ 9750 h 1706"/>
                            <a:gd name="T72" fmla="+- 0 7289 5616"/>
                            <a:gd name="T73" fmla="*/ T72 w 1706"/>
                            <a:gd name="T74" fmla="+- 0 9741 9740"/>
                            <a:gd name="T75" fmla="*/ 9741 h 1706"/>
                            <a:gd name="T76" fmla="+- 0 7243 5616"/>
                            <a:gd name="T77" fmla="*/ T76 w 1706"/>
                            <a:gd name="T78" fmla="+- 0 9740 9740"/>
                            <a:gd name="T79" fmla="*/ 9740 h 1706"/>
                            <a:gd name="T80" fmla="+- 0 5695 5616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2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2" y="1672"/>
                              </a:lnTo>
                              <a:lnTo>
                                <a:pt x="10" y="1696"/>
                              </a:lnTo>
                              <a:lnTo>
                                <a:pt x="34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3" y="1704"/>
                              </a:lnTo>
                              <a:lnTo>
                                <a:pt x="1696" y="1696"/>
                              </a:lnTo>
                              <a:lnTo>
                                <a:pt x="1705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5" y="33"/>
                              </a:lnTo>
                              <a:lnTo>
                                <a:pt x="1696" y="10"/>
                              </a:lnTo>
                              <a:lnTo>
                                <a:pt x="1673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62510" id="Freeform 767" o:spid="_x0000_s1026" style="position:absolute;margin-left:107.9pt;margin-top:650.25pt;width:85.3pt;height:85.3pt;z-index:-2515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" path="m79,l34,1,10,10,2,33,,79,,1627r2,45l10,1696r24,8l79,1705r1548,l1673,1704r23,-8l1705,1672r1,-45l1706,79r-1,-46l1696,10,1673,1,1627,,79,xe" filled="f" strokecolor="#27bdbe" strokeweight=".98036mm">
                <v:path arrowok="t" o:connecttype="custom" o:connectlocs="50165,6184900;21590,6185535;6350,6191250;1270,6205855;0,6235065;0,7218045;1270,7246620;6350,7261860;21590,7266940;50165,7267575;1033145,7267575;1062355,7266940;1076960,7261860;1082675,7246620;1083310,7218045;1083310,6235065;1082675,6205855;1076960,6191250;1062355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7776" behindDoc="1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26670" t="25400" r="23495" b="24765"/>
                <wp:wrapNone/>
                <wp:docPr id="187" name="Freeform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3509 3430"/>
                            <a:gd name="T1" fmla="*/ T0 w 1706"/>
                            <a:gd name="T2" fmla="+- 0 9740 9740"/>
                            <a:gd name="T3" fmla="*/ 9740 h 1706"/>
                            <a:gd name="T4" fmla="+- 0 3464 3430"/>
                            <a:gd name="T5" fmla="*/ T4 w 1706"/>
                            <a:gd name="T6" fmla="+- 0 9741 9740"/>
                            <a:gd name="T7" fmla="*/ 9741 h 1706"/>
                            <a:gd name="T8" fmla="+- 0 3440 3430"/>
                            <a:gd name="T9" fmla="*/ T8 w 1706"/>
                            <a:gd name="T10" fmla="+- 0 9750 9740"/>
                            <a:gd name="T11" fmla="*/ 9750 h 1706"/>
                            <a:gd name="T12" fmla="+- 0 3432 3430"/>
                            <a:gd name="T13" fmla="*/ T12 w 1706"/>
                            <a:gd name="T14" fmla="+- 0 9773 9740"/>
                            <a:gd name="T15" fmla="*/ 9773 h 1706"/>
                            <a:gd name="T16" fmla="+- 0 3430 3430"/>
                            <a:gd name="T17" fmla="*/ T16 w 1706"/>
                            <a:gd name="T18" fmla="+- 0 9819 9740"/>
                            <a:gd name="T19" fmla="*/ 9819 h 1706"/>
                            <a:gd name="T20" fmla="+- 0 3430 3430"/>
                            <a:gd name="T21" fmla="*/ T20 w 1706"/>
                            <a:gd name="T22" fmla="+- 0 11367 9740"/>
                            <a:gd name="T23" fmla="*/ 11367 h 1706"/>
                            <a:gd name="T24" fmla="+- 0 3432 3430"/>
                            <a:gd name="T25" fmla="*/ T24 w 1706"/>
                            <a:gd name="T26" fmla="+- 0 11412 9740"/>
                            <a:gd name="T27" fmla="*/ 11412 h 1706"/>
                            <a:gd name="T28" fmla="+- 0 3440 3430"/>
                            <a:gd name="T29" fmla="*/ T28 w 1706"/>
                            <a:gd name="T30" fmla="+- 0 11436 9740"/>
                            <a:gd name="T31" fmla="*/ 11436 h 1706"/>
                            <a:gd name="T32" fmla="+- 0 3464 3430"/>
                            <a:gd name="T33" fmla="*/ T32 w 1706"/>
                            <a:gd name="T34" fmla="+- 0 11444 9740"/>
                            <a:gd name="T35" fmla="*/ 11444 h 1706"/>
                            <a:gd name="T36" fmla="+- 0 3509 3430"/>
                            <a:gd name="T37" fmla="*/ T36 w 1706"/>
                            <a:gd name="T38" fmla="+- 0 11445 9740"/>
                            <a:gd name="T39" fmla="*/ 11445 h 1706"/>
                            <a:gd name="T40" fmla="+- 0 5057 3430"/>
                            <a:gd name="T41" fmla="*/ T40 w 1706"/>
                            <a:gd name="T42" fmla="+- 0 11445 9740"/>
                            <a:gd name="T43" fmla="*/ 11445 h 1706"/>
                            <a:gd name="T44" fmla="+- 0 5103 3430"/>
                            <a:gd name="T45" fmla="*/ T44 w 1706"/>
                            <a:gd name="T46" fmla="+- 0 11444 9740"/>
                            <a:gd name="T47" fmla="*/ 11444 h 1706"/>
                            <a:gd name="T48" fmla="+- 0 5126 3430"/>
                            <a:gd name="T49" fmla="*/ T48 w 1706"/>
                            <a:gd name="T50" fmla="+- 0 11436 9740"/>
                            <a:gd name="T51" fmla="*/ 11436 h 1706"/>
                            <a:gd name="T52" fmla="+- 0 5135 3430"/>
                            <a:gd name="T53" fmla="*/ T52 w 1706"/>
                            <a:gd name="T54" fmla="+- 0 11412 9740"/>
                            <a:gd name="T55" fmla="*/ 11412 h 1706"/>
                            <a:gd name="T56" fmla="+- 0 5136 3430"/>
                            <a:gd name="T57" fmla="*/ T56 w 1706"/>
                            <a:gd name="T58" fmla="+- 0 11367 9740"/>
                            <a:gd name="T59" fmla="*/ 11367 h 1706"/>
                            <a:gd name="T60" fmla="+- 0 5136 3430"/>
                            <a:gd name="T61" fmla="*/ T60 w 1706"/>
                            <a:gd name="T62" fmla="+- 0 9819 9740"/>
                            <a:gd name="T63" fmla="*/ 9819 h 1706"/>
                            <a:gd name="T64" fmla="+- 0 5135 3430"/>
                            <a:gd name="T65" fmla="*/ T64 w 1706"/>
                            <a:gd name="T66" fmla="+- 0 9773 9740"/>
                            <a:gd name="T67" fmla="*/ 9773 h 1706"/>
                            <a:gd name="T68" fmla="+- 0 5126 3430"/>
                            <a:gd name="T69" fmla="*/ T68 w 1706"/>
                            <a:gd name="T70" fmla="+- 0 9750 9740"/>
                            <a:gd name="T71" fmla="*/ 9750 h 1706"/>
                            <a:gd name="T72" fmla="+- 0 5103 3430"/>
                            <a:gd name="T73" fmla="*/ T72 w 1706"/>
                            <a:gd name="T74" fmla="+- 0 9741 9740"/>
                            <a:gd name="T75" fmla="*/ 9741 h 1706"/>
                            <a:gd name="T76" fmla="+- 0 5057 3430"/>
                            <a:gd name="T77" fmla="*/ T76 w 1706"/>
                            <a:gd name="T78" fmla="+- 0 9740 9740"/>
                            <a:gd name="T79" fmla="*/ 9740 h 1706"/>
                            <a:gd name="T80" fmla="+- 0 3509 3430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2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2" y="1672"/>
                              </a:lnTo>
                              <a:lnTo>
                                <a:pt x="10" y="1696"/>
                              </a:lnTo>
                              <a:lnTo>
                                <a:pt x="34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3" y="1704"/>
                              </a:lnTo>
                              <a:lnTo>
                                <a:pt x="1696" y="1696"/>
                              </a:lnTo>
                              <a:lnTo>
                                <a:pt x="1705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5" y="33"/>
                              </a:lnTo>
                              <a:lnTo>
                                <a:pt x="1696" y="10"/>
                              </a:lnTo>
                              <a:lnTo>
                                <a:pt x="1673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30F62" id="Freeform 763" o:spid="_x0000_s1026" style="position:absolute;margin-left:-1.4pt;margin-top:650.25pt;width:85.3pt;height:85.3pt;z-index:-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" path="m79,l34,1,10,10,2,33,,79,,1627r2,45l10,1696r24,8l79,1705r1548,l1673,1704r23,-8l1705,1672r1,-45l1706,79r-1,-46l1696,10,1673,1,1627,,79,xe" filled="f" strokecolor="#27bdbe" strokeweight=".98036mm">
                <v:path arrowok="t" o:connecttype="custom" o:connectlocs="50165,6184900;21590,6185535;6350,6191250;1270,6205855;0,6235065;0,7218045;1270,7246620;6350,7261860;21590,7266940;50165,7267575;1033145,7267575;1062355,7266940;1076960,7261860;1082675,7246620;1083310,7218045;1083310,6235065;1082675,6205855;1076960,6191250;1062355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6752" behindDoc="1" locked="0" layoutInCell="1" allowOverlap="1">
                <wp:simplePos x="0" y="0"/>
                <wp:positionH relativeFrom="column">
                  <wp:posOffset>-1405890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9685" t="25400" r="20955" b="24765"/>
                <wp:wrapNone/>
                <wp:docPr id="186" name="Freeform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323 1245"/>
                            <a:gd name="T1" fmla="*/ T0 w 1706"/>
                            <a:gd name="T2" fmla="+- 0 9740 9740"/>
                            <a:gd name="T3" fmla="*/ 9740 h 1706"/>
                            <a:gd name="T4" fmla="+- 0 1278 1245"/>
                            <a:gd name="T5" fmla="*/ T4 w 1706"/>
                            <a:gd name="T6" fmla="+- 0 9741 9740"/>
                            <a:gd name="T7" fmla="*/ 9741 h 1706"/>
                            <a:gd name="T8" fmla="+- 0 1254 1245"/>
                            <a:gd name="T9" fmla="*/ T8 w 1706"/>
                            <a:gd name="T10" fmla="+- 0 9750 9740"/>
                            <a:gd name="T11" fmla="*/ 9750 h 1706"/>
                            <a:gd name="T12" fmla="+- 0 1246 1245"/>
                            <a:gd name="T13" fmla="*/ T12 w 1706"/>
                            <a:gd name="T14" fmla="+- 0 9773 9740"/>
                            <a:gd name="T15" fmla="*/ 9773 h 1706"/>
                            <a:gd name="T16" fmla="+- 0 1245 1245"/>
                            <a:gd name="T17" fmla="*/ T16 w 1706"/>
                            <a:gd name="T18" fmla="+- 0 9819 9740"/>
                            <a:gd name="T19" fmla="*/ 9819 h 1706"/>
                            <a:gd name="T20" fmla="+- 0 1245 1245"/>
                            <a:gd name="T21" fmla="*/ T20 w 1706"/>
                            <a:gd name="T22" fmla="+- 0 11367 9740"/>
                            <a:gd name="T23" fmla="*/ 11367 h 1706"/>
                            <a:gd name="T24" fmla="+- 0 1246 1245"/>
                            <a:gd name="T25" fmla="*/ T24 w 1706"/>
                            <a:gd name="T26" fmla="+- 0 11412 9740"/>
                            <a:gd name="T27" fmla="*/ 11412 h 1706"/>
                            <a:gd name="T28" fmla="+- 0 1254 1245"/>
                            <a:gd name="T29" fmla="*/ T28 w 1706"/>
                            <a:gd name="T30" fmla="+- 0 11436 9740"/>
                            <a:gd name="T31" fmla="*/ 11436 h 1706"/>
                            <a:gd name="T32" fmla="+- 0 1278 1245"/>
                            <a:gd name="T33" fmla="*/ T32 w 1706"/>
                            <a:gd name="T34" fmla="+- 0 11444 9740"/>
                            <a:gd name="T35" fmla="*/ 11444 h 1706"/>
                            <a:gd name="T36" fmla="+- 0 1323 1245"/>
                            <a:gd name="T37" fmla="*/ T36 w 1706"/>
                            <a:gd name="T38" fmla="+- 0 11445 9740"/>
                            <a:gd name="T39" fmla="*/ 11445 h 1706"/>
                            <a:gd name="T40" fmla="+- 0 2871 1245"/>
                            <a:gd name="T41" fmla="*/ T40 w 1706"/>
                            <a:gd name="T42" fmla="+- 0 11445 9740"/>
                            <a:gd name="T43" fmla="*/ 11445 h 1706"/>
                            <a:gd name="T44" fmla="+- 0 2917 1245"/>
                            <a:gd name="T45" fmla="*/ T44 w 1706"/>
                            <a:gd name="T46" fmla="+- 0 11444 9740"/>
                            <a:gd name="T47" fmla="*/ 11444 h 1706"/>
                            <a:gd name="T48" fmla="+- 0 2940 1245"/>
                            <a:gd name="T49" fmla="*/ T48 w 1706"/>
                            <a:gd name="T50" fmla="+- 0 11436 9740"/>
                            <a:gd name="T51" fmla="*/ 11436 h 1706"/>
                            <a:gd name="T52" fmla="+- 0 2949 1245"/>
                            <a:gd name="T53" fmla="*/ T52 w 1706"/>
                            <a:gd name="T54" fmla="+- 0 11412 9740"/>
                            <a:gd name="T55" fmla="*/ 11412 h 1706"/>
                            <a:gd name="T56" fmla="+- 0 2950 1245"/>
                            <a:gd name="T57" fmla="*/ T56 w 1706"/>
                            <a:gd name="T58" fmla="+- 0 11367 9740"/>
                            <a:gd name="T59" fmla="*/ 11367 h 1706"/>
                            <a:gd name="T60" fmla="+- 0 2950 1245"/>
                            <a:gd name="T61" fmla="*/ T60 w 1706"/>
                            <a:gd name="T62" fmla="+- 0 9819 9740"/>
                            <a:gd name="T63" fmla="*/ 9819 h 1706"/>
                            <a:gd name="T64" fmla="+- 0 2949 1245"/>
                            <a:gd name="T65" fmla="*/ T64 w 1706"/>
                            <a:gd name="T66" fmla="+- 0 9773 9740"/>
                            <a:gd name="T67" fmla="*/ 9773 h 1706"/>
                            <a:gd name="T68" fmla="+- 0 2940 1245"/>
                            <a:gd name="T69" fmla="*/ T68 w 1706"/>
                            <a:gd name="T70" fmla="+- 0 9750 9740"/>
                            <a:gd name="T71" fmla="*/ 9750 h 1706"/>
                            <a:gd name="T72" fmla="+- 0 2917 1245"/>
                            <a:gd name="T73" fmla="*/ T72 w 1706"/>
                            <a:gd name="T74" fmla="+- 0 9741 9740"/>
                            <a:gd name="T75" fmla="*/ 9741 h 1706"/>
                            <a:gd name="T76" fmla="+- 0 2871 1245"/>
                            <a:gd name="T77" fmla="*/ T76 w 1706"/>
                            <a:gd name="T78" fmla="+- 0 9740 9740"/>
                            <a:gd name="T79" fmla="*/ 9740 h 1706"/>
                            <a:gd name="T80" fmla="+- 0 1323 1245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8" y="0"/>
                              </a:moveTo>
                              <a:lnTo>
                                <a:pt x="33" y="1"/>
                              </a:lnTo>
                              <a:lnTo>
                                <a:pt x="9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9" y="1696"/>
                              </a:lnTo>
                              <a:lnTo>
                                <a:pt x="33" y="1704"/>
                              </a:lnTo>
                              <a:lnTo>
                                <a:pt x="78" y="1705"/>
                              </a:lnTo>
                              <a:lnTo>
                                <a:pt x="1626" y="1705"/>
                              </a:lnTo>
                              <a:lnTo>
                                <a:pt x="1672" y="1704"/>
                              </a:lnTo>
                              <a:lnTo>
                                <a:pt x="1695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5" y="10"/>
                              </a:lnTo>
                              <a:lnTo>
                                <a:pt x="1672" y="1"/>
                              </a:lnTo>
                              <a:lnTo>
                                <a:pt x="1626" y="0"/>
                              </a:lnTo>
                              <a:lnTo>
                                <a:pt x="78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3A429" id="Freeform 760" o:spid="_x0000_s1026" style="position:absolute;margin-left:-110.7pt;margin-top:650.25pt;width:85.3pt;height:85.3pt;z-index:-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" path="m78,l33,1,9,10,1,33,,79,,1627r1,45l9,1696r24,8l78,1705r1548,l1672,1704r23,-8l1704,1672r1,-45l1705,79r-1,-46l1695,10,1672,1,1626,,78,xe" filled="f" strokecolor="#27bdbe" strokeweight=".98036mm">
                <v:path arrowok="t" o:connecttype="custom" o:connectlocs="49530,6184900;20955,6185535;5715,6191250;635,6205855;0,6235065;0,7218045;635,7246620;5715,7261860;20955,7266940;49530,7267575;1032510,7267575;1061720,7266940;1076325,7261860;1082040,7246620;1082675,7218045;1082675,6235065;1082040,6205855;1076325,6191250;1061720,6185535;1032510,6184900;49530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5728" behindDoc="0" locked="0" layoutInCell="1" allowOverlap="1">
                <wp:simplePos x="0" y="0"/>
                <wp:positionH relativeFrom="column">
                  <wp:posOffset>5453380</wp:posOffset>
                </wp:positionH>
                <wp:positionV relativeFrom="paragraph">
                  <wp:posOffset>6806565</wp:posOffset>
                </wp:positionV>
                <wp:extent cx="1242695" cy="95059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Personal, Social and Health Education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1" type="#_x0000_t202" style="position:absolute;left:0;text-align:left;margin-left:429.4pt;margin-top:535.95pt;width:97.85pt;height:74.85pt;z-index:251785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" filled="f" stroked="f">
                <v:textbox>
                  <w:txbxContent>
                    <w:p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Personal, Social and Health Education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4704" behindDoc="0" locked="0" layoutInCell="1" allowOverlap="1">
                <wp:simplePos x="0" y="0"/>
                <wp:positionH relativeFrom="column">
                  <wp:posOffset>5436870</wp:posOffset>
                </wp:positionH>
                <wp:positionV relativeFrom="paragraph">
                  <wp:posOffset>5514340</wp:posOffset>
                </wp:positionV>
                <wp:extent cx="1242695" cy="950595"/>
                <wp:effectExtent l="0" t="0" r="0" b="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Bath</w:t>
                            </w:r>
                          </w:p>
                          <w:p w:rsidR="00DA4B70" w:rsidRPr="0016262E" w:rsidRDefault="00DA4B70" w:rsidP="004668F2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2" type="#_x0000_t202" style="position:absolute;left:0;text-align:left;margin-left:428.1pt;margin-top:434.2pt;width:97.85pt;height:74.85pt;z-index:25178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Bath</w:t>
                      </w:r>
                    </w:p>
                    <w:p w:rsidR="00DA4B70" w:rsidRPr="0016262E" w:rsidRDefault="00DA4B70" w:rsidP="004668F2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3680" behindDoc="0" locked="0" layoutInCell="1" allowOverlap="1">
                <wp:simplePos x="0" y="0"/>
                <wp:positionH relativeFrom="column">
                  <wp:posOffset>6838950</wp:posOffset>
                </wp:positionH>
                <wp:positionV relativeFrom="paragraph">
                  <wp:posOffset>5492115</wp:posOffset>
                </wp:positionV>
                <wp:extent cx="1242695" cy="624840"/>
                <wp:effectExtent l="0" t="0" r="0" b="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Story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3" type="#_x0000_t202" style="position:absolute;left:0;text-align:left;margin-left:538.5pt;margin-top:432.45pt;width:97.85pt;height:49.2pt;z-index:251783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Story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2656" behindDoc="0" locked="0" layoutInCell="1" allowOverlap="1">
                <wp:simplePos x="0" y="0"/>
                <wp:positionH relativeFrom="column">
                  <wp:posOffset>8206740</wp:posOffset>
                </wp:positionH>
                <wp:positionV relativeFrom="paragraph">
                  <wp:posOffset>5530215</wp:posOffset>
                </wp:positionV>
                <wp:extent cx="1242695" cy="624840"/>
                <wp:effectExtent l="0" t="0" r="0" b="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Bed</w:t>
                            </w:r>
                          </w:p>
                          <w:p w:rsidR="00DA4B70" w:rsidRPr="009A1216" w:rsidRDefault="00DA4B70" w:rsidP="004668F2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4" type="#_x0000_t202" style="position:absolute;left:0;text-align:left;margin-left:646.2pt;margin-top:435.45pt;width:97.85pt;height:49.2pt;z-index:25178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Bed</w:t>
                      </w:r>
                    </w:p>
                    <w:p w:rsidR="00DA4B70" w:rsidRPr="009A1216" w:rsidRDefault="00DA4B70" w:rsidP="004668F2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1632" behindDoc="0" locked="0" layoutInCell="1" allowOverlap="1">
                <wp:simplePos x="0" y="0"/>
                <wp:positionH relativeFrom="column">
                  <wp:posOffset>9631045</wp:posOffset>
                </wp:positionH>
                <wp:positionV relativeFrom="paragraph">
                  <wp:posOffset>5493385</wp:posOffset>
                </wp:positionV>
                <wp:extent cx="1242695" cy="624840"/>
                <wp:effectExtent l="0" t="0" r="0" b="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Pyjamas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5" type="#_x0000_t202" style="position:absolute;left:0;text-align:left;margin-left:758.35pt;margin-top:432.55pt;width:97.85pt;height:49.2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Pyjamas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0608" behindDoc="0" locked="0" layoutInCell="1" allowOverlap="1">
                <wp:simplePos x="0" y="0"/>
                <wp:positionH relativeFrom="column">
                  <wp:posOffset>10995025</wp:posOffset>
                </wp:positionH>
                <wp:positionV relativeFrom="paragraph">
                  <wp:posOffset>5454015</wp:posOffset>
                </wp:positionV>
                <wp:extent cx="1242695" cy="624840"/>
                <wp:effectExtent l="0" t="0" r="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Mummy Pick Up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6" type="#_x0000_t202" style="position:absolute;left:0;text-align:left;margin-left:865.75pt;margin-top:429.45pt;width:97.85pt;height:49.2pt;z-index:25178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Mummy Pick Up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9584" behindDoc="0" locked="0" layoutInCell="1" allowOverlap="1">
                <wp:simplePos x="0" y="0"/>
                <wp:positionH relativeFrom="column">
                  <wp:posOffset>5449570</wp:posOffset>
                </wp:positionH>
                <wp:positionV relativeFrom="paragraph">
                  <wp:posOffset>4135755</wp:posOffset>
                </wp:positionV>
                <wp:extent cx="1242695" cy="950595"/>
                <wp:effectExtent l="0" t="0" r="0" b="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Writing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7" type="#_x0000_t202" style="position:absolute;left:0;text-align:left;margin-left:429.1pt;margin-top:325.65pt;width:97.85pt;height:74.85pt;z-index:25177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Writing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>
                <wp:simplePos x="0" y="0"/>
                <wp:positionH relativeFrom="column">
                  <wp:posOffset>6831330</wp:posOffset>
                </wp:positionH>
                <wp:positionV relativeFrom="paragraph">
                  <wp:posOffset>4128135</wp:posOffset>
                </wp:positionV>
                <wp:extent cx="1242695" cy="624840"/>
                <wp:effectExtent l="0" t="0" r="0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Breakfast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8" type="#_x0000_t202" style="position:absolute;left:0;text-align:left;margin-left:537.9pt;margin-top:325.05pt;width:97.85pt;height:49.2pt;z-index:25177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Breakfast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7536" behindDoc="0" locked="0" layoutInCell="1" allowOverlap="1">
                <wp:simplePos x="0" y="0"/>
                <wp:positionH relativeFrom="column">
                  <wp:posOffset>8227060</wp:posOffset>
                </wp:positionH>
                <wp:positionV relativeFrom="paragraph">
                  <wp:posOffset>4086225</wp:posOffset>
                </wp:positionV>
                <wp:extent cx="1242695" cy="624840"/>
                <wp:effectExtent l="0" t="0" r="0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Brush Teeth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9" type="#_x0000_t202" style="position:absolute;left:0;text-align:left;margin-left:647.8pt;margin-top:321.75pt;width:97.85pt;height:49.2pt;z-index:251777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S6DwIAAP0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Brush Teeth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6512" behindDoc="0" locked="0" layoutInCell="1" allowOverlap="1">
                <wp:simplePos x="0" y="0"/>
                <wp:positionH relativeFrom="column">
                  <wp:posOffset>9616440</wp:posOffset>
                </wp:positionH>
                <wp:positionV relativeFrom="paragraph">
                  <wp:posOffset>4108450</wp:posOffset>
                </wp:positionV>
                <wp:extent cx="1242695" cy="62484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Get Dressed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0" type="#_x0000_t202" style="position:absolute;left:0;text-align:left;margin-left:757.2pt;margin-top:323.5pt;width:97.85pt;height:49.2pt;z-index:25177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cpOEAIAAP0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Get Dressed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5488" behindDoc="0" locked="0" layoutInCell="1" allowOverlap="1">
                <wp:simplePos x="0" y="0"/>
                <wp:positionH relativeFrom="column">
                  <wp:posOffset>10988040</wp:posOffset>
                </wp:positionH>
                <wp:positionV relativeFrom="paragraph">
                  <wp:posOffset>4130040</wp:posOffset>
                </wp:positionV>
                <wp:extent cx="1242695" cy="624840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Pack Bag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1" type="#_x0000_t202" style="position:absolute;left:0;text-align:left;margin-left:865.2pt;margin-top:325.2pt;width:97.85pt;height:49.2pt;z-index:251775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+nkEA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Pack Bag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4464" behindDoc="0" locked="0" layoutInCell="1" allowOverlap="1">
                <wp:simplePos x="0" y="0"/>
                <wp:positionH relativeFrom="column">
                  <wp:posOffset>5445125</wp:posOffset>
                </wp:positionH>
                <wp:positionV relativeFrom="paragraph">
                  <wp:posOffset>2738120</wp:posOffset>
                </wp:positionV>
                <wp:extent cx="1242695" cy="950595"/>
                <wp:effectExtent l="0" t="0" r="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Break Time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2" type="#_x0000_t202" style="position:absolute;left:0;text-align:left;margin-left:428.75pt;margin-top:215.6pt;width:97.85pt;height:74.85pt;z-index:251774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Break Time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3440" behindDoc="0" locked="0" layoutInCell="1" allowOverlap="1">
                <wp:simplePos x="0" y="0"/>
                <wp:positionH relativeFrom="column">
                  <wp:posOffset>6833235</wp:posOffset>
                </wp:positionH>
                <wp:positionV relativeFrom="paragraph">
                  <wp:posOffset>2729230</wp:posOffset>
                </wp:positionV>
                <wp:extent cx="1242695" cy="624840"/>
                <wp:effectExtent l="0" t="0" r="0" b="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Bus Time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3" type="#_x0000_t202" style="position:absolute;left:0;text-align:left;margin-left:538.05pt;margin-top:214.9pt;width:97.85pt;height:49.2pt;z-index:25177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Bus Time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2416" behindDoc="0" locked="0" layoutInCell="1" allowOverlap="1">
                <wp:simplePos x="0" y="0"/>
                <wp:positionH relativeFrom="column">
                  <wp:posOffset>8201025</wp:posOffset>
                </wp:positionH>
                <wp:positionV relativeFrom="paragraph">
                  <wp:posOffset>2729865</wp:posOffset>
                </wp:positionV>
                <wp:extent cx="1242695" cy="624840"/>
                <wp:effectExtent l="0" t="0" r="0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Carpet Time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4" type="#_x0000_t202" style="position:absolute;left:0;text-align:left;margin-left:645.75pt;margin-top:214.95pt;width:97.85pt;height:49.2pt;z-index:25177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Carpet Time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1392" behindDoc="0" locked="0" layoutInCell="1" allowOverlap="1">
                <wp:simplePos x="0" y="0"/>
                <wp:positionH relativeFrom="column">
                  <wp:posOffset>9605010</wp:posOffset>
                </wp:positionH>
                <wp:positionV relativeFrom="paragraph">
                  <wp:posOffset>2736850</wp:posOffset>
                </wp:positionV>
                <wp:extent cx="1242695" cy="624840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Celebrations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5" type="#_x0000_t202" style="position:absolute;left:0;text-align:left;margin-left:756.3pt;margin-top:215.5pt;width:97.85pt;height:49.2pt;z-index:251771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Celebrations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0368" behindDoc="0" locked="0" layoutInCell="1" allowOverlap="1">
                <wp:simplePos x="0" y="0"/>
                <wp:positionH relativeFrom="column">
                  <wp:posOffset>10996930</wp:posOffset>
                </wp:positionH>
                <wp:positionV relativeFrom="paragraph">
                  <wp:posOffset>2740025</wp:posOffset>
                </wp:positionV>
                <wp:extent cx="1242695" cy="624840"/>
                <wp:effectExtent l="0" t="0" r="0" b="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Choosing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6" type="#_x0000_t202" style="position:absolute;left:0;text-align:left;margin-left:865.9pt;margin-top:215.75pt;width:97.85pt;height:49.2pt;z-index:251770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AMCDw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Choosing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9344" behindDoc="0" locked="0" layoutInCell="1" allowOverlap="1">
                <wp:simplePos x="0" y="0"/>
                <wp:positionH relativeFrom="column">
                  <wp:posOffset>5441950</wp:posOffset>
                </wp:positionH>
                <wp:positionV relativeFrom="paragraph">
                  <wp:posOffset>1369695</wp:posOffset>
                </wp:positionV>
                <wp:extent cx="1242695" cy="624840"/>
                <wp:effectExtent l="0" t="0" r="0" b="0"/>
                <wp:wrapNone/>
                <wp:docPr id="2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Dance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7" type="#_x0000_t202" style="position:absolute;left:0;text-align:left;margin-left:428.5pt;margin-top:107.85pt;width:97.85pt;height:49.2pt;z-index:251769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Dance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8320" behindDoc="0" locked="0" layoutInCell="1" allowOverlap="1">
                <wp:simplePos x="0" y="0"/>
                <wp:positionH relativeFrom="column">
                  <wp:posOffset>6832600</wp:posOffset>
                </wp:positionH>
                <wp:positionV relativeFrom="paragraph">
                  <wp:posOffset>1355090</wp:posOffset>
                </wp:positionV>
                <wp:extent cx="1242695" cy="624840"/>
                <wp:effectExtent l="0" t="0" r="0" b="0"/>
                <wp:wrapNone/>
                <wp:docPr id="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Dance and Movement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8" type="#_x0000_t202" style="position:absolute;left:0;text-align:left;margin-left:538pt;margin-top:106.7pt;width:97.85pt;height:49.2pt;z-index:25176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jWNEAIAAP0DAAAOAAAAZHJzL2Uyb0RvYy54bWysU9tu2zAMfR+wfxD0vjjxkiwx4hRduw4D&#10;ugvQ7gMYWY6FSaImKbG7ry8lp1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Dance and Movement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>
                <wp:simplePos x="0" y="0"/>
                <wp:positionH relativeFrom="column">
                  <wp:posOffset>8221345</wp:posOffset>
                </wp:positionH>
                <wp:positionV relativeFrom="paragraph">
                  <wp:posOffset>1363345</wp:posOffset>
                </wp:positionV>
                <wp:extent cx="1242695" cy="624840"/>
                <wp:effectExtent l="0" t="0" r="0" b="0"/>
                <wp:wrapNone/>
                <wp:docPr id="2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Design and Technology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9" type="#_x0000_t202" style="position:absolute;left:0;text-align:left;margin-left:647.35pt;margin-top:107.35pt;width:97.85pt;height:49.2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Design and Technology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>
                <wp:simplePos x="0" y="0"/>
                <wp:positionH relativeFrom="column">
                  <wp:posOffset>9611360</wp:posOffset>
                </wp:positionH>
                <wp:positionV relativeFrom="paragraph">
                  <wp:posOffset>1377950</wp:posOffset>
                </wp:positionV>
                <wp:extent cx="1242695" cy="624840"/>
                <wp:effectExtent l="0" t="0" r="0" b="0"/>
                <wp:wrapNone/>
                <wp:docPr id="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DVD Time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0" type="#_x0000_t202" style="position:absolute;left:0;text-align:left;margin-left:756.8pt;margin-top:108.5pt;width:97.85pt;height:49.2pt;z-index:251766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DVD Time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5248" behindDoc="0" locked="0" layoutInCell="1" allowOverlap="1">
                <wp:simplePos x="0" y="0"/>
                <wp:positionH relativeFrom="column">
                  <wp:posOffset>10996295</wp:posOffset>
                </wp:positionH>
                <wp:positionV relativeFrom="paragraph">
                  <wp:posOffset>1373505</wp:posOffset>
                </wp:positionV>
                <wp:extent cx="1242695" cy="624840"/>
                <wp:effectExtent l="0" t="0" r="0" b="0"/>
                <wp:wrapNone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Church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1" type="#_x0000_t202" style="position:absolute;left:0;text-align:left;margin-left:865.85pt;margin-top:108.15pt;width:97.85pt;height:49.2pt;z-index:25176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Church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4224" behindDoc="0" locked="0" layoutInCell="1" allowOverlap="1">
                <wp:simplePos x="0" y="0"/>
                <wp:positionH relativeFrom="column">
                  <wp:posOffset>10958830</wp:posOffset>
                </wp:positionH>
                <wp:positionV relativeFrom="paragraph">
                  <wp:posOffset>8890</wp:posOffset>
                </wp:positionV>
                <wp:extent cx="1323975" cy="624840"/>
                <wp:effectExtent l="0" t="0" r="0" b="0"/>
                <wp:wrapNone/>
                <wp:docPr id="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Focus Tasks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2" type="#_x0000_t202" style="position:absolute;left:0;text-align:left;margin-left:862.9pt;margin-top:.7pt;width:104.25pt;height:49.2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Focus Tasks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3200" behindDoc="0" locked="0" layoutInCell="1" allowOverlap="1">
                <wp:simplePos x="0" y="0"/>
                <wp:positionH relativeFrom="column">
                  <wp:posOffset>9638665</wp:posOffset>
                </wp:positionH>
                <wp:positionV relativeFrom="paragraph">
                  <wp:posOffset>-42545</wp:posOffset>
                </wp:positionV>
                <wp:extent cx="1176655" cy="1068070"/>
                <wp:effectExtent l="0" t="0" r="0" b="0"/>
                <wp:wrapNone/>
                <wp:docPr id="2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1068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Everyone Reading in Class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3" type="#_x0000_t202" style="position:absolute;left:0;text-align:left;margin-left:758.95pt;margin-top:-3.35pt;width:92.65pt;height:84.1pt;z-index:251763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Everyone Reading in Class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2176" behindDoc="0" locked="0" layoutInCell="1" allowOverlap="1">
                <wp:simplePos x="0" y="0"/>
                <wp:positionH relativeFrom="column">
                  <wp:posOffset>8266430</wp:posOffset>
                </wp:positionH>
                <wp:positionV relativeFrom="paragraph">
                  <wp:posOffset>-9525</wp:posOffset>
                </wp:positionV>
                <wp:extent cx="1133475" cy="624840"/>
                <wp:effectExtent l="0" t="0" r="0" b="0"/>
                <wp:wrapNone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4" type="#_x0000_t202" style="position:absolute;left:0;text-align:left;margin-left:650.9pt;margin-top:-.75pt;width:89.25pt;height:49.2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English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1152" behindDoc="0" locked="0" layoutInCell="1" allowOverlap="1">
                <wp:simplePos x="0" y="0"/>
                <wp:positionH relativeFrom="column">
                  <wp:posOffset>6872605</wp:posOffset>
                </wp:positionH>
                <wp:positionV relativeFrom="paragraph">
                  <wp:posOffset>29210</wp:posOffset>
                </wp:positionV>
                <wp:extent cx="1243330" cy="624840"/>
                <wp:effectExtent l="0" t="0" r="0" b="0"/>
                <wp:wrapNone/>
                <wp:docPr id="2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Gymnastics</w:t>
                            </w: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5" type="#_x0000_t202" style="position:absolute;left:0;text-align:left;margin-left:541.15pt;margin-top:2.3pt;width:97.9pt;height:49.2pt;z-index:25176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Gymnastics</w:t>
                      </w: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0128" behindDoc="0" locked="0" layoutInCell="1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-1905</wp:posOffset>
                </wp:positionV>
                <wp:extent cx="929640" cy="624840"/>
                <wp:effectExtent l="0" t="0" r="0" b="0"/>
                <wp:wrapNone/>
                <wp:docPr id="2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Guided Reading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6" type="#_x0000_t202" style="position:absolute;left:0;text-align:left;margin-left:439pt;margin-top:-.15pt;width:73.2pt;height:49.2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Guided Reading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>
                <wp:simplePos x="0" y="0"/>
                <wp:positionH relativeFrom="column">
                  <wp:posOffset>-1397000</wp:posOffset>
                </wp:positionH>
                <wp:positionV relativeFrom="paragraph">
                  <wp:posOffset>6801485</wp:posOffset>
                </wp:positionV>
                <wp:extent cx="1068705" cy="950595"/>
                <wp:effectExtent l="0" t="0" r="0" b="0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Daddy Pick Up</w:t>
                            </w:r>
                          </w:p>
                          <w:p w:rsidR="00DA4B70" w:rsidRPr="0016262E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7" type="#_x0000_t202" style="position:absolute;left:0;text-align:left;margin-left:-110pt;margin-top:535.55pt;width:84.15pt;height:74.85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" filled="f" stroked="f">
                <v:textbox>
                  <w:txbxContent>
                    <w:p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Daddy Pick Up</w:t>
                      </w:r>
                    </w:p>
                    <w:p w:rsidR="00DA4B70" w:rsidRPr="0016262E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8080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6824980</wp:posOffset>
                </wp:positionV>
                <wp:extent cx="1242695" cy="624840"/>
                <wp:effectExtent l="0" t="0" r="0" b="0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Clean Bedroom</w:t>
                            </w:r>
                          </w:p>
                          <w:p w:rsidR="00DA4B70" w:rsidRPr="0045240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16262E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8" type="#_x0000_t202" style="position:absolute;left:0;text-align:left;margin-left:-6.6pt;margin-top:537.4pt;width:97.85pt;height:49.2pt;z-index:25175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" filled="f" stroked="f">
                <v:textbox>
                  <w:txbxContent>
                    <w:p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Clean Bedroom</w:t>
                      </w:r>
                    </w:p>
                    <w:p w:rsidR="00DA4B70" w:rsidRPr="0045240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16262E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7056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6887210</wp:posOffset>
                </wp:positionV>
                <wp:extent cx="1242695" cy="624840"/>
                <wp:effectExtent l="0" t="0" r="0" b="0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Empty Dishwasher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9" type="#_x0000_t202" style="position:absolute;left:0;text-align:left;margin-left:101.7pt;margin-top:542.3pt;width:97.85pt;height:49.2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" filled="f" stroked="f">
                <v:textbox>
                  <w:txbxContent>
                    <w:p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Empty Dishwasher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6032" behindDoc="0" locked="0" layoutInCell="1" allowOverlap="1">
                <wp:simplePos x="0" y="0"/>
                <wp:positionH relativeFrom="column">
                  <wp:posOffset>2673985</wp:posOffset>
                </wp:positionH>
                <wp:positionV relativeFrom="paragraph">
                  <wp:posOffset>6856730</wp:posOffset>
                </wp:positionV>
                <wp:extent cx="1242695" cy="624840"/>
                <wp:effectExtent l="0" t="0" r="0" b="0"/>
                <wp:wrapNone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Clean Bathroom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0" type="#_x0000_t202" style="position:absolute;left:0;text-align:left;margin-left:210.55pt;margin-top:539.9pt;width:97.85pt;height:49.2pt;z-index:251756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EntDgIAAP0DAAAOAAAAZHJzL2Uyb0RvYy54bWysU9uO2yAQfa/Uf0C8N04sJ0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" filled="f" stroked="f">
                <v:textbox>
                  <w:txbxContent>
                    <w:p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Clean Bathroom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5008" behindDoc="0" locked="0" layoutInCell="1" allowOverlap="1">
                <wp:simplePos x="0" y="0"/>
                <wp:positionH relativeFrom="column">
                  <wp:posOffset>4085590</wp:posOffset>
                </wp:positionH>
                <wp:positionV relativeFrom="paragraph">
                  <wp:posOffset>6814820</wp:posOffset>
                </wp:positionV>
                <wp:extent cx="1207135" cy="913765"/>
                <wp:effectExtent l="0" t="0" r="0" b="0"/>
                <wp:wrapNone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Set the Table for Dinner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1" type="#_x0000_t202" style="position:absolute;left:0;text-align:left;margin-left:321.7pt;margin-top:536.6pt;width:95.05pt;height:71.95pt;z-index:25175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" filled="f" stroked="f">
                <v:textbox>
                  <w:txbxContent>
                    <w:p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Set the Table for Dinner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3984" behindDoc="0" locked="0" layoutInCell="1" allowOverlap="1">
                <wp:simplePos x="0" y="0"/>
                <wp:positionH relativeFrom="column">
                  <wp:posOffset>-1479550</wp:posOffset>
                </wp:positionH>
                <wp:positionV relativeFrom="paragraph">
                  <wp:posOffset>5477510</wp:posOffset>
                </wp:positionV>
                <wp:extent cx="1242695" cy="950595"/>
                <wp:effectExtent l="0" t="0" r="0" b="0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Homework</w:t>
                            </w:r>
                          </w:p>
                          <w:p w:rsidR="00DA4B70" w:rsidRPr="0016262E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2" type="#_x0000_t202" style="position:absolute;left:0;text-align:left;margin-left:-116.5pt;margin-top:431.3pt;width:97.85pt;height:74.85pt;z-index:251753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Homework</w:t>
                      </w:r>
                    </w:p>
                    <w:p w:rsidR="00DA4B70" w:rsidRPr="0016262E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2960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5474970</wp:posOffset>
                </wp:positionV>
                <wp:extent cx="1242695" cy="624840"/>
                <wp:effectExtent l="0" t="0" r="0" b="0"/>
                <wp:wrapNone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Walking to School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3" type="#_x0000_t202" style="position:absolute;left:0;text-align:left;margin-left:-7.35pt;margin-top:431.1pt;width:97.85pt;height:49.2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Walking to School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1936" behindDoc="0" locked="0" layoutInCell="1" allowOverlap="1">
                <wp:simplePos x="0" y="0"/>
                <wp:positionH relativeFrom="column">
                  <wp:posOffset>1312545</wp:posOffset>
                </wp:positionH>
                <wp:positionV relativeFrom="paragraph">
                  <wp:posOffset>5461635</wp:posOffset>
                </wp:positionV>
                <wp:extent cx="1242695" cy="624840"/>
                <wp:effectExtent l="0" t="0" r="0" b="0"/>
                <wp:wrapNone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Going Home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4" type="#_x0000_t202" style="position:absolute;left:0;text-align:left;margin-left:103.35pt;margin-top:430.05pt;width:97.85pt;height:49.2pt;z-index:251751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PJQEAIAAP0DAAAOAAAAZHJzL2Uyb0RvYy54bWysU9uO2yAQfa/Uf0C8N04sJ0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Going Home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0912" behindDoc="0" locked="0" layoutInCell="1" allowOverlap="1">
                <wp:simplePos x="0" y="0"/>
                <wp:positionH relativeFrom="column">
                  <wp:posOffset>2694940</wp:posOffset>
                </wp:positionH>
                <wp:positionV relativeFrom="paragraph">
                  <wp:posOffset>5514340</wp:posOffset>
                </wp:positionV>
                <wp:extent cx="1242695" cy="624840"/>
                <wp:effectExtent l="0" t="0" r="0" b="0"/>
                <wp:wrapNone/>
                <wp:docPr id="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Sports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5" type="#_x0000_t202" style="position:absolute;left:0;text-align:left;margin-left:212.2pt;margin-top:434.2pt;width:97.85pt;height:49.2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Pj8EAIAAP0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Sports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9888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5511165</wp:posOffset>
                </wp:positionV>
                <wp:extent cx="1242695" cy="624840"/>
                <wp:effectExtent l="0" t="0" r="0" b="0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Dinner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6" type="#_x0000_t202" style="position:absolute;left:0;text-align:left;margin-left:322.9pt;margin-top:433.95pt;width:97.85pt;height:49.2pt;z-index:25174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HgEA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" filled="f" stroked="f">
                <v:textbox>
                  <w:txbxContent>
                    <w:p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Dinner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8864" behindDoc="0" locked="0" layoutInCell="1" allowOverlap="1">
                <wp:simplePos x="0" y="0"/>
                <wp:positionH relativeFrom="column">
                  <wp:posOffset>-1480185</wp:posOffset>
                </wp:positionH>
                <wp:positionV relativeFrom="paragraph">
                  <wp:posOffset>4112895</wp:posOffset>
                </wp:positionV>
                <wp:extent cx="1242695" cy="950595"/>
                <wp:effectExtent l="0" t="0" r="0" b="0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Activities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7" type="#_x0000_t202" style="position:absolute;left:0;text-align:left;margin-left:-116.55pt;margin-top:323.85pt;width:97.85pt;height:74.85pt;z-index:25174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Activities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7840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4148455</wp:posOffset>
                </wp:positionV>
                <wp:extent cx="1242695" cy="624840"/>
                <wp:effectExtent l="0" t="0" r="0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Art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8" type="#_x0000_t202" style="position:absolute;left:0;text-align:left;margin-left:-5.5pt;margin-top:326.65pt;width:97.85pt;height:49.2pt;z-index:251747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Art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6816" behindDoc="0" locked="0" layoutInCell="1" allowOverlap="1">
                <wp:simplePos x="0" y="0"/>
                <wp:positionH relativeFrom="column">
                  <wp:posOffset>1297940</wp:posOffset>
                </wp:positionH>
                <wp:positionV relativeFrom="paragraph">
                  <wp:posOffset>4114800</wp:posOffset>
                </wp:positionV>
                <wp:extent cx="1242695" cy="624840"/>
                <wp:effectExtent l="0" t="0" r="0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Assembly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9" type="#_x0000_t202" style="position:absolute;left:0;text-align:left;margin-left:102.2pt;margin-top:324pt;width:97.85pt;height:49.2pt;z-index:25174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i/PEAIAAP0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Assembly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5792" behindDoc="0" locked="0" layoutInCell="1" allowOverlap="1">
                <wp:simplePos x="0" y="0"/>
                <wp:positionH relativeFrom="column">
                  <wp:posOffset>2680335</wp:posOffset>
                </wp:positionH>
                <wp:positionV relativeFrom="paragraph">
                  <wp:posOffset>4121785</wp:posOffset>
                </wp:positionV>
                <wp:extent cx="1242695" cy="624840"/>
                <wp:effectExtent l="0" t="0" r="0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Write</w:t>
                            </w:r>
                          </w:p>
                          <w:p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0" type="#_x0000_t202" style="position:absolute;left:0;text-align:left;margin-left:211.05pt;margin-top:324.55pt;width:97.85pt;height:49.2pt;z-index:25174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Write</w:t>
                      </w:r>
                    </w:p>
                    <w:p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4768" behindDoc="0" locked="0" layoutInCell="1" allowOverlap="1">
                <wp:simplePos x="0" y="0"/>
                <wp:positionH relativeFrom="column">
                  <wp:posOffset>4070985</wp:posOffset>
                </wp:positionH>
                <wp:positionV relativeFrom="paragraph">
                  <wp:posOffset>4105275</wp:posOffset>
                </wp:positionV>
                <wp:extent cx="1242695" cy="624840"/>
                <wp:effectExtent l="0" t="0" r="0" b="0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Write Games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1" type="#_x0000_t202" style="position:absolute;left:0;text-align:left;margin-left:320.55pt;margin-top:323.25pt;width:97.85pt;height:49.2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Write Games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3744" behindDoc="0" locked="0" layoutInCell="1" allowOverlap="1">
                <wp:simplePos x="0" y="0"/>
                <wp:positionH relativeFrom="column">
                  <wp:posOffset>-1485265</wp:posOffset>
                </wp:positionH>
                <wp:positionV relativeFrom="paragraph">
                  <wp:posOffset>2736215</wp:posOffset>
                </wp:positionV>
                <wp:extent cx="1242695" cy="950595"/>
                <wp:effectExtent l="0" t="0" r="0" b="0"/>
                <wp:wrapNone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Circle Time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2" type="#_x0000_t202" style="position:absolute;left:0;text-align:left;margin-left:-116.95pt;margin-top:215.45pt;width:97.85pt;height:74.85pt;z-index:251743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Circle Time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2720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2712085</wp:posOffset>
                </wp:positionV>
                <wp:extent cx="1242695" cy="624840"/>
                <wp:effectExtent l="0" t="0" r="0" b="0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Collective Worship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3" type="#_x0000_t202" style="position:absolute;left:0;text-align:left;margin-left:-7.8pt;margin-top:213.55pt;width:97.85pt;height:49.2pt;z-index:251742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Collective Worship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1696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2750820</wp:posOffset>
                </wp:positionV>
                <wp:extent cx="1242695" cy="624840"/>
                <wp:effectExtent l="0" t="0" r="0" b="0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Computers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4" type="#_x0000_t202" style="position:absolute;left:0;text-align:left;margin-left:101.7pt;margin-top:216.6pt;width:97.85pt;height:49.2pt;z-index:251741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ODwEAIAAP0DAAAOAAAAZHJzL2Uyb0RvYy54bWysU9uO2yAQfa/Uf0C8N06sOE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Computers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0672" behindDoc="0" locked="0" layoutInCell="1" allowOverlap="1">
                <wp:simplePos x="0" y="0"/>
                <wp:positionH relativeFrom="column">
                  <wp:posOffset>2689225</wp:posOffset>
                </wp:positionH>
                <wp:positionV relativeFrom="paragraph">
                  <wp:posOffset>2734945</wp:posOffset>
                </wp:positionV>
                <wp:extent cx="1242695" cy="624840"/>
                <wp:effectExtent l="0" t="0" r="0" b="0"/>
                <wp:wrapNone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Cooking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5" type="#_x0000_t202" style="position:absolute;left:0;text-align:left;margin-left:211.75pt;margin-top:215.35pt;width:97.85pt;height:49.2pt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Cooking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2730500</wp:posOffset>
                </wp:positionV>
                <wp:extent cx="1242695" cy="624840"/>
                <wp:effectExtent l="0" t="0" r="0" b="0"/>
                <wp:wrapNone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Brain Gym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6" type="#_x0000_t202" style="position:absolute;left:0;text-align:left;margin-left:320.65pt;margin-top:215pt;width:97.85pt;height:49.2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gSQEA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" filled="f" stroked="f">
                <v:textbox>
                  <w:txbxContent>
                    <w:p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Brain Gym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8624" behindDoc="0" locked="0" layoutInCell="1" allowOverlap="1">
                <wp:simplePos x="0" y="0"/>
                <wp:positionH relativeFrom="column">
                  <wp:posOffset>-1480185</wp:posOffset>
                </wp:positionH>
                <wp:positionV relativeFrom="paragraph">
                  <wp:posOffset>1375410</wp:posOffset>
                </wp:positionV>
                <wp:extent cx="1242695" cy="624840"/>
                <wp:effectExtent l="0" t="0" r="0" b="0"/>
                <wp:wrapNone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French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7" type="#_x0000_t202" style="position:absolute;left:0;text-align:left;margin-left:-116.55pt;margin-top:108.3pt;width:97.85pt;height:49.2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French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7600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1398905</wp:posOffset>
                </wp:positionV>
                <wp:extent cx="1242695" cy="624840"/>
                <wp:effectExtent l="0" t="0" r="0" b="0"/>
                <wp:wrapNone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Fruit Time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8" type="#_x0000_t202" style="position:absolute;left:0;text-align:left;margin-left:-8.45pt;margin-top:110.15pt;width:97.85pt;height:49.2pt;z-index:251737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Fruit Time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6576" behindDoc="0" locked="0" layoutInCell="1" allowOverlap="1">
                <wp:simplePos x="0" y="0"/>
                <wp:positionH relativeFrom="column">
                  <wp:posOffset>1283335</wp:posOffset>
                </wp:positionH>
                <wp:positionV relativeFrom="paragraph">
                  <wp:posOffset>1369060</wp:posOffset>
                </wp:positionV>
                <wp:extent cx="1242695" cy="624840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Gaeilge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9" type="#_x0000_t202" style="position:absolute;left:0;text-align:left;margin-left:101.05pt;margin-top:107.8pt;width:97.85pt;height:49.2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Gq/EAIAAP0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Gaeilge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555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1360805</wp:posOffset>
                </wp:positionV>
                <wp:extent cx="1242695" cy="624840"/>
                <wp:effectExtent l="0" t="0" r="0" b="0"/>
                <wp:wrapNone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Creative Curriculum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0" type="#_x0000_t202" style="position:absolute;left:0;text-align:left;margin-left:211.7pt;margin-top:107.15pt;width:97.85pt;height:49.2pt;z-index:25173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M+yEAIAAP0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Creative Curriculum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4528" behindDoc="0" locked="0" layoutInCell="1" allowOverlap="1">
                <wp:simplePos x="0" y="0"/>
                <wp:positionH relativeFrom="column">
                  <wp:posOffset>4102100</wp:posOffset>
                </wp:positionH>
                <wp:positionV relativeFrom="paragraph">
                  <wp:posOffset>1379220</wp:posOffset>
                </wp:positionV>
                <wp:extent cx="1242695" cy="624840"/>
                <wp:effectExtent l="0" t="0" r="0" b="0"/>
                <wp:wrapNone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 &amp; T</w:t>
                            </w: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1" type="#_x0000_t202" style="position:absolute;left:0;text-align:left;margin-left:323pt;margin-top:108.6pt;width:97.85pt;height:49.2pt;z-index:251734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" filled="f" stroked="f">
                <v:textbox>
                  <w:txbxContent>
                    <w:p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 &amp; T</w:t>
                      </w: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3504" behindDoc="0" locked="0" layoutInCell="1" allowOverlap="1">
                <wp:simplePos x="0" y="0"/>
                <wp:positionH relativeFrom="column">
                  <wp:posOffset>4144010</wp:posOffset>
                </wp:positionH>
                <wp:positionV relativeFrom="paragraph">
                  <wp:posOffset>-25400</wp:posOffset>
                </wp:positionV>
                <wp:extent cx="1133475" cy="624840"/>
                <wp:effectExtent l="0" t="0" r="0" b="0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Group Work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2" type="#_x0000_t202" style="position:absolute;left:0;text-align:left;margin-left:326.3pt;margin-top:-2pt;width:89.25pt;height:49.2pt;z-index:25173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Group Work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2480" behindDoc="0" locked="0" layoutInCell="1" allowOverlap="1">
                <wp:simplePos x="0" y="0"/>
                <wp:positionH relativeFrom="column">
                  <wp:posOffset>2747010</wp:posOffset>
                </wp:positionH>
                <wp:positionV relativeFrom="paragraph">
                  <wp:posOffset>-26670</wp:posOffset>
                </wp:positionV>
                <wp:extent cx="1133475" cy="624840"/>
                <wp:effectExtent l="0" t="0" r="0" b="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Golden Time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3" type="#_x0000_t202" style="position:absolute;left:0;text-align:left;margin-left:216.3pt;margin-top:-2.1pt;width:89.25pt;height:49.2pt;z-index:251732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Golden Time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11430</wp:posOffset>
                </wp:positionV>
                <wp:extent cx="1133475" cy="624840"/>
                <wp:effectExtent l="0" t="0" r="0" b="0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German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4" type="#_x0000_t202" style="position:absolute;left:0;text-align:left;margin-left:105.65pt;margin-top:.9pt;width:89.25pt;height:49.2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German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-6985</wp:posOffset>
                </wp:positionV>
                <wp:extent cx="1272540" cy="624840"/>
                <wp:effectExtent l="0" t="0" r="0" b="0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Geography</w:t>
                            </w:r>
                          </w:p>
                          <w:p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5" type="#_x0000_t202" style="position:absolute;left:0;text-align:left;margin-left:-4.25pt;margin-top:-.55pt;width:100.2pt;height:49.2pt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Geography</w:t>
                      </w:r>
                    </w:p>
                    <w:p w:rsidR="00DA4B70" w:rsidRPr="008774C4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29408" behindDoc="0" locked="0" layoutInCell="1" allowOverlap="1">
                <wp:simplePos x="0" y="0"/>
                <wp:positionH relativeFrom="column">
                  <wp:posOffset>-1318895</wp:posOffset>
                </wp:positionH>
                <wp:positionV relativeFrom="paragraph">
                  <wp:posOffset>3810</wp:posOffset>
                </wp:positionV>
                <wp:extent cx="929640" cy="624840"/>
                <wp:effectExtent l="0" t="0" r="0" b="0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Inside Activity</w:t>
                            </w:r>
                          </w:p>
                          <w:p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6" type="#_x0000_t202" style="position:absolute;left:0;text-align:left;margin-left:-103.85pt;margin-top:.3pt;width:73.2pt;height:49.2pt;z-index:25172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" filled="f" stroked="f">
                <v:textbox>
                  <w:txbxContent>
                    <w:p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Inside Activity</w:t>
                      </w:r>
                    </w:p>
                    <w:p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85024" behindDoc="1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681990</wp:posOffset>
                </wp:positionV>
                <wp:extent cx="1118235" cy="1118235"/>
                <wp:effectExtent l="1270" t="5715" r="4445" b="0"/>
                <wp:wrapNone/>
                <wp:docPr id="183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84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7" y="1888"/>
                            <a:ext cx="1421" cy="7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5" name="Freeform 244"/>
                        <wps:cNvSpPr>
                          <a:spLocks/>
                        </wps:cNvSpPr>
                        <wps:spPr bwMode="auto">
                          <a:xfrm>
                            <a:off x="1244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1102 1102"/>
                              <a:gd name="T3" fmla="*/ 1102 h 1706"/>
                              <a:gd name="T4" fmla="+- 0 1278 1245"/>
                              <a:gd name="T5" fmla="*/ T4 w 1706"/>
                              <a:gd name="T6" fmla="+- 0 1103 1102"/>
                              <a:gd name="T7" fmla="*/ 1103 h 1706"/>
                              <a:gd name="T8" fmla="+- 0 1254 1245"/>
                              <a:gd name="T9" fmla="*/ T8 w 1706"/>
                              <a:gd name="T10" fmla="+- 0 1112 1102"/>
                              <a:gd name="T11" fmla="*/ 1112 h 1706"/>
                              <a:gd name="T12" fmla="+- 0 1246 1245"/>
                              <a:gd name="T13" fmla="*/ T12 w 1706"/>
                              <a:gd name="T14" fmla="+- 0 1135 1102"/>
                              <a:gd name="T15" fmla="*/ 1135 h 1706"/>
                              <a:gd name="T16" fmla="+- 0 1245 1245"/>
                              <a:gd name="T17" fmla="*/ T16 w 1706"/>
                              <a:gd name="T18" fmla="+- 0 1181 1102"/>
                              <a:gd name="T19" fmla="*/ 1181 h 1706"/>
                              <a:gd name="T20" fmla="+- 0 1245 1245"/>
                              <a:gd name="T21" fmla="*/ T20 w 1706"/>
                              <a:gd name="T22" fmla="+- 0 2728 1102"/>
                              <a:gd name="T23" fmla="*/ 2728 h 1706"/>
                              <a:gd name="T24" fmla="+- 0 1246 1245"/>
                              <a:gd name="T25" fmla="*/ T24 w 1706"/>
                              <a:gd name="T26" fmla="+- 0 2774 1102"/>
                              <a:gd name="T27" fmla="*/ 2774 h 1706"/>
                              <a:gd name="T28" fmla="+- 0 1254 1245"/>
                              <a:gd name="T29" fmla="*/ T28 w 1706"/>
                              <a:gd name="T30" fmla="+- 0 2797 1102"/>
                              <a:gd name="T31" fmla="*/ 2797 h 1706"/>
                              <a:gd name="T32" fmla="+- 0 1278 1245"/>
                              <a:gd name="T33" fmla="*/ T32 w 1706"/>
                              <a:gd name="T34" fmla="+- 0 2806 1102"/>
                              <a:gd name="T35" fmla="*/ 2806 h 1706"/>
                              <a:gd name="T36" fmla="+- 0 1323 1245"/>
                              <a:gd name="T37" fmla="*/ T36 w 1706"/>
                              <a:gd name="T38" fmla="+- 0 2807 1102"/>
                              <a:gd name="T39" fmla="*/ 2807 h 1706"/>
                              <a:gd name="T40" fmla="+- 0 2871 1245"/>
                              <a:gd name="T41" fmla="*/ T40 w 1706"/>
                              <a:gd name="T42" fmla="+- 0 2807 1102"/>
                              <a:gd name="T43" fmla="*/ 2807 h 1706"/>
                              <a:gd name="T44" fmla="+- 0 2917 1245"/>
                              <a:gd name="T45" fmla="*/ T44 w 1706"/>
                              <a:gd name="T46" fmla="+- 0 2806 1102"/>
                              <a:gd name="T47" fmla="*/ 2806 h 1706"/>
                              <a:gd name="T48" fmla="+- 0 2940 1245"/>
                              <a:gd name="T49" fmla="*/ T48 w 1706"/>
                              <a:gd name="T50" fmla="+- 0 2797 1102"/>
                              <a:gd name="T51" fmla="*/ 2797 h 1706"/>
                              <a:gd name="T52" fmla="+- 0 2949 1245"/>
                              <a:gd name="T53" fmla="*/ T52 w 1706"/>
                              <a:gd name="T54" fmla="+- 0 2774 1102"/>
                              <a:gd name="T55" fmla="*/ 2774 h 1706"/>
                              <a:gd name="T56" fmla="+- 0 2950 1245"/>
                              <a:gd name="T57" fmla="*/ T56 w 1706"/>
                              <a:gd name="T58" fmla="+- 0 2728 1102"/>
                              <a:gd name="T59" fmla="*/ 2728 h 1706"/>
                              <a:gd name="T60" fmla="+- 0 2950 1245"/>
                              <a:gd name="T61" fmla="*/ T60 w 1706"/>
                              <a:gd name="T62" fmla="+- 0 1181 1102"/>
                              <a:gd name="T63" fmla="*/ 1181 h 1706"/>
                              <a:gd name="T64" fmla="+- 0 2949 1245"/>
                              <a:gd name="T65" fmla="*/ T64 w 1706"/>
                              <a:gd name="T66" fmla="+- 0 1135 1102"/>
                              <a:gd name="T67" fmla="*/ 1135 h 1706"/>
                              <a:gd name="T68" fmla="+- 0 2940 1245"/>
                              <a:gd name="T69" fmla="*/ T68 w 1706"/>
                              <a:gd name="T70" fmla="+- 0 1112 1102"/>
                              <a:gd name="T71" fmla="*/ 1112 h 1706"/>
                              <a:gd name="T72" fmla="+- 0 2917 1245"/>
                              <a:gd name="T73" fmla="*/ T72 w 1706"/>
                              <a:gd name="T74" fmla="+- 0 1103 1102"/>
                              <a:gd name="T75" fmla="*/ 1103 h 1706"/>
                              <a:gd name="T76" fmla="+- 0 2871 1245"/>
                              <a:gd name="T77" fmla="*/ T76 w 1706"/>
                              <a:gd name="T78" fmla="+- 0 1102 1102"/>
                              <a:gd name="T79" fmla="*/ 1102 h 1706"/>
                              <a:gd name="T80" fmla="+- 0 1323 1245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7B6260" id="Group 243" o:spid="_x0000_s1026" style="position:absolute;margin-left:60.85pt;margin-top:53.7pt;width:88.05pt;height:88.05pt;z-index:-251731456;mso-position-horizontal-relative:page;mso-position-vertical-relative:page" coordorigin="1217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">
                <v:shape id="Picture 245" o:spid="_x0000_s1027" type="#_x0000_t75" style="position:absolute;left:1387;top:1888;width:1421;height: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">
                  <v:imagedata r:id="rId188" o:title=""/>
                </v:shape>
                <v:shape id="Freeform 244" o:spid="_x0000_s1028" style="position:absolute;left:1244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" path="m78,l33,1,9,10,1,33,,79,,1626r1,46l9,1695r24,9l78,1705r1548,l1672,1704r23,-9l1704,1672r1,-46l1705,79r-1,-46l1695,10,1672,1,1626,,78,xe" filled="f" strokecolor="#27bdbe" strokeweight=".98036mm">
                  <v:path arrowok="t" o:connecttype="custom" o:connectlocs="78,1102;33,1103;9,1112;1,1135;0,1181;0,2728;1,2774;9,2797;33,2806;78,2807;1626,2807;1672,2806;1695,2797;1704,2774;1705,2728;1705,1181;1704,1135;1695,1112;1672,1103;1626,1102;78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86048" behindDoc="1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2053590</wp:posOffset>
                </wp:positionV>
                <wp:extent cx="1118235" cy="1118235"/>
                <wp:effectExtent l="1270" t="5715" r="4445" b="0"/>
                <wp:wrapNone/>
                <wp:docPr id="18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81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3713"/>
                            <a:ext cx="1502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2" name="Freeform 241"/>
                        <wps:cNvSpPr>
                          <a:spLocks/>
                        </wps:cNvSpPr>
                        <wps:spPr bwMode="auto">
                          <a:xfrm>
                            <a:off x="1244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3261 3261"/>
                              <a:gd name="T3" fmla="*/ 3261 h 1706"/>
                              <a:gd name="T4" fmla="+- 0 1278 1245"/>
                              <a:gd name="T5" fmla="*/ T4 w 1706"/>
                              <a:gd name="T6" fmla="+- 0 3263 3261"/>
                              <a:gd name="T7" fmla="*/ 3263 h 1706"/>
                              <a:gd name="T8" fmla="+- 0 1254 1245"/>
                              <a:gd name="T9" fmla="*/ T8 w 1706"/>
                              <a:gd name="T10" fmla="+- 0 3271 3261"/>
                              <a:gd name="T11" fmla="*/ 3271 h 1706"/>
                              <a:gd name="T12" fmla="+- 0 1246 1245"/>
                              <a:gd name="T13" fmla="*/ T12 w 1706"/>
                              <a:gd name="T14" fmla="+- 0 3295 3261"/>
                              <a:gd name="T15" fmla="*/ 3295 h 1706"/>
                              <a:gd name="T16" fmla="+- 0 1245 1245"/>
                              <a:gd name="T17" fmla="*/ T16 w 1706"/>
                              <a:gd name="T18" fmla="+- 0 3340 3261"/>
                              <a:gd name="T19" fmla="*/ 3340 h 1706"/>
                              <a:gd name="T20" fmla="+- 0 1245 1245"/>
                              <a:gd name="T21" fmla="*/ T20 w 1706"/>
                              <a:gd name="T22" fmla="+- 0 4888 3261"/>
                              <a:gd name="T23" fmla="*/ 4888 h 1706"/>
                              <a:gd name="T24" fmla="+- 0 1246 1245"/>
                              <a:gd name="T25" fmla="*/ T24 w 1706"/>
                              <a:gd name="T26" fmla="+- 0 4934 3261"/>
                              <a:gd name="T27" fmla="*/ 4934 h 1706"/>
                              <a:gd name="T28" fmla="+- 0 1254 1245"/>
                              <a:gd name="T29" fmla="*/ T28 w 1706"/>
                              <a:gd name="T30" fmla="+- 0 4957 3261"/>
                              <a:gd name="T31" fmla="*/ 4957 h 1706"/>
                              <a:gd name="T32" fmla="+- 0 1278 1245"/>
                              <a:gd name="T33" fmla="*/ T32 w 1706"/>
                              <a:gd name="T34" fmla="+- 0 4966 3261"/>
                              <a:gd name="T35" fmla="*/ 4966 h 1706"/>
                              <a:gd name="T36" fmla="+- 0 1323 1245"/>
                              <a:gd name="T37" fmla="*/ T36 w 1706"/>
                              <a:gd name="T38" fmla="+- 0 4967 3261"/>
                              <a:gd name="T39" fmla="*/ 4967 h 1706"/>
                              <a:gd name="T40" fmla="+- 0 2871 1245"/>
                              <a:gd name="T41" fmla="*/ T40 w 1706"/>
                              <a:gd name="T42" fmla="+- 0 4967 3261"/>
                              <a:gd name="T43" fmla="*/ 4967 h 1706"/>
                              <a:gd name="T44" fmla="+- 0 2917 1245"/>
                              <a:gd name="T45" fmla="*/ T44 w 1706"/>
                              <a:gd name="T46" fmla="+- 0 4966 3261"/>
                              <a:gd name="T47" fmla="*/ 4966 h 1706"/>
                              <a:gd name="T48" fmla="+- 0 2940 1245"/>
                              <a:gd name="T49" fmla="*/ T48 w 1706"/>
                              <a:gd name="T50" fmla="+- 0 4957 3261"/>
                              <a:gd name="T51" fmla="*/ 4957 h 1706"/>
                              <a:gd name="T52" fmla="+- 0 2949 1245"/>
                              <a:gd name="T53" fmla="*/ T52 w 1706"/>
                              <a:gd name="T54" fmla="+- 0 4934 3261"/>
                              <a:gd name="T55" fmla="*/ 4934 h 1706"/>
                              <a:gd name="T56" fmla="+- 0 2950 1245"/>
                              <a:gd name="T57" fmla="*/ T56 w 1706"/>
                              <a:gd name="T58" fmla="+- 0 4888 3261"/>
                              <a:gd name="T59" fmla="*/ 4888 h 1706"/>
                              <a:gd name="T60" fmla="+- 0 2950 1245"/>
                              <a:gd name="T61" fmla="*/ T60 w 1706"/>
                              <a:gd name="T62" fmla="+- 0 3340 3261"/>
                              <a:gd name="T63" fmla="*/ 3340 h 1706"/>
                              <a:gd name="T64" fmla="+- 0 2949 1245"/>
                              <a:gd name="T65" fmla="*/ T64 w 1706"/>
                              <a:gd name="T66" fmla="+- 0 3295 3261"/>
                              <a:gd name="T67" fmla="*/ 3295 h 1706"/>
                              <a:gd name="T68" fmla="+- 0 2940 1245"/>
                              <a:gd name="T69" fmla="*/ T68 w 1706"/>
                              <a:gd name="T70" fmla="+- 0 3271 3261"/>
                              <a:gd name="T71" fmla="*/ 3271 h 1706"/>
                              <a:gd name="T72" fmla="+- 0 2917 1245"/>
                              <a:gd name="T73" fmla="*/ T72 w 1706"/>
                              <a:gd name="T74" fmla="+- 0 3263 3261"/>
                              <a:gd name="T75" fmla="*/ 3263 h 1706"/>
                              <a:gd name="T76" fmla="+- 0 2871 1245"/>
                              <a:gd name="T77" fmla="*/ T76 w 1706"/>
                              <a:gd name="T78" fmla="+- 0 3261 3261"/>
                              <a:gd name="T79" fmla="*/ 3261 h 1706"/>
                              <a:gd name="T80" fmla="+- 0 1323 1245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2"/>
                                </a:lnTo>
                                <a:lnTo>
                                  <a:pt x="9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949C7" id="Group 240" o:spid="_x0000_s1026" style="position:absolute;margin-left:60.85pt;margin-top:161.7pt;width:88.05pt;height:88.05pt;z-index:-251730432;mso-position-horizontal-relative:page;mso-position-vertical-relative:page" coordorigin="1217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">
                <v:shape id="Picture 242" o:spid="_x0000_s1027" type="#_x0000_t75" style="position:absolute;left:1344;top:3713;width:1502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">
                  <v:imagedata r:id="rId190" o:title=""/>
                </v:shape>
                <v:shape id="Freeform 241" o:spid="_x0000_s1028" style="position:absolute;left:1244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" path="m78,l33,2,9,10,1,34,,79,,1627r1,46l9,1696r24,9l78,1706r1548,l1672,1705r23,-9l1704,1673r1,-46l1705,79r-1,-45l1695,10,1672,2,1626,,78,xe" filled="f" strokecolor="#27bdbe" strokeweight=".98036mm">
                  <v:path arrowok="t" o:connecttype="custom" o:connectlocs="78,3261;33,3263;9,3271;1,3295;0,3340;0,4888;1,4934;9,4957;33,4966;78,4967;1626,4967;1672,4966;1695,4957;1704,4934;1705,4888;1705,3340;1704,3295;1695,3271;1672,3263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87072" behindDoc="1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3424555</wp:posOffset>
                </wp:positionV>
                <wp:extent cx="1118235" cy="1118235"/>
                <wp:effectExtent l="1270" t="5080" r="4445" b="635"/>
                <wp:wrapNone/>
                <wp:docPr id="17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78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4" y="5841"/>
                            <a:ext cx="1427" cy="10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9" name="Freeform 238"/>
                        <wps:cNvSpPr>
                          <a:spLocks/>
                        </wps:cNvSpPr>
                        <wps:spPr bwMode="auto">
                          <a:xfrm>
                            <a:off x="1244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5421 5421"/>
                              <a:gd name="T3" fmla="*/ 5421 h 1706"/>
                              <a:gd name="T4" fmla="+- 0 1278 1245"/>
                              <a:gd name="T5" fmla="*/ T4 w 1706"/>
                              <a:gd name="T6" fmla="+- 0 5422 5421"/>
                              <a:gd name="T7" fmla="*/ 5422 h 1706"/>
                              <a:gd name="T8" fmla="+- 0 1254 1245"/>
                              <a:gd name="T9" fmla="*/ T8 w 1706"/>
                              <a:gd name="T10" fmla="+- 0 5431 5421"/>
                              <a:gd name="T11" fmla="*/ 5431 h 1706"/>
                              <a:gd name="T12" fmla="+- 0 1246 1245"/>
                              <a:gd name="T13" fmla="*/ T12 w 1706"/>
                              <a:gd name="T14" fmla="+- 0 5454 5421"/>
                              <a:gd name="T15" fmla="*/ 5454 h 1706"/>
                              <a:gd name="T16" fmla="+- 0 1245 1245"/>
                              <a:gd name="T17" fmla="*/ T16 w 1706"/>
                              <a:gd name="T18" fmla="+- 0 5500 5421"/>
                              <a:gd name="T19" fmla="*/ 5500 h 1706"/>
                              <a:gd name="T20" fmla="+- 0 1245 1245"/>
                              <a:gd name="T21" fmla="*/ T20 w 1706"/>
                              <a:gd name="T22" fmla="+- 0 7048 5421"/>
                              <a:gd name="T23" fmla="*/ 7048 h 1706"/>
                              <a:gd name="T24" fmla="+- 0 1246 1245"/>
                              <a:gd name="T25" fmla="*/ T24 w 1706"/>
                              <a:gd name="T26" fmla="+- 0 7093 5421"/>
                              <a:gd name="T27" fmla="*/ 7093 h 1706"/>
                              <a:gd name="T28" fmla="+- 0 1254 1245"/>
                              <a:gd name="T29" fmla="*/ T28 w 1706"/>
                              <a:gd name="T30" fmla="+- 0 7116 5421"/>
                              <a:gd name="T31" fmla="*/ 7116 h 1706"/>
                              <a:gd name="T32" fmla="+- 0 1278 1245"/>
                              <a:gd name="T33" fmla="*/ T32 w 1706"/>
                              <a:gd name="T34" fmla="+- 0 7125 5421"/>
                              <a:gd name="T35" fmla="*/ 7125 h 1706"/>
                              <a:gd name="T36" fmla="+- 0 1323 1245"/>
                              <a:gd name="T37" fmla="*/ T36 w 1706"/>
                              <a:gd name="T38" fmla="+- 0 7126 5421"/>
                              <a:gd name="T39" fmla="*/ 7126 h 1706"/>
                              <a:gd name="T40" fmla="+- 0 2871 1245"/>
                              <a:gd name="T41" fmla="*/ T40 w 1706"/>
                              <a:gd name="T42" fmla="+- 0 7126 5421"/>
                              <a:gd name="T43" fmla="*/ 7126 h 1706"/>
                              <a:gd name="T44" fmla="+- 0 2917 1245"/>
                              <a:gd name="T45" fmla="*/ T44 w 1706"/>
                              <a:gd name="T46" fmla="+- 0 7125 5421"/>
                              <a:gd name="T47" fmla="*/ 7125 h 1706"/>
                              <a:gd name="T48" fmla="+- 0 2940 1245"/>
                              <a:gd name="T49" fmla="*/ T48 w 1706"/>
                              <a:gd name="T50" fmla="+- 0 7116 5421"/>
                              <a:gd name="T51" fmla="*/ 7116 h 1706"/>
                              <a:gd name="T52" fmla="+- 0 2949 1245"/>
                              <a:gd name="T53" fmla="*/ T52 w 1706"/>
                              <a:gd name="T54" fmla="+- 0 7093 5421"/>
                              <a:gd name="T55" fmla="*/ 7093 h 1706"/>
                              <a:gd name="T56" fmla="+- 0 2950 1245"/>
                              <a:gd name="T57" fmla="*/ T56 w 1706"/>
                              <a:gd name="T58" fmla="+- 0 7048 5421"/>
                              <a:gd name="T59" fmla="*/ 7048 h 1706"/>
                              <a:gd name="T60" fmla="+- 0 2950 1245"/>
                              <a:gd name="T61" fmla="*/ T60 w 1706"/>
                              <a:gd name="T62" fmla="+- 0 5500 5421"/>
                              <a:gd name="T63" fmla="*/ 5500 h 1706"/>
                              <a:gd name="T64" fmla="+- 0 2949 1245"/>
                              <a:gd name="T65" fmla="*/ T64 w 1706"/>
                              <a:gd name="T66" fmla="+- 0 5454 5421"/>
                              <a:gd name="T67" fmla="*/ 5454 h 1706"/>
                              <a:gd name="T68" fmla="+- 0 2940 1245"/>
                              <a:gd name="T69" fmla="*/ T68 w 1706"/>
                              <a:gd name="T70" fmla="+- 0 5431 5421"/>
                              <a:gd name="T71" fmla="*/ 5431 h 1706"/>
                              <a:gd name="T72" fmla="+- 0 2917 1245"/>
                              <a:gd name="T73" fmla="*/ T72 w 1706"/>
                              <a:gd name="T74" fmla="+- 0 5422 5421"/>
                              <a:gd name="T75" fmla="*/ 5422 h 1706"/>
                              <a:gd name="T76" fmla="+- 0 2871 1245"/>
                              <a:gd name="T77" fmla="*/ T76 w 1706"/>
                              <a:gd name="T78" fmla="+- 0 5421 5421"/>
                              <a:gd name="T79" fmla="*/ 5421 h 1706"/>
                              <a:gd name="T80" fmla="+- 0 1323 1245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BDB628" id="Group 237" o:spid="_x0000_s1026" style="position:absolute;margin-left:60.85pt;margin-top:269.65pt;width:88.05pt;height:88.05pt;z-index:-251729408;mso-position-horizontal-relative:page;mso-position-vertical-relative:page" coordorigin="1217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">
                <v:shape id="Picture 239" o:spid="_x0000_s1027" type="#_x0000_t75" style="position:absolute;left:1384;top:5841;width:1427;height:1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">
                  <v:imagedata r:id="rId192" o:title=""/>
                </v:shape>
                <v:shape id="Freeform 238" o:spid="_x0000_s1028" style="position:absolute;left:1244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" path="m78,l33,1,9,10,1,33,,79,,1627r1,45l9,1695r24,9l78,1705r1548,l1672,1704r23,-9l1704,1672r1,-45l1705,79r-1,-46l1695,10,1672,1,1626,,78,xe" filled="f" strokecolor="#27bdbe" strokeweight=".98036mm">
                  <v:path arrowok="t" o:connecttype="custom" o:connectlocs="78,5421;33,5422;9,5431;1,5454;0,5500;0,7048;1,7093;9,7116;33,7125;78,7126;1626,7126;1672,7125;1695,7116;1704,7093;1705,7048;1705,5500;1704,5454;1695,5431;1672,5422;1626,5421;78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88096" behindDoc="1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4796155</wp:posOffset>
                </wp:positionV>
                <wp:extent cx="1118235" cy="1118235"/>
                <wp:effectExtent l="1270" t="5080" r="4445" b="635"/>
                <wp:wrapNone/>
                <wp:docPr id="174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75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9" y="7947"/>
                            <a:ext cx="1447" cy="1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6" name="Freeform 235"/>
                        <wps:cNvSpPr>
                          <a:spLocks/>
                        </wps:cNvSpPr>
                        <wps:spPr bwMode="auto">
                          <a:xfrm>
                            <a:off x="1244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7580 7580"/>
                              <a:gd name="T3" fmla="*/ 7580 h 1706"/>
                              <a:gd name="T4" fmla="+- 0 1278 1245"/>
                              <a:gd name="T5" fmla="*/ T4 w 1706"/>
                              <a:gd name="T6" fmla="+- 0 7582 7580"/>
                              <a:gd name="T7" fmla="*/ 7582 h 1706"/>
                              <a:gd name="T8" fmla="+- 0 1254 1245"/>
                              <a:gd name="T9" fmla="*/ T8 w 1706"/>
                              <a:gd name="T10" fmla="+- 0 7590 7580"/>
                              <a:gd name="T11" fmla="*/ 7590 h 1706"/>
                              <a:gd name="T12" fmla="+- 0 1246 1245"/>
                              <a:gd name="T13" fmla="*/ T12 w 1706"/>
                              <a:gd name="T14" fmla="+- 0 7614 7580"/>
                              <a:gd name="T15" fmla="*/ 7614 h 1706"/>
                              <a:gd name="T16" fmla="+- 0 1245 1245"/>
                              <a:gd name="T17" fmla="*/ T16 w 1706"/>
                              <a:gd name="T18" fmla="+- 0 7659 7580"/>
                              <a:gd name="T19" fmla="*/ 7659 h 1706"/>
                              <a:gd name="T20" fmla="+- 0 1245 1245"/>
                              <a:gd name="T21" fmla="*/ T20 w 1706"/>
                              <a:gd name="T22" fmla="+- 0 9207 7580"/>
                              <a:gd name="T23" fmla="*/ 9207 h 1706"/>
                              <a:gd name="T24" fmla="+- 0 1246 1245"/>
                              <a:gd name="T25" fmla="*/ T24 w 1706"/>
                              <a:gd name="T26" fmla="+- 0 9253 7580"/>
                              <a:gd name="T27" fmla="*/ 9253 h 1706"/>
                              <a:gd name="T28" fmla="+- 0 1254 1245"/>
                              <a:gd name="T29" fmla="*/ T28 w 1706"/>
                              <a:gd name="T30" fmla="+- 0 9276 7580"/>
                              <a:gd name="T31" fmla="*/ 9276 h 1706"/>
                              <a:gd name="T32" fmla="+- 0 1278 1245"/>
                              <a:gd name="T33" fmla="*/ T32 w 1706"/>
                              <a:gd name="T34" fmla="+- 0 9285 7580"/>
                              <a:gd name="T35" fmla="*/ 9285 h 1706"/>
                              <a:gd name="T36" fmla="+- 0 1323 1245"/>
                              <a:gd name="T37" fmla="*/ T36 w 1706"/>
                              <a:gd name="T38" fmla="+- 0 9286 7580"/>
                              <a:gd name="T39" fmla="*/ 9286 h 1706"/>
                              <a:gd name="T40" fmla="+- 0 2871 1245"/>
                              <a:gd name="T41" fmla="*/ T40 w 1706"/>
                              <a:gd name="T42" fmla="+- 0 9286 7580"/>
                              <a:gd name="T43" fmla="*/ 9286 h 1706"/>
                              <a:gd name="T44" fmla="+- 0 2917 1245"/>
                              <a:gd name="T45" fmla="*/ T44 w 1706"/>
                              <a:gd name="T46" fmla="+- 0 9285 7580"/>
                              <a:gd name="T47" fmla="*/ 9285 h 1706"/>
                              <a:gd name="T48" fmla="+- 0 2940 1245"/>
                              <a:gd name="T49" fmla="*/ T48 w 1706"/>
                              <a:gd name="T50" fmla="+- 0 9276 7580"/>
                              <a:gd name="T51" fmla="*/ 9276 h 1706"/>
                              <a:gd name="T52" fmla="+- 0 2949 1245"/>
                              <a:gd name="T53" fmla="*/ T52 w 1706"/>
                              <a:gd name="T54" fmla="+- 0 9253 7580"/>
                              <a:gd name="T55" fmla="*/ 9253 h 1706"/>
                              <a:gd name="T56" fmla="+- 0 2950 1245"/>
                              <a:gd name="T57" fmla="*/ T56 w 1706"/>
                              <a:gd name="T58" fmla="+- 0 9207 7580"/>
                              <a:gd name="T59" fmla="*/ 9207 h 1706"/>
                              <a:gd name="T60" fmla="+- 0 2950 1245"/>
                              <a:gd name="T61" fmla="*/ T60 w 1706"/>
                              <a:gd name="T62" fmla="+- 0 7659 7580"/>
                              <a:gd name="T63" fmla="*/ 7659 h 1706"/>
                              <a:gd name="T64" fmla="+- 0 2949 1245"/>
                              <a:gd name="T65" fmla="*/ T64 w 1706"/>
                              <a:gd name="T66" fmla="+- 0 7614 7580"/>
                              <a:gd name="T67" fmla="*/ 7614 h 1706"/>
                              <a:gd name="T68" fmla="+- 0 2940 1245"/>
                              <a:gd name="T69" fmla="*/ T68 w 1706"/>
                              <a:gd name="T70" fmla="+- 0 7590 7580"/>
                              <a:gd name="T71" fmla="*/ 7590 h 1706"/>
                              <a:gd name="T72" fmla="+- 0 2917 1245"/>
                              <a:gd name="T73" fmla="*/ T72 w 1706"/>
                              <a:gd name="T74" fmla="+- 0 7582 7580"/>
                              <a:gd name="T75" fmla="*/ 7582 h 1706"/>
                              <a:gd name="T76" fmla="+- 0 2871 1245"/>
                              <a:gd name="T77" fmla="*/ T76 w 1706"/>
                              <a:gd name="T78" fmla="+- 0 7580 7580"/>
                              <a:gd name="T79" fmla="*/ 7580 h 1706"/>
                              <a:gd name="T80" fmla="+- 0 1323 1245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2"/>
                                </a:lnTo>
                                <a:lnTo>
                                  <a:pt x="9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FC8402" id="Group 234" o:spid="_x0000_s1026" style="position:absolute;margin-left:60.85pt;margin-top:377.65pt;width:88.05pt;height:88.05pt;z-index:-251728384;mso-position-horizontal-relative:page;mso-position-vertical-relative:page" coordorigin="1217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">
                <v:shape id="Picture 236" o:spid="_x0000_s1027" type="#_x0000_t75" style="position:absolute;left:1399;top:7947;width:1447;height:1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">
                  <v:imagedata r:id="rId194" o:title=""/>
                </v:shape>
                <v:shape id="Freeform 235" o:spid="_x0000_s1028" style="position:absolute;left:1244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" path="m78,l33,2,9,10,1,34,,79,,1627r1,46l9,1696r24,9l78,1706r1548,l1672,1705r23,-9l1704,1673r1,-46l1705,79r-1,-45l1695,10,1672,2,1626,,78,xe" filled="f" strokecolor="#27bdbe" strokeweight=".98036mm">
                  <v:path arrowok="t" o:connecttype="custom" o:connectlocs="78,7580;33,7582;9,7590;1,7614;0,7659;0,9207;1,9253;9,9276;33,9285;78,9286;1626,9286;1672,9285;1695,9276;1704,9253;1705,9207;1705,7659;1704,7614;1695,7590;1672,7582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89120" behindDoc="1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6167120</wp:posOffset>
                </wp:positionV>
                <wp:extent cx="1118235" cy="1118235"/>
                <wp:effectExtent l="1270" t="4445" r="4445" b="1270"/>
                <wp:wrapNone/>
                <wp:docPr id="171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72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0" y="10119"/>
                            <a:ext cx="1162" cy="12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3" name="Freeform 232"/>
                        <wps:cNvSpPr>
                          <a:spLocks/>
                        </wps:cNvSpPr>
                        <wps:spPr bwMode="auto">
                          <a:xfrm>
                            <a:off x="1244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9740 9740"/>
                              <a:gd name="T3" fmla="*/ 9740 h 1706"/>
                              <a:gd name="T4" fmla="+- 0 1278 1245"/>
                              <a:gd name="T5" fmla="*/ T4 w 1706"/>
                              <a:gd name="T6" fmla="+- 0 9741 9740"/>
                              <a:gd name="T7" fmla="*/ 9741 h 1706"/>
                              <a:gd name="T8" fmla="+- 0 1254 1245"/>
                              <a:gd name="T9" fmla="*/ T8 w 1706"/>
                              <a:gd name="T10" fmla="+- 0 9750 9740"/>
                              <a:gd name="T11" fmla="*/ 9750 h 1706"/>
                              <a:gd name="T12" fmla="+- 0 1246 1245"/>
                              <a:gd name="T13" fmla="*/ T12 w 1706"/>
                              <a:gd name="T14" fmla="+- 0 9773 9740"/>
                              <a:gd name="T15" fmla="*/ 9773 h 1706"/>
                              <a:gd name="T16" fmla="+- 0 1245 1245"/>
                              <a:gd name="T17" fmla="*/ T16 w 1706"/>
                              <a:gd name="T18" fmla="+- 0 9819 9740"/>
                              <a:gd name="T19" fmla="*/ 9819 h 1706"/>
                              <a:gd name="T20" fmla="+- 0 1245 1245"/>
                              <a:gd name="T21" fmla="*/ T20 w 1706"/>
                              <a:gd name="T22" fmla="+- 0 11367 9740"/>
                              <a:gd name="T23" fmla="*/ 11367 h 1706"/>
                              <a:gd name="T24" fmla="+- 0 1246 1245"/>
                              <a:gd name="T25" fmla="*/ T24 w 1706"/>
                              <a:gd name="T26" fmla="+- 0 11412 9740"/>
                              <a:gd name="T27" fmla="*/ 11412 h 1706"/>
                              <a:gd name="T28" fmla="+- 0 1254 1245"/>
                              <a:gd name="T29" fmla="*/ T28 w 1706"/>
                              <a:gd name="T30" fmla="+- 0 11436 9740"/>
                              <a:gd name="T31" fmla="*/ 11436 h 1706"/>
                              <a:gd name="T32" fmla="+- 0 1278 1245"/>
                              <a:gd name="T33" fmla="*/ T32 w 1706"/>
                              <a:gd name="T34" fmla="+- 0 11444 9740"/>
                              <a:gd name="T35" fmla="*/ 11444 h 1706"/>
                              <a:gd name="T36" fmla="+- 0 1323 1245"/>
                              <a:gd name="T37" fmla="*/ T36 w 1706"/>
                              <a:gd name="T38" fmla="+- 0 11445 9740"/>
                              <a:gd name="T39" fmla="*/ 11445 h 1706"/>
                              <a:gd name="T40" fmla="+- 0 2871 1245"/>
                              <a:gd name="T41" fmla="*/ T40 w 1706"/>
                              <a:gd name="T42" fmla="+- 0 11445 9740"/>
                              <a:gd name="T43" fmla="*/ 11445 h 1706"/>
                              <a:gd name="T44" fmla="+- 0 2917 1245"/>
                              <a:gd name="T45" fmla="*/ T44 w 1706"/>
                              <a:gd name="T46" fmla="+- 0 11444 9740"/>
                              <a:gd name="T47" fmla="*/ 11444 h 1706"/>
                              <a:gd name="T48" fmla="+- 0 2940 1245"/>
                              <a:gd name="T49" fmla="*/ T48 w 1706"/>
                              <a:gd name="T50" fmla="+- 0 11436 9740"/>
                              <a:gd name="T51" fmla="*/ 11436 h 1706"/>
                              <a:gd name="T52" fmla="+- 0 2949 1245"/>
                              <a:gd name="T53" fmla="*/ T52 w 1706"/>
                              <a:gd name="T54" fmla="+- 0 11412 9740"/>
                              <a:gd name="T55" fmla="*/ 11412 h 1706"/>
                              <a:gd name="T56" fmla="+- 0 2950 1245"/>
                              <a:gd name="T57" fmla="*/ T56 w 1706"/>
                              <a:gd name="T58" fmla="+- 0 11367 9740"/>
                              <a:gd name="T59" fmla="*/ 11367 h 1706"/>
                              <a:gd name="T60" fmla="+- 0 2950 1245"/>
                              <a:gd name="T61" fmla="*/ T60 w 1706"/>
                              <a:gd name="T62" fmla="+- 0 9819 9740"/>
                              <a:gd name="T63" fmla="*/ 9819 h 1706"/>
                              <a:gd name="T64" fmla="+- 0 2949 1245"/>
                              <a:gd name="T65" fmla="*/ T64 w 1706"/>
                              <a:gd name="T66" fmla="+- 0 9773 9740"/>
                              <a:gd name="T67" fmla="*/ 9773 h 1706"/>
                              <a:gd name="T68" fmla="+- 0 2940 1245"/>
                              <a:gd name="T69" fmla="*/ T68 w 1706"/>
                              <a:gd name="T70" fmla="+- 0 9750 9740"/>
                              <a:gd name="T71" fmla="*/ 9750 h 1706"/>
                              <a:gd name="T72" fmla="+- 0 2917 1245"/>
                              <a:gd name="T73" fmla="*/ T72 w 1706"/>
                              <a:gd name="T74" fmla="+- 0 9741 9740"/>
                              <a:gd name="T75" fmla="*/ 9741 h 1706"/>
                              <a:gd name="T76" fmla="+- 0 2871 1245"/>
                              <a:gd name="T77" fmla="*/ T76 w 1706"/>
                              <a:gd name="T78" fmla="+- 0 9740 9740"/>
                              <a:gd name="T79" fmla="*/ 9740 h 1706"/>
                              <a:gd name="T80" fmla="+- 0 1323 1245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0EA5EF" id="Group 231" o:spid="_x0000_s1026" style="position:absolute;margin-left:60.85pt;margin-top:485.6pt;width:88.05pt;height:88.05pt;z-index:-251727360;mso-position-horizontal-relative:page;mso-position-vertical-relative:page" coordorigin="1217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">
                <v:shape id="Picture 233" o:spid="_x0000_s1027" type="#_x0000_t75" style="position:absolute;left:1530;top:10119;width:1162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">
                  <v:imagedata r:id="rId196" o:title=""/>
                </v:shape>
                <v:shape id="Freeform 232" o:spid="_x0000_s1028" style="position:absolute;left:1244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" path="m78,l33,1,9,10,1,33,,79,,1627r1,45l9,1696r24,8l78,1705r1548,l1672,1704r23,-8l1704,1672r1,-45l1705,79r-1,-46l1695,10,1672,1,1626,,78,xe" filled="f" strokecolor="#27bdbe" strokeweight=".98036mm">
                  <v:path arrowok="t" o:connecttype="custom" o:connectlocs="78,9740;33,9741;9,9750;1,9773;0,9819;0,11367;1,11412;9,11436;33,11444;78,11445;1626,11445;1672,11444;1695,11436;1704,11412;1705,11367;1705,9819;1704,9773;1695,9750;1672,9741;1626,9740;78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0144" behindDoc="1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7538720</wp:posOffset>
                </wp:positionV>
                <wp:extent cx="1118235" cy="1118235"/>
                <wp:effectExtent l="1270" t="4445" r="4445" b="1270"/>
                <wp:wrapNone/>
                <wp:docPr id="168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9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8" y="12543"/>
                            <a:ext cx="917" cy="10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0" name="Freeform 229"/>
                        <wps:cNvSpPr>
                          <a:spLocks/>
                        </wps:cNvSpPr>
                        <wps:spPr bwMode="auto">
                          <a:xfrm>
                            <a:off x="1244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11900 11900"/>
                              <a:gd name="T3" fmla="*/ 11900 h 1706"/>
                              <a:gd name="T4" fmla="+- 0 1278 1245"/>
                              <a:gd name="T5" fmla="*/ T4 w 1706"/>
                              <a:gd name="T6" fmla="+- 0 11901 11900"/>
                              <a:gd name="T7" fmla="*/ 11901 h 1706"/>
                              <a:gd name="T8" fmla="+- 0 1254 1245"/>
                              <a:gd name="T9" fmla="*/ T8 w 1706"/>
                              <a:gd name="T10" fmla="+- 0 11909 11900"/>
                              <a:gd name="T11" fmla="*/ 11909 h 1706"/>
                              <a:gd name="T12" fmla="+- 0 1246 1245"/>
                              <a:gd name="T13" fmla="*/ T12 w 1706"/>
                              <a:gd name="T14" fmla="+- 0 11933 11900"/>
                              <a:gd name="T15" fmla="*/ 11933 h 1706"/>
                              <a:gd name="T16" fmla="+- 0 1245 1245"/>
                              <a:gd name="T17" fmla="*/ T16 w 1706"/>
                              <a:gd name="T18" fmla="+- 0 11978 11900"/>
                              <a:gd name="T19" fmla="*/ 11978 h 1706"/>
                              <a:gd name="T20" fmla="+- 0 1245 1245"/>
                              <a:gd name="T21" fmla="*/ T20 w 1706"/>
                              <a:gd name="T22" fmla="+- 0 13526 11900"/>
                              <a:gd name="T23" fmla="*/ 13526 h 1706"/>
                              <a:gd name="T24" fmla="+- 0 1246 1245"/>
                              <a:gd name="T25" fmla="*/ T24 w 1706"/>
                              <a:gd name="T26" fmla="+- 0 13572 11900"/>
                              <a:gd name="T27" fmla="*/ 13572 h 1706"/>
                              <a:gd name="T28" fmla="+- 0 1254 1245"/>
                              <a:gd name="T29" fmla="*/ T28 w 1706"/>
                              <a:gd name="T30" fmla="+- 0 13595 11900"/>
                              <a:gd name="T31" fmla="*/ 13595 h 1706"/>
                              <a:gd name="T32" fmla="+- 0 1278 1245"/>
                              <a:gd name="T33" fmla="*/ T32 w 1706"/>
                              <a:gd name="T34" fmla="+- 0 13604 11900"/>
                              <a:gd name="T35" fmla="*/ 13604 h 1706"/>
                              <a:gd name="T36" fmla="+- 0 1323 1245"/>
                              <a:gd name="T37" fmla="*/ T36 w 1706"/>
                              <a:gd name="T38" fmla="+- 0 13605 11900"/>
                              <a:gd name="T39" fmla="*/ 13605 h 1706"/>
                              <a:gd name="T40" fmla="+- 0 2871 1245"/>
                              <a:gd name="T41" fmla="*/ T40 w 1706"/>
                              <a:gd name="T42" fmla="+- 0 13605 11900"/>
                              <a:gd name="T43" fmla="*/ 13605 h 1706"/>
                              <a:gd name="T44" fmla="+- 0 2917 1245"/>
                              <a:gd name="T45" fmla="*/ T44 w 1706"/>
                              <a:gd name="T46" fmla="+- 0 13604 11900"/>
                              <a:gd name="T47" fmla="*/ 13604 h 1706"/>
                              <a:gd name="T48" fmla="+- 0 2940 1245"/>
                              <a:gd name="T49" fmla="*/ T48 w 1706"/>
                              <a:gd name="T50" fmla="+- 0 13595 11900"/>
                              <a:gd name="T51" fmla="*/ 13595 h 1706"/>
                              <a:gd name="T52" fmla="+- 0 2949 1245"/>
                              <a:gd name="T53" fmla="*/ T52 w 1706"/>
                              <a:gd name="T54" fmla="+- 0 13572 11900"/>
                              <a:gd name="T55" fmla="*/ 13572 h 1706"/>
                              <a:gd name="T56" fmla="+- 0 2950 1245"/>
                              <a:gd name="T57" fmla="*/ T56 w 1706"/>
                              <a:gd name="T58" fmla="+- 0 13526 11900"/>
                              <a:gd name="T59" fmla="*/ 13526 h 1706"/>
                              <a:gd name="T60" fmla="+- 0 2950 1245"/>
                              <a:gd name="T61" fmla="*/ T60 w 1706"/>
                              <a:gd name="T62" fmla="+- 0 11978 11900"/>
                              <a:gd name="T63" fmla="*/ 11978 h 1706"/>
                              <a:gd name="T64" fmla="+- 0 2949 1245"/>
                              <a:gd name="T65" fmla="*/ T64 w 1706"/>
                              <a:gd name="T66" fmla="+- 0 11933 11900"/>
                              <a:gd name="T67" fmla="*/ 11933 h 1706"/>
                              <a:gd name="T68" fmla="+- 0 2940 1245"/>
                              <a:gd name="T69" fmla="*/ T68 w 1706"/>
                              <a:gd name="T70" fmla="+- 0 11909 11900"/>
                              <a:gd name="T71" fmla="*/ 11909 h 1706"/>
                              <a:gd name="T72" fmla="+- 0 2917 1245"/>
                              <a:gd name="T73" fmla="*/ T72 w 1706"/>
                              <a:gd name="T74" fmla="+- 0 11901 11900"/>
                              <a:gd name="T75" fmla="*/ 11901 h 1706"/>
                              <a:gd name="T76" fmla="+- 0 2871 1245"/>
                              <a:gd name="T77" fmla="*/ T76 w 1706"/>
                              <a:gd name="T78" fmla="+- 0 11900 11900"/>
                              <a:gd name="T79" fmla="*/ 11900 h 1706"/>
                              <a:gd name="T80" fmla="+- 0 1323 1245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DD12A" id="Group 228" o:spid="_x0000_s1026" style="position:absolute;margin-left:60.85pt;margin-top:593.6pt;width:88.05pt;height:88.05pt;z-index:-251726336;mso-position-horizontal-relative:page;mso-position-vertical-relative:page" coordorigin="1217,1187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">
                <v:shape id="Picture 230" o:spid="_x0000_s1027" type="#_x0000_t75" style="position:absolute;left:1678;top:12543;width:917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">
                  <v:imagedata r:id="rId198" o:title=""/>
                </v:shape>
                <v:shape id="Freeform 229" o:spid="_x0000_s1028" style="position:absolute;left:1244;top:1189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11900;33,11901;9,11909;1,11933;0,11978;0,13526;1,13572;9,13595;33,13604;78,13605;1626,13605;1672,13604;1695,13595;1704,13572;1705,13526;1705,11978;1704,11933;1695,11909;1672,11901;1626,11900;78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1168" behindDoc="1" locked="0" layoutInCell="1" allowOverlap="1">
                <wp:simplePos x="0" y="0"/>
                <wp:positionH relativeFrom="page">
                  <wp:posOffset>2160905</wp:posOffset>
                </wp:positionH>
                <wp:positionV relativeFrom="page">
                  <wp:posOffset>681990</wp:posOffset>
                </wp:positionV>
                <wp:extent cx="1118235" cy="1118235"/>
                <wp:effectExtent l="8255" t="5715" r="6985" b="0"/>
                <wp:wrapNone/>
                <wp:docPr id="16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6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0" y="1497"/>
                            <a:ext cx="1706" cy="13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7" name="Freeform 226"/>
                        <wps:cNvSpPr>
                          <a:spLocks/>
                        </wps:cNvSpPr>
                        <wps:spPr bwMode="auto">
                          <a:xfrm>
                            <a:off x="3430" y="1101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1102 1102"/>
                              <a:gd name="T3" fmla="*/ 1102 h 1706"/>
                              <a:gd name="T4" fmla="+- 0 3464 3430"/>
                              <a:gd name="T5" fmla="*/ T4 w 1706"/>
                              <a:gd name="T6" fmla="+- 0 1103 1102"/>
                              <a:gd name="T7" fmla="*/ 1103 h 1706"/>
                              <a:gd name="T8" fmla="+- 0 3440 3430"/>
                              <a:gd name="T9" fmla="*/ T8 w 1706"/>
                              <a:gd name="T10" fmla="+- 0 1112 1102"/>
                              <a:gd name="T11" fmla="*/ 1112 h 1706"/>
                              <a:gd name="T12" fmla="+- 0 3432 3430"/>
                              <a:gd name="T13" fmla="*/ T12 w 1706"/>
                              <a:gd name="T14" fmla="+- 0 1135 1102"/>
                              <a:gd name="T15" fmla="*/ 1135 h 1706"/>
                              <a:gd name="T16" fmla="+- 0 3430 3430"/>
                              <a:gd name="T17" fmla="*/ T16 w 1706"/>
                              <a:gd name="T18" fmla="+- 0 1181 1102"/>
                              <a:gd name="T19" fmla="*/ 1181 h 1706"/>
                              <a:gd name="T20" fmla="+- 0 3430 3430"/>
                              <a:gd name="T21" fmla="*/ T20 w 1706"/>
                              <a:gd name="T22" fmla="+- 0 2728 1102"/>
                              <a:gd name="T23" fmla="*/ 2728 h 1706"/>
                              <a:gd name="T24" fmla="+- 0 3432 3430"/>
                              <a:gd name="T25" fmla="*/ T24 w 1706"/>
                              <a:gd name="T26" fmla="+- 0 2774 1102"/>
                              <a:gd name="T27" fmla="*/ 2774 h 1706"/>
                              <a:gd name="T28" fmla="+- 0 3440 3430"/>
                              <a:gd name="T29" fmla="*/ T28 w 1706"/>
                              <a:gd name="T30" fmla="+- 0 2797 1102"/>
                              <a:gd name="T31" fmla="*/ 2797 h 1706"/>
                              <a:gd name="T32" fmla="+- 0 3464 3430"/>
                              <a:gd name="T33" fmla="*/ T32 w 1706"/>
                              <a:gd name="T34" fmla="+- 0 2806 1102"/>
                              <a:gd name="T35" fmla="*/ 2806 h 1706"/>
                              <a:gd name="T36" fmla="+- 0 3509 3430"/>
                              <a:gd name="T37" fmla="*/ T36 w 1706"/>
                              <a:gd name="T38" fmla="+- 0 2807 1102"/>
                              <a:gd name="T39" fmla="*/ 2807 h 1706"/>
                              <a:gd name="T40" fmla="+- 0 5057 3430"/>
                              <a:gd name="T41" fmla="*/ T40 w 1706"/>
                              <a:gd name="T42" fmla="+- 0 2807 1102"/>
                              <a:gd name="T43" fmla="*/ 2807 h 1706"/>
                              <a:gd name="T44" fmla="+- 0 5103 3430"/>
                              <a:gd name="T45" fmla="*/ T44 w 1706"/>
                              <a:gd name="T46" fmla="+- 0 2806 1102"/>
                              <a:gd name="T47" fmla="*/ 2806 h 1706"/>
                              <a:gd name="T48" fmla="+- 0 5126 3430"/>
                              <a:gd name="T49" fmla="*/ T48 w 1706"/>
                              <a:gd name="T50" fmla="+- 0 2797 1102"/>
                              <a:gd name="T51" fmla="*/ 2797 h 1706"/>
                              <a:gd name="T52" fmla="+- 0 5135 3430"/>
                              <a:gd name="T53" fmla="*/ T52 w 1706"/>
                              <a:gd name="T54" fmla="+- 0 2774 1102"/>
                              <a:gd name="T55" fmla="*/ 2774 h 1706"/>
                              <a:gd name="T56" fmla="+- 0 5136 3430"/>
                              <a:gd name="T57" fmla="*/ T56 w 1706"/>
                              <a:gd name="T58" fmla="+- 0 2728 1102"/>
                              <a:gd name="T59" fmla="*/ 2728 h 1706"/>
                              <a:gd name="T60" fmla="+- 0 5136 3430"/>
                              <a:gd name="T61" fmla="*/ T60 w 1706"/>
                              <a:gd name="T62" fmla="+- 0 1181 1102"/>
                              <a:gd name="T63" fmla="*/ 1181 h 1706"/>
                              <a:gd name="T64" fmla="+- 0 5135 3430"/>
                              <a:gd name="T65" fmla="*/ T64 w 1706"/>
                              <a:gd name="T66" fmla="+- 0 1135 1102"/>
                              <a:gd name="T67" fmla="*/ 1135 h 1706"/>
                              <a:gd name="T68" fmla="+- 0 5126 3430"/>
                              <a:gd name="T69" fmla="*/ T68 w 1706"/>
                              <a:gd name="T70" fmla="+- 0 1112 1102"/>
                              <a:gd name="T71" fmla="*/ 1112 h 1706"/>
                              <a:gd name="T72" fmla="+- 0 5103 3430"/>
                              <a:gd name="T73" fmla="*/ T72 w 1706"/>
                              <a:gd name="T74" fmla="+- 0 1103 1102"/>
                              <a:gd name="T75" fmla="*/ 1103 h 1706"/>
                              <a:gd name="T76" fmla="+- 0 5057 3430"/>
                              <a:gd name="T77" fmla="*/ T76 w 1706"/>
                              <a:gd name="T78" fmla="+- 0 1102 1102"/>
                              <a:gd name="T79" fmla="*/ 1102 h 1706"/>
                              <a:gd name="T80" fmla="+- 0 3509 3430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7D91D7" id="Group 225" o:spid="_x0000_s1026" style="position:absolute;margin-left:170.15pt;margin-top:53.7pt;width:88.05pt;height:88.05pt;z-index:-251725312;mso-position-horizontal-relative:page;mso-position-vertical-relative:page" coordorigin="3403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">
                <v:shape id="Picture 227" o:spid="_x0000_s1027" type="#_x0000_t75" style="position:absolute;left:3430;top:1497;width:1706;height:1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">
                  <v:imagedata r:id="rId200" o:title=""/>
                </v:shape>
                <v:shape id="Freeform 226" o:spid="_x0000_s1028" style="position:absolute;left:3430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" path="m79,l34,1,10,10,2,33,,79,,1626r2,46l10,1695r24,9l79,1705r1548,l1673,1704r23,-9l1705,1672r1,-46l1706,79r-1,-46l1696,10,1673,1,1627,,79,xe" filled="f" strokecolor="#27bdbe" strokeweight=".98036mm">
                  <v:path arrowok="t" o:connecttype="custom" o:connectlocs="79,1102;34,1103;10,1112;2,1135;0,1181;0,2728;2,2774;10,2797;34,2806;79,2807;1627,2807;1673,2806;1696,2797;1705,2774;1706,2728;1706,1181;1705,1135;1696,1112;1673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2192" behindDoc="1" locked="0" layoutInCell="1" allowOverlap="1">
                <wp:simplePos x="0" y="0"/>
                <wp:positionH relativeFrom="page">
                  <wp:posOffset>2160905</wp:posOffset>
                </wp:positionH>
                <wp:positionV relativeFrom="page">
                  <wp:posOffset>2053590</wp:posOffset>
                </wp:positionV>
                <wp:extent cx="1118235" cy="1118235"/>
                <wp:effectExtent l="8255" t="5715" r="6985" b="0"/>
                <wp:wrapNone/>
                <wp:docPr id="162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3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85" y="3815"/>
                            <a:ext cx="1566" cy="8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4" name="Freeform 223"/>
                        <wps:cNvSpPr>
                          <a:spLocks/>
                        </wps:cNvSpPr>
                        <wps:spPr bwMode="auto">
                          <a:xfrm>
                            <a:off x="3430" y="3261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3261 3261"/>
                              <a:gd name="T3" fmla="*/ 3261 h 1706"/>
                              <a:gd name="T4" fmla="+- 0 3464 3430"/>
                              <a:gd name="T5" fmla="*/ T4 w 1706"/>
                              <a:gd name="T6" fmla="+- 0 3263 3261"/>
                              <a:gd name="T7" fmla="*/ 3263 h 1706"/>
                              <a:gd name="T8" fmla="+- 0 3440 3430"/>
                              <a:gd name="T9" fmla="*/ T8 w 1706"/>
                              <a:gd name="T10" fmla="+- 0 3271 3261"/>
                              <a:gd name="T11" fmla="*/ 3271 h 1706"/>
                              <a:gd name="T12" fmla="+- 0 3432 3430"/>
                              <a:gd name="T13" fmla="*/ T12 w 1706"/>
                              <a:gd name="T14" fmla="+- 0 3295 3261"/>
                              <a:gd name="T15" fmla="*/ 3295 h 1706"/>
                              <a:gd name="T16" fmla="+- 0 3430 3430"/>
                              <a:gd name="T17" fmla="*/ T16 w 1706"/>
                              <a:gd name="T18" fmla="+- 0 3340 3261"/>
                              <a:gd name="T19" fmla="*/ 3340 h 1706"/>
                              <a:gd name="T20" fmla="+- 0 3430 3430"/>
                              <a:gd name="T21" fmla="*/ T20 w 1706"/>
                              <a:gd name="T22" fmla="+- 0 4888 3261"/>
                              <a:gd name="T23" fmla="*/ 4888 h 1706"/>
                              <a:gd name="T24" fmla="+- 0 3432 3430"/>
                              <a:gd name="T25" fmla="*/ T24 w 1706"/>
                              <a:gd name="T26" fmla="+- 0 4934 3261"/>
                              <a:gd name="T27" fmla="*/ 4934 h 1706"/>
                              <a:gd name="T28" fmla="+- 0 3440 3430"/>
                              <a:gd name="T29" fmla="*/ T28 w 1706"/>
                              <a:gd name="T30" fmla="+- 0 4957 3261"/>
                              <a:gd name="T31" fmla="*/ 4957 h 1706"/>
                              <a:gd name="T32" fmla="+- 0 3464 3430"/>
                              <a:gd name="T33" fmla="*/ T32 w 1706"/>
                              <a:gd name="T34" fmla="+- 0 4966 3261"/>
                              <a:gd name="T35" fmla="*/ 4966 h 1706"/>
                              <a:gd name="T36" fmla="+- 0 3509 3430"/>
                              <a:gd name="T37" fmla="*/ T36 w 1706"/>
                              <a:gd name="T38" fmla="+- 0 4967 3261"/>
                              <a:gd name="T39" fmla="*/ 4967 h 1706"/>
                              <a:gd name="T40" fmla="+- 0 5057 3430"/>
                              <a:gd name="T41" fmla="*/ T40 w 1706"/>
                              <a:gd name="T42" fmla="+- 0 4967 3261"/>
                              <a:gd name="T43" fmla="*/ 4967 h 1706"/>
                              <a:gd name="T44" fmla="+- 0 5103 3430"/>
                              <a:gd name="T45" fmla="*/ T44 w 1706"/>
                              <a:gd name="T46" fmla="+- 0 4966 3261"/>
                              <a:gd name="T47" fmla="*/ 4966 h 1706"/>
                              <a:gd name="T48" fmla="+- 0 5126 3430"/>
                              <a:gd name="T49" fmla="*/ T48 w 1706"/>
                              <a:gd name="T50" fmla="+- 0 4957 3261"/>
                              <a:gd name="T51" fmla="*/ 4957 h 1706"/>
                              <a:gd name="T52" fmla="+- 0 5135 3430"/>
                              <a:gd name="T53" fmla="*/ T52 w 1706"/>
                              <a:gd name="T54" fmla="+- 0 4934 3261"/>
                              <a:gd name="T55" fmla="*/ 4934 h 1706"/>
                              <a:gd name="T56" fmla="+- 0 5136 3430"/>
                              <a:gd name="T57" fmla="*/ T56 w 1706"/>
                              <a:gd name="T58" fmla="+- 0 4888 3261"/>
                              <a:gd name="T59" fmla="*/ 4888 h 1706"/>
                              <a:gd name="T60" fmla="+- 0 5136 3430"/>
                              <a:gd name="T61" fmla="*/ T60 w 1706"/>
                              <a:gd name="T62" fmla="+- 0 3340 3261"/>
                              <a:gd name="T63" fmla="*/ 3340 h 1706"/>
                              <a:gd name="T64" fmla="+- 0 5135 3430"/>
                              <a:gd name="T65" fmla="*/ T64 w 1706"/>
                              <a:gd name="T66" fmla="+- 0 3295 3261"/>
                              <a:gd name="T67" fmla="*/ 3295 h 1706"/>
                              <a:gd name="T68" fmla="+- 0 5126 3430"/>
                              <a:gd name="T69" fmla="*/ T68 w 1706"/>
                              <a:gd name="T70" fmla="+- 0 3271 3261"/>
                              <a:gd name="T71" fmla="*/ 3271 h 1706"/>
                              <a:gd name="T72" fmla="+- 0 5103 3430"/>
                              <a:gd name="T73" fmla="*/ T72 w 1706"/>
                              <a:gd name="T74" fmla="+- 0 3263 3261"/>
                              <a:gd name="T75" fmla="*/ 3263 h 1706"/>
                              <a:gd name="T76" fmla="+- 0 5057 3430"/>
                              <a:gd name="T77" fmla="*/ T76 w 1706"/>
                              <a:gd name="T78" fmla="+- 0 3261 3261"/>
                              <a:gd name="T79" fmla="*/ 3261 h 1706"/>
                              <a:gd name="T80" fmla="+- 0 3509 3430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A516AA" id="Group 222" o:spid="_x0000_s1026" style="position:absolute;margin-left:170.15pt;margin-top:161.7pt;width:88.05pt;height:88.05pt;z-index:-251724288;mso-position-horizontal-relative:page;mso-position-vertical-relative:page" coordorigin="3403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">
                <v:shape id="Picture 224" o:spid="_x0000_s1027" type="#_x0000_t75" style="position:absolute;left:3485;top:3815;width:1566;height: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">
                  <v:imagedata r:id="rId202" o:title=""/>
                </v:shape>
                <v:shape id="Freeform 223" o:spid="_x0000_s1028" style="position:absolute;left:3430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3261;34,3263;10,3271;2,3295;0,3340;0,4888;2,4934;10,4957;34,4966;79,4967;1627,4967;1673,4966;1696,4957;1705,4934;1706,4888;1706,3340;1705,3295;1696,3271;1673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3216" behindDoc="1" locked="0" layoutInCell="1" allowOverlap="1">
                <wp:simplePos x="0" y="0"/>
                <wp:positionH relativeFrom="page">
                  <wp:posOffset>2160905</wp:posOffset>
                </wp:positionH>
                <wp:positionV relativeFrom="page">
                  <wp:posOffset>3424555</wp:posOffset>
                </wp:positionV>
                <wp:extent cx="1118235" cy="1118235"/>
                <wp:effectExtent l="8255" t="5080" r="6985" b="635"/>
                <wp:wrapNone/>
                <wp:docPr id="159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" y="6114"/>
                            <a:ext cx="820" cy="9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1" name="Freeform 220"/>
                        <wps:cNvSpPr>
                          <a:spLocks/>
                        </wps:cNvSpPr>
                        <wps:spPr bwMode="auto">
                          <a:xfrm>
                            <a:off x="3430" y="5420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5421 5421"/>
                              <a:gd name="T3" fmla="*/ 5421 h 1706"/>
                              <a:gd name="T4" fmla="+- 0 3464 3430"/>
                              <a:gd name="T5" fmla="*/ T4 w 1706"/>
                              <a:gd name="T6" fmla="+- 0 5422 5421"/>
                              <a:gd name="T7" fmla="*/ 5422 h 1706"/>
                              <a:gd name="T8" fmla="+- 0 3440 3430"/>
                              <a:gd name="T9" fmla="*/ T8 w 1706"/>
                              <a:gd name="T10" fmla="+- 0 5431 5421"/>
                              <a:gd name="T11" fmla="*/ 5431 h 1706"/>
                              <a:gd name="T12" fmla="+- 0 3432 3430"/>
                              <a:gd name="T13" fmla="*/ T12 w 1706"/>
                              <a:gd name="T14" fmla="+- 0 5454 5421"/>
                              <a:gd name="T15" fmla="*/ 5454 h 1706"/>
                              <a:gd name="T16" fmla="+- 0 3430 3430"/>
                              <a:gd name="T17" fmla="*/ T16 w 1706"/>
                              <a:gd name="T18" fmla="+- 0 5500 5421"/>
                              <a:gd name="T19" fmla="*/ 5500 h 1706"/>
                              <a:gd name="T20" fmla="+- 0 3430 3430"/>
                              <a:gd name="T21" fmla="*/ T20 w 1706"/>
                              <a:gd name="T22" fmla="+- 0 7048 5421"/>
                              <a:gd name="T23" fmla="*/ 7048 h 1706"/>
                              <a:gd name="T24" fmla="+- 0 3432 3430"/>
                              <a:gd name="T25" fmla="*/ T24 w 1706"/>
                              <a:gd name="T26" fmla="+- 0 7093 5421"/>
                              <a:gd name="T27" fmla="*/ 7093 h 1706"/>
                              <a:gd name="T28" fmla="+- 0 3440 3430"/>
                              <a:gd name="T29" fmla="*/ T28 w 1706"/>
                              <a:gd name="T30" fmla="+- 0 7116 5421"/>
                              <a:gd name="T31" fmla="*/ 7116 h 1706"/>
                              <a:gd name="T32" fmla="+- 0 3464 3430"/>
                              <a:gd name="T33" fmla="*/ T32 w 1706"/>
                              <a:gd name="T34" fmla="+- 0 7125 5421"/>
                              <a:gd name="T35" fmla="*/ 7125 h 1706"/>
                              <a:gd name="T36" fmla="+- 0 3509 3430"/>
                              <a:gd name="T37" fmla="*/ T36 w 1706"/>
                              <a:gd name="T38" fmla="+- 0 7126 5421"/>
                              <a:gd name="T39" fmla="*/ 7126 h 1706"/>
                              <a:gd name="T40" fmla="+- 0 5057 3430"/>
                              <a:gd name="T41" fmla="*/ T40 w 1706"/>
                              <a:gd name="T42" fmla="+- 0 7126 5421"/>
                              <a:gd name="T43" fmla="*/ 7126 h 1706"/>
                              <a:gd name="T44" fmla="+- 0 5103 3430"/>
                              <a:gd name="T45" fmla="*/ T44 w 1706"/>
                              <a:gd name="T46" fmla="+- 0 7125 5421"/>
                              <a:gd name="T47" fmla="*/ 7125 h 1706"/>
                              <a:gd name="T48" fmla="+- 0 5126 3430"/>
                              <a:gd name="T49" fmla="*/ T48 w 1706"/>
                              <a:gd name="T50" fmla="+- 0 7116 5421"/>
                              <a:gd name="T51" fmla="*/ 7116 h 1706"/>
                              <a:gd name="T52" fmla="+- 0 5135 3430"/>
                              <a:gd name="T53" fmla="*/ T52 w 1706"/>
                              <a:gd name="T54" fmla="+- 0 7093 5421"/>
                              <a:gd name="T55" fmla="*/ 7093 h 1706"/>
                              <a:gd name="T56" fmla="+- 0 5136 3430"/>
                              <a:gd name="T57" fmla="*/ T56 w 1706"/>
                              <a:gd name="T58" fmla="+- 0 7048 5421"/>
                              <a:gd name="T59" fmla="*/ 7048 h 1706"/>
                              <a:gd name="T60" fmla="+- 0 5136 3430"/>
                              <a:gd name="T61" fmla="*/ T60 w 1706"/>
                              <a:gd name="T62" fmla="+- 0 5500 5421"/>
                              <a:gd name="T63" fmla="*/ 5500 h 1706"/>
                              <a:gd name="T64" fmla="+- 0 5135 3430"/>
                              <a:gd name="T65" fmla="*/ T64 w 1706"/>
                              <a:gd name="T66" fmla="+- 0 5454 5421"/>
                              <a:gd name="T67" fmla="*/ 5454 h 1706"/>
                              <a:gd name="T68" fmla="+- 0 5126 3430"/>
                              <a:gd name="T69" fmla="*/ T68 w 1706"/>
                              <a:gd name="T70" fmla="+- 0 5431 5421"/>
                              <a:gd name="T71" fmla="*/ 5431 h 1706"/>
                              <a:gd name="T72" fmla="+- 0 5103 3430"/>
                              <a:gd name="T73" fmla="*/ T72 w 1706"/>
                              <a:gd name="T74" fmla="+- 0 5422 5421"/>
                              <a:gd name="T75" fmla="*/ 5422 h 1706"/>
                              <a:gd name="T76" fmla="+- 0 5057 3430"/>
                              <a:gd name="T77" fmla="*/ T76 w 1706"/>
                              <a:gd name="T78" fmla="+- 0 5421 5421"/>
                              <a:gd name="T79" fmla="*/ 5421 h 1706"/>
                              <a:gd name="T80" fmla="+- 0 3509 3430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5442D7" id="Group 219" o:spid="_x0000_s1026" style="position:absolute;margin-left:170.15pt;margin-top:269.65pt;width:88.05pt;height:88.05pt;z-index:-251723264;mso-position-horizontal-relative:page;mso-position-vertical-relative:page" coordorigin="3403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">
                <v:shape id="Picture 221" o:spid="_x0000_s1027" type="#_x0000_t75" style="position:absolute;left:3873;top:6114;width:820;height: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">
                  <v:imagedata r:id="rId204" o:title=""/>
                </v:shape>
                <v:shape id="Freeform 220" o:spid="_x0000_s1028" style="position:absolute;left:3430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" path="m79,l34,1,10,10,2,33,,79,,1627r2,45l10,1695r24,9l79,1705r1548,l1673,1704r23,-9l1705,1672r1,-45l1706,79r-1,-46l1696,10,1673,1,1627,,79,xe" filled="f" strokecolor="#27bdbe" strokeweight=".98036mm">
                  <v:path arrowok="t" o:connecttype="custom" o:connectlocs="79,5421;34,5422;10,5431;2,5454;0,5500;0,7048;2,7093;10,7116;34,7125;79,7126;1627,7126;1673,7125;1696,7116;1705,7093;1706,7048;1706,5500;1705,5454;1696,5431;1673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4240" behindDoc="1" locked="0" layoutInCell="1" allowOverlap="1">
                <wp:simplePos x="0" y="0"/>
                <wp:positionH relativeFrom="page">
                  <wp:posOffset>2160905</wp:posOffset>
                </wp:positionH>
                <wp:positionV relativeFrom="page">
                  <wp:posOffset>4796155</wp:posOffset>
                </wp:positionV>
                <wp:extent cx="1118235" cy="1118235"/>
                <wp:effectExtent l="8255" t="5080" r="6985" b="635"/>
                <wp:wrapNone/>
                <wp:docPr id="156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57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1" y="8182"/>
                            <a:ext cx="1705" cy="8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8" name="Freeform 217"/>
                        <wps:cNvSpPr>
                          <a:spLocks/>
                        </wps:cNvSpPr>
                        <wps:spPr bwMode="auto">
                          <a:xfrm>
                            <a:off x="3430" y="7580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7580 7580"/>
                              <a:gd name="T3" fmla="*/ 7580 h 1706"/>
                              <a:gd name="T4" fmla="+- 0 3464 3430"/>
                              <a:gd name="T5" fmla="*/ T4 w 1706"/>
                              <a:gd name="T6" fmla="+- 0 7582 7580"/>
                              <a:gd name="T7" fmla="*/ 7582 h 1706"/>
                              <a:gd name="T8" fmla="+- 0 3440 3430"/>
                              <a:gd name="T9" fmla="*/ T8 w 1706"/>
                              <a:gd name="T10" fmla="+- 0 7590 7580"/>
                              <a:gd name="T11" fmla="*/ 7590 h 1706"/>
                              <a:gd name="T12" fmla="+- 0 3432 3430"/>
                              <a:gd name="T13" fmla="*/ T12 w 1706"/>
                              <a:gd name="T14" fmla="+- 0 7614 7580"/>
                              <a:gd name="T15" fmla="*/ 7614 h 1706"/>
                              <a:gd name="T16" fmla="+- 0 3430 3430"/>
                              <a:gd name="T17" fmla="*/ T16 w 1706"/>
                              <a:gd name="T18" fmla="+- 0 7659 7580"/>
                              <a:gd name="T19" fmla="*/ 7659 h 1706"/>
                              <a:gd name="T20" fmla="+- 0 3430 3430"/>
                              <a:gd name="T21" fmla="*/ T20 w 1706"/>
                              <a:gd name="T22" fmla="+- 0 9207 7580"/>
                              <a:gd name="T23" fmla="*/ 9207 h 1706"/>
                              <a:gd name="T24" fmla="+- 0 3432 3430"/>
                              <a:gd name="T25" fmla="*/ T24 w 1706"/>
                              <a:gd name="T26" fmla="+- 0 9253 7580"/>
                              <a:gd name="T27" fmla="*/ 9253 h 1706"/>
                              <a:gd name="T28" fmla="+- 0 3440 3430"/>
                              <a:gd name="T29" fmla="*/ T28 w 1706"/>
                              <a:gd name="T30" fmla="+- 0 9276 7580"/>
                              <a:gd name="T31" fmla="*/ 9276 h 1706"/>
                              <a:gd name="T32" fmla="+- 0 3464 3430"/>
                              <a:gd name="T33" fmla="*/ T32 w 1706"/>
                              <a:gd name="T34" fmla="+- 0 9285 7580"/>
                              <a:gd name="T35" fmla="*/ 9285 h 1706"/>
                              <a:gd name="T36" fmla="+- 0 3509 3430"/>
                              <a:gd name="T37" fmla="*/ T36 w 1706"/>
                              <a:gd name="T38" fmla="+- 0 9286 7580"/>
                              <a:gd name="T39" fmla="*/ 9286 h 1706"/>
                              <a:gd name="T40" fmla="+- 0 5057 3430"/>
                              <a:gd name="T41" fmla="*/ T40 w 1706"/>
                              <a:gd name="T42" fmla="+- 0 9286 7580"/>
                              <a:gd name="T43" fmla="*/ 9286 h 1706"/>
                              <a:gd name="T44" fmla="+- 0 5103 3430"/>
                              <a:gd name="T45" fmla="*/ T44 w 1706"/>
                              <a:gd name="T46" fmla="+- 0 9285 7580"/>
                              <a:gd name="T47" fmla="*/ 9285 h 1706"/>
                              <a:gd name="T48" fmla="+- 0 5126 3430"/>
                              <a:gd name="T49" fmla="*/ T48 w 1706"/>
                              <a:gd name="T50" fmla="+- 0 9276 7580"/>
                              <a:gd name="T51" fmla="*/ 9276 h 1706"/>
                              <a:gd name="T52" fmla="+- 0 5135 3430"/>
                              <a:gd name="T53" fmla="*/ T52 w 1706"/>
                              <a:gd name="T54" fmla="+- 0 9253 7580"/>
                              <a:gd name="T55" fmla="*/ 9253 h 1706"/>
                              <a:gd name="T56" fmla="+- 0 5136 3430"/>
                              <a:gd name="T57" fmla="*/ T56 w 1706"/>
                              <a:gd name="T58" fmla="+- 0 9207 7580"/>
                              <a:gd name="T59" fmla="*/ 9207 h 1706"/>
                              <a:gd name="T60" fmla="+- 0 5136 3430"/>
                              <a:gd name="T61" fmla="*/ T60 w 1706"/>
                              <a:gd name="T62" fmla="+- 0 7659 7580"/>
                              <a:gd name="T63" fmla="*/ 7659 h 1706"/>
                              <a:gd name="T64" fmla="+- 0 5135 3430"/>
                              <a:gd name="T65" fmla="*/ T64 w 1706"/>
                              <a:gd name="T66" fmla="+- 0 7614 7580"/>
                              <a:gd name="T67" fmla="*/ 7614 h 1706"/>
                              <a:gd name="T68" fmla="+- 0 5126 3430"/>
                              <a:gd name="T69" fmla="*/ T68 w 1706"/>
                              <a:gd name="T70" fmla="+- 0 7590 7580"/>
                              <a:gd name="T71" fmla="*/ 7590 h 1706"/>
                              <a:gd name="T72" fmla="+- 0 5103 3430"/>
                              <a:gd name="T73" fmla="*/ T72 w 1706"/>
                              <a:gd name="T74" fmla="+- 0 7582 7580"/>
                              <a:gd name="T75" fmla="*/ 7582 h 1706"/>
                              <a:gd name="T76" fmla="+- 0 5057 3430"/>
                              <a:gd name="T77" fmla="*/ T76 w 1706"/>
                              <a:gd name="T78" fmla="+- 0 7580 7580"/>
                              <a:gd name="T79" fmla="*/ 7580 h 1706"/>
                              <a:gd name="T80" fmla="+- 0 3509 3430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705B95" id="Group 216" o:spid="_x0000_s1026" style="position:absolute;margin-left:170.15pt;margin-top:377.65pt;width:88.05pt;height:88.05pt;z-index:-251722240;mso-position-horizontal-relative:page;mso-position-vertical-relative:page" coordorigin="3403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">
                <v:shape id="Picture 218" o:spid="_x0000_s1027" type="#_x0000_t75" style="position:absolute;left:3431;top:8182;width:1705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">
                  <v:imagedata r:id="rId206" o:title=""/>
                </v:shape>
                <v:shape id="Freeform 217" o:spid="_x0000_s1028" style="position:absolute;left:3430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7580;34,7582;10,7590;2,7614;0,7659;0,9207;2,9253;10,9276;34,9285;79,9286;1627,9286;1673,9285;1696,9276;1705,9253;1706,9207;1706,7659;1705,7614;1696,7590;1673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5264" behindDoc="1" locked="0" layoutInCell="1" allowOverlap="1">
                <wp:simplePos x="0" y="0"/>
                <wp:positionH relativeFrom="page">
                  <wp:posOffset>2160905</wp:posOffset>
                </wp:positionH>
                <wp:positionV relativeFrom="page">
                  <wp:posOffset>6167120</wp:posOffset>
                </wp:positionV>
                <wp:extent cx="1118235" cy="1118235"/>
                <wp:effectExtent l="8255" t="4445" r="6985" b="1270"/>
                <wp:wrapNone/>
                <wp:docPr id="152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53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8" y="10445"/>
                            <a:ext cx="465" cy="1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4" name="Freeform 214"/>
                        <wps:cNvSpPr>
                          <a:spLocks/>
                        </wps:cNvSpPr>
                        <wps:spPr bwMode="auto">
                          <a:xfrm>
                            <a:off x="3430" y="9740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9740 9740"/>
                              <a:gd name="T3" fmla="*/ 9740 h 1706"/>
                              <a:gd name="T4" fmla="+- 0 3464 3430"/>
                              <a:gd name="T5" fmla="*/ T4 w 1706"/>
                              <a:gd name="T6" fmla="+- 0 9741 9740"/>
                              <a:gd name="T7" fmla="*/ 9741 h 1706"/>
                              <a:gd name="T8" fmla="+- 0 3440 3430"/>
                              <a:gd name="T9" fmla="*/ T8 w 1706"/>
                              <a:gd name="T10" fmla="+- 0 9750 9740"/>
                              <a:gd name="T11" fmla="*/ 9750 h 1706"/>
                              <a:gd name="T12" fmla="+- 0 3432 3430"/>
                              <a:gd name="T13" fmla="*/ T12 w 1706"/>
                              <a:gd name="T14" fmla="+- 0 9773 9740"/>
                              <a:gd name="T15" fmla="*/ 9773 h 1706"/>
                              <a:gd name="T16" fmla="+- 0 3430 3430"/>
                              <a:gd name="T17" fmla="*/ T16 w 1706"/>
                              <a:gd name="T18" fmla="+- 0 9819 9740"/>
                              <a:gd name="T19" fmla="*/ 9819 h 1706"/>
                              <a:gd name="T20" fmla="+- 0 3430 3430"/>
                              <a:gd name="T21" fmla="*/ T20 w 1706"/>
                              <a:gd name="T22" fmla="+- 0 11367 9740"/>
                              <a:gd name="T23" fmla="*/ 11367 h 1706"/>
                              <a:gd name="T24" fmla="+- 0 3432 3430"/>
                              <a:gd name="T25" fmla="*/ T24 w 1706"/>
                              <a:gd name="T26" fmla="+- 0 11412 9740"/>
                              <a:gd name="T27" fmla="*/ 11412 h 1706"/>
                              <a:gd name="T28" fmla="+- 0 3440 3430"/>
                              <a:gd name="T29" fmla="*/ T28 w 1706"/>
                              <a:gd name="T30" fmla="+- 0 11436 9740"/>
                              <a:gd name="T31" fmla="*/ 11436 h 1706"/>
                              <a:gd name="T32" fmla="+- 0 3464 3430"/>
                              <a:gd name="T33" fmla="*/ T32 w 1706"/>
                              <a:gd name="T34" fmla="+- 0 11444 9740"/>
                              <a:gd name="T35" fmla="*/ 11444 h 1706"/>
                              <a:gd name="T36" fmla="+- 0 3509 3430"/>
                              <a:gd name="T37" fmla="*/ T36 w 1706"/>
                              <a:gd name="T38" fmla="+- 0 11445 9740"/>
                              <a:gd name="T39" fmla="*/ 11445 h 1706"/>
                              <a:gd name="T40" fmla="+- 0 5057 3430"/>
                              <a:gd name="T41" fmla="*/ T40 w 1706"/>
                              <a:gd name="T42" fmla="+- 0 11445 9740"/>
                              <a:gd name="T43" fmla="*/ 11445 h 1706"/>
                              <a:gd name="T44" fmla="+- 0 5103 3430"/>
                              <a:gd name="T45" fmla="*/ T44 w 1706"/>
                              <a:gd name="T46" fmla="+- 0 11444 9740"/>
                              <a:gd name="T47" fmla="*/ 11444 h 1706"/>
                              <a:gd name="T48" fmla="+- 0 5126 3430"/>
                              <a:gd name="T49" fmla="*/ T48 w 1706"/>
                              <a:gd name="T50" fmla="+- 0 11436 9740"/>
                              <a:gd name="T51" fmla="*/ 11436 h 1706"/>
                              <a:gd name="T52" fmla="+- 0 5135 3430"/>
                              <a:gd name="T53" fmla="*/ T52 w 1706"/>
                              <a:gd name="T54" fmla="+- 0 11412 9740"/>
                              <a:gd name="T55" fmla="*/ 11412 h 1706"/>
                              <a:gd name="T56" fmla="+- 0 5136 3430"/>
                              <a:gd name="T57" fmla="*/ T56 w 1706"/>
                              <a:gd name="T58" fmla="+- 0 11367 9740"/>
                              <a:gd name="T59" fmla="*/ 11367 h 1706"/>
                              <a:gd name="T60" fmla="+- 0 5136 3430"/>
                              <a:gd name="T61" fmla="*/ T60 w 1706"/>
                              <a:gd name="T62" fmla="+- 0 9819 9740"/>
                              <a:gd name="T63" fmla="*/ 9819 h 1706"/>
                              <a:gd name="T64" fmla="+- 0 5135 3430"/>
                              <a:gd name="T65" fmla="*/ T64 w 1706"/>
                              <a:gd name="T66" fmla="+- 0 9773 9740"/>
                              <a:gd name="T67" fmla="*/ 9773 h 1706"/>
                              <a:gd name="T68" fmla="+- 0 5126 3430"/>
                              <a:gd name="T69" fmla="*/ T68 w 1706"/>
                              <a:gd name="T70" fmla="+- 0 9750 9740"/>
                              <a:gd name="T71" fmla="*/ 9750 h 1706"/>
                              <a:gd name="T72" fmla="+- 0 5103 3430"/>
                              <a:gd name="T73" fmla="*/ T72 w 1706"/>
                              <a:gd name="T74" fmla="+- 0 9741 9740"/>
                              <a:gd name="T75" fmla="*/ 9741 h 1706"/>
                              <a:gd name="T76" fmla="+- 0 5057 3430"/>
                              <a:gd name="T77" fmla="*/ T76 w 1706"/>
                              <a:gd name="T78" fmla="+- 0 9740 9740"/>
                              <a:gd name="T79" fmla="*/ 9740 h 1706"/>
                              <a:gd name="T80" fmla="+- 0 3509 3430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1" y="10466"/>
                            <a:ext cx="493" cy="9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C8183" id="Group 212" o:spid="_x0000_s1026" style="position:absolute;margin-left:170.15pt;margin-top:485.6pt;width:88.05pt;height:88.05pt;z-index:-251721216;mso-position-horizontal-relative:page;mso-position-vertical-relative:page" coordorigin="3403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">
                <v:shape id="Picture 215" o:spid="_x0000_s1027" type="#_x0000_t75" style="position:absolute;left:3628;top:10445;width:465;height: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">
                  <v:imagedata r:id="rId209" o:title=""/>
                </v:shape>
                <v:shape id="Freeform 214" o:spid="_x0000_s1028" style="position:absolute;left:3430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9740;34,9741;10,9750;2,9773;0,9819;0,11367;2,11412;10,11436;34,11444;79,11445;1627,11445;1673,11444;1696,11436;1705,11412;1706,11367;1706,9819;1705,9773;1696,9750;1673,9741;1627,9740;79,9740" o:connectangles="0,0,0,0,0,0,0,0,0,0,0,0,0,0,0,0,0,0,0,0,0"/>
                </v:shape>
                <v:shape id="Picture 213" o:spid="_x0000_s1029" type="#_x0000_t75" style="position:absolute;left:4241;top:10466;width:493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">
                  <v:imagedata r:id="rId21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6288" behindDoc="1" locked="0" layoutInCell="1" allowOverlap="1">
                <wp:simplePos x="0" y="0"/>
                <wp:positionH relativeFrom="page">
                  <wp:posOffset>2160905</wp:posOffset>
                </wp:positionH>
                <wp:positionV relativeFrom="page">
                  <wp:posOffset>7538720</wp:posOffset>
                </wp:positionV>
                <wp:extent cx="1118235" cy="1118235"/>
                <wp:effectExtent l="8255" t="4445" r="6985" b="1270"/>
                <wp:wrapNone/>
                <wp:docPr id="149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5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0" y="12574"/>
                            <a:ext cx="1706" cy="10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1" name="Freeform 210"/>
                        <wps:cNvSpPr>
                          <a:spLocks/>
                        </wps:cNvSpPr>
                        <wps:spPr bwMode="auto">
                          <a:xfrm>
                            <a:off x="3430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11900 11900"/>
                              <a:gd name="T3" fmla="*/ 11900 h 1706"/>
                              <a:gd name="T4" fmla="+- 0 3464 3430"/>
                              <a:gd name="T5" fmla="*/ T4 w 1706"/>
                              <a:gd name="T6" fmla="+- 0 11901 11900"/>
                              <a:gd name="T7" fmla="*/ 11901 h 1706"/>
                              <a:gd name="T8" fmla="+- 0 3440 3430"/>
                              <a:gd name="T9" fmla="*/ T8 w 1706"/>
                              <a:gd name="T10" fmla="+- 0 11909 11900"/>
                              <a:gd name="T11" fmla="*/ 11909 h 1706"/>
                              <a:gd name="T12" fmla="+- 0 3432 3430"/>
                              <a:gd name="T13" fmla="*/ T12 w 1706"/>
                              <a:gd name="T14" fmla="+- 0 11933 11900"/>
                              <a:gd name="T15" fmla="*/ 11933 h 1706"/>
                              <a:gd name="T16" fmla="+- 0 3430 3430"/>
                              <a:gd name="T17" fmla="*/ T16 w 1706"/>
                              <a:gd name="T18" fmla="+- 0 11978 11900"/>
                              <a:gd name="T19" fmla="*/ 11978 h 1706"/>
                              <a:gd name="T20" fmla="+- 0 3430 3430"/>
                              <a:gd name="T21" fmla="*/ T20 w 1706"/>
                              <a:gd name="T22" fmla="+- 0 13526 11900"/>
                              <a:gd name="T23" fmla="*/ 13526 h 1706"/>
                              <a:gd name="T24" fmla="+- 0 3432 3430"/>
                              <a:gd name="T25" fmla="*/ T24 w 1706"/>
                              <a:gd name="T26" fmla="+- 0 13572 11900"/>
                              <a:gd name="T27" fmla="*/ 13572 h 1706"/>
                              <a:gd name="T28" fmla="+- 0 3440 3430"/>
                              <a:gd name="T29" fmla="*/ T28 w 1706"/>
                              <a:gd name="T30" fmla="+- 0 13595 11900"/>
                              <a:gd name="T31" fmla="*/ 13595 h 1706"/>
                              <a:gd name="T32" fmla="+- 0 3464 3430"/>
                              <a:gd name="T33" fmla="*/ T32 w 1706"/>
                              <a:gd name="T34" fmla="+- 0 13604 11900"/>
                              <a:gd name="T35" fmla="*/ 13604 h 1706"/>
                              <a:gd name="T36" fmla="+- 0 3509 3430"/>
                              <a:gd name="T37" fmla="*/ T36 w 1706"/>
                              <a:gd name="T38" fmla="+- 0 13605 11900"/>
                              <a:gd name="T39" fmla="*/ 13605 h 1706"/>
                              <a:gd name="T40" fmla="+- 0 5057 3430"/>
                              <a:gd name="T41" fmla="*/ T40 w 1706"/>
                              <a:gd name="T42" fmla="+- 0 13605 11900"/>
                              <a:gd name="T43" fmla="*/ 13605 h 1706"/>
                              <a:gd name="T44" fmla="+- 0 5103 3430"/>
                              <a:gd name="T45" fmla="*/ T44 w 1706"/>
                              <a:gd name="T46" fmla="+- 0 13604 11900"/>
                              <a:gd name="T47" fmla="*/ 13604 h 1706"/>
                              <a:gd name="T48" fmla="+- 0 5126 3430"/>
                              <a:gd name="T49" fmla="*/ T48 w 1706"/>
                              <a:gd name="T50" fmla="+- 0 13595 11900"/>
                              <a:gd name="T51" fmla="*/ 13595 h 1706"/>
                              <a:gd name="T52" fmla="+- 0 5135 3430"/>
                              <a:gd name="T53" fmla="*/ T52 w 1706"/>
                              <a:gd name="T54" fmla="+- 0 13572 11900"/>
                              <a:gd name="T55" fmla="*/ 13572 h 1706"/>
                              <a:gd name="T56" fmla="+- 0 5136 3430"/>
                              <a:gd name="T57" fmla="*/ T56 w 1706"/>
                              <a:gd name="T58" fmla="+- 0 13526 11900"/>
                              <a:gd name="T59" fmla="*/ 13526 h 1706"/>
                              <a:gd name="T60" fmla="+- 0 5136 3430"/>
                              <a:gd name="T61" fmla="*/ T60 w 1706"/>
                              <a:gd name="T62" fmla="+- 0 11978 11900"/>
                              <a:gd name="T63" fmla="*/ 11978 h 1706"/>
                              <a:gd name="T64" fmla="+- 0 5135 3430"/>
                              <a:gd name="T65" fmla="*/ T64 w 1706"/>
                              <a:gd name="T66" fmla="+- 0 11933 11900"/>
                              <a:gd name="T67" fmla="*/ 11933 h 1706"/>
                              <a:gd name="T68" fmla="+- 0 5126 3430"/>
                              <a:gd name="T69" fmla="*/ T68 w 1706"/>
                              <a:gd name="T70" fmla="+- 0 11909 11900"/>
                              <a:gd name="T71" fmla="*/ 11909 h 1706"/>
                              <a:gd name="T72" fmla="+- 0 5103 3430"/>
                              <a:gd name="T73" fmla="*/ T72 w 1706"/>
                              <a:gd name="T74" fmla="+- 0 11901 11900"/>
                              <a:gd name="T75" fmla="*/ 11901 h 1706"/>
                              <a:gd name="T76" fmla="+- 0 5057 3430"/>
                              <a:gd name="T77" fmla="*/ T76 w 1706"/>
                              <a:gd name="T78" fmla="+- 0 11900 11900"/>
                              <a:gd name="T79" fmla="*/ 11900 h 1706"/>
                              <a:gd name="T80" fmla="+- 0 3509 3430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B6A5F4" id="Group 209" o:spid="_x0000_s1026" style="position:absolute;margin-left:170.15pt;margin-top:593.6pt;width:88.05pt;height:88.05pt;z-index:-251720192;mso-position-horizontal-relative:page;mso-position-vertical-relative:page" coordorigin="3403,1187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">
                <v:shape id="Picture 211" o:spid="_x0000_s1027" type="#_x0000_t75" style="position:absolute;left:3430;top:12574;width:1706;height: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">
                  <v:imagedata r:id="rId212" o:title=""/>
                </v:shape>
                <v:shape id="Freeform 210" o:spid="_x0000_s1028" style="position:absolute;left:3430;top:1189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11900;34,11901;10,11909;2,11933;0,11978;0,13526;2,13572;10,13595;34,13604;79,13605;1627,13605;1673,13604;1696,13595;1705,13572;1706,13526;1706,11978;1705,11933;1696,11909;1673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7312" behindDoc="1" locked="0" layoutInCell="1" allowOverlap="1">
                <wp:simplePos x="0" y="0"/>
                <wp:positionH relativeFrom="page">
                  <wp:posOffset>3549015</wp:posOffset>
                </wp:positionH>
                <wp:positionV relativeFrom="page">
                  <wp:posOffset>681990</wp:posOffset>
                </wp:positionV>
                <wp:extent cx="1118235" cy="1118235"/>
                <wp:effectExtent l="5715" t="5715" r="0" b="0"/>
                <wp:wrapNone/>
                <wp:docPr id="14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47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7" y="1615"/>
                            <a:ext cx="1423" cy="9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8" name="Freeform 207"/>
                        <wps:cNvSpPr>
                          <a:spLocks/>
                        </wps:cNvSpPr>
                        <wps:spPr bwMode="auto">
                          <a:xfrm>
                            <a:off x="5616" y="1101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1102 1102"/>
                              <a:gd name="T3" fmla="*/ 1102 h 1706"/>
                              <a:gd name="T4" fmla="+- 0 5650 5616"/>
                              <a:gd name="T5" fmla="*/ T4 w 1706"/>
                              <a:gd name="T6" fmla="+- 0 1103 1102"/>
                              <a:gd name="T7" fmla="*/ 1103 h 1706"/>
                              <a:gd name="T8" fmla="+- 0 5626 5616"/>
                              <a:gd name="T9" fmla="*/ T8 w 1706"/>
                              <a:gd name="T10" fmla="+- 0 1112 1102"/>
                              <a:gd name="T11" fmla="*/ 1112 h 1706"/>
                              <a:gd name="T12" fmla="+- 0 5618 5616"/>
                              <a:gd name="T13" fmla="*/ T12 w 1706"/>
                              <a:gd name="T14" fmla="+- 0 1135 1102"/>
                              <a:gd name="T15" fmla="*/ 1135 h 1706"/>
                              <a:gd name="T16" fmla="+- 0 5616 5616"/>
                              <a:gd name="T17" fmla="*/ T16 w 1706"/>
                              <a:gd name="T18" fmla="+- 0 1181 1102"/>
                              <a:gd name="T19" fmla="*/ 1181 h 1706"/>
                              <a:gd name="T20" fmla="+- 0 5616 5616"/>
                              <a:gd name="T21" fmla="*/ T20 w 1706"/>
                              <a:gd name="T22" fmla="+- 0 2728 1102"/>
                              <a:gd name="T23" fmla="*/ 2728 h 1706"/>
                              <a:gd name="T24" fmla="+- 0 5618 5616"/>
                              <a:gd name="T25" fmla="*/ T24 w 1706"/>
                              <a:gd name="T26" fmla="+- 0 2774 1102"/>
                              <a:gd name="T27" fmla="*/ 2774 h 1706"/>
                              <a:gd name="T28" fmla="+- 0 5626 5616"/>
                              <a:gd name="T29" fmla="*/ T28 w 1706"/>
                              <a:gd name="T30" fmla="+- 0 2797 1102"/>
                              <a:gd name="T31" fmla="*/ 2797 h 1706"/>
                              <a:gd name="T32" fmla="+- 0 5650 5616"/>
                              <a:gd name="T33" fmla="*/ T32 w 1706"/>
                              <a:gd name="T34" fmla="+- 0 2806 1102"/>
                              <a:gd name="T35" fmla="*/ 2806 h 1706"/>
                              <a:gd name="T36" fmla="+- 0 5695 5616"/>
                              <a:gd name="T37" fmla="*/ T36 w 1706"/>
                              <a:gd name="T38" fmla="+- 0 2807 1102"/>
                              <a:gd name="T39" fmla="*/ 2807 h 1706"/>
                              <a:gd name="T40" fmla="+- 0 7243 5616"/>
                              <a:gd name="T41" fmla="*/ T40 w 1706"/>
                              <a:gd name="T42" fmla="+- 0 2807 1102"/>
                              <a:gd name="T43" fmla="*/ 2807 h 1706"/>
                              <a:gd name="T44" fmla="+- 0 7289 5616"/>
                              <a:gd name="T45" fmla="*/ T44 w 1706"/>
                              <a:gd name="T46" fmla="+- 0 2806 1102"/>
                              <a:gd name="T47" fmla="*/ 2806 h 1706"/>
                              <a:gd name="T48" fmla="+- 0 7312 5616"/>
                              <a:gd name="T49" fmla="*/ T48 w 1706"/>
                              <a:gd name="T50" fmla="+- 0 2797 1102"/>
                              <a:gd name="T51" fmla="*/ 2797 h 1706"/>
                              <a:gd name="T52" fmla="+- 0 7321 5616"/>
                              <a:gd name="T53" fmla="*/ T52 w 1706"/>
                              <a:gd name="T54" fmla="+- 0 2774 1102"/>
                              <a:gd name="T55" fmla="*/ 2774 h 1706"/>
                              <a:gd name="T56" fmla="+- 0 7322 5616"/>
                              <a:gd name="T57" fmla="*/ T56 w 1706"/>
                              <a:gd name="T58" fmla="+- 0 2728 1102"/>
                              <a:gd name="T59" fmla="*/ 2728 h 1706"/>
                              <a:gd name="T60" fmla="+- 0 7322 5616"/>
                              <a:gd name="T61" fmla="*/ T60 w 1706"/>
                              <a:gd name="T62" fmla="+- 0 1181 1102"/>
                              <a:gd name="T63" fmla="*/ 1181 h 1706"/>
                              <a:gd name="T64" fmla="+- 0 7321 5616"/>
                              <a:gd name="T65" fmla="*/ T64 w 1706"/>
                              <a:gd name="T66" fmla="+- 0 1135 1102"/>
                              <a:gd name="T67" fmla="*/ 1135 h 1706"/>
                              <a:gd name="T68" fmla="+- 0 7312 5616"/>
                              <a:gd name="T69" fmla="*/ T68 w 1706"/>
                              <a:gd name="T70" fmla="+- 0 1112 1102"/>
                              <a:gd name="T71" fmla="*/ 1112 h 1706"/>
                              <a:gd name="T72" fmla="+- 0 7289 5616"/>
                              <a:gd name="T73" fmla="*/ T72 w 1706"/>
                              <a:gd name="T74" fmla="+- 0 1103 1102"/>
                              <a:gd name="T75" fmla="*/ 1103 h 1706"/>
                              <a:gd name="T76" fmla="+- 0 7243 5616"/>
                              <a:gd name="T77" fmla="*/ T76 w 1706"/>
                              <a:gd name="T78" fmla="+- 0 1102 1102"/>
                              <a:gd name="T79" fmla="*/ 1102 h 1706"/>
                              <a:gd name="T80" fmla="+- 0 5695 5616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FA0A1" id="Group 206" o:spid="_x0000_s1026" style="position:absolute;margin-left:279.45pt;margin-top:53.7pt;width:88.05pt;height:88.05pt;z-index:-251719168;mso-position-horizontal-relative:page;mso-position-vertical-relative:page" coordorigin="5589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">
                <v:shape id="Picture 208" o:spid="_x0000_s1027" type="#_x0000_t75" style="position:absolute;left:5757;top:1615;width:1423;height: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">
                  <v:imagedata r:id="rId214" o:title=""/>
                </v:shape>
                <v:shape id="Freeform 207" o:spid="_x0000_s1028" style="position:absolute;left:5616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" path="m79,l34,1,10,10,2,33,,79,,1626r2,46l10,1695r24,9l79,1705r1548,l1673,1704r23,-9l1705,1672r1,-46l1706,79r-1,-46l1696,10,1673,1,1627,,79,xe" filled="f" strokecolor="#27bdbe" strokeweight=".98036mm">
                  <v:path arrowok="t" o:connecttype="custom" o:connectlocs="79,1102;34,1103;10,1112;2,1135;0,1181;0,2728;2,2774;10,2797;34,2806;79,2807;1627,2807;1673,2806;1696,2797;1705,2774;1706,2728;1706,1181;1705,1135;1696,1112;1673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8336" behindDoc="1" locked="0" layoutInCell="1" allowOverlap="1">
                <wp:simplePos x="0" y="0"/>
                <wp:positionH relativeFrom="page">
                  <wp:posOffset>3549015</wp:posOffset>
                </wp:positionH>
                <wp:positionV relativeFrom="page">
                  <wp:posOffset>2053590</wp:posOffset>
                </wp:positionV>
                <wp:extent cx="1118235" cy="1118235"/>
                <wp:effectExtent l="5715" t="5715" r="0" b="0"/>
                <wp:wrapNone/>
                <wp:docPr id="143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44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0" y="3744"/>
                            <a:ext cx="1458" cy="9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5" name="Freeform 204"/>
                        <wps:cNvSpPr>
                          <a:spLocks/>
                        </wps:cNvSpPr>
                        <wps:spPr bwMode="auto">
                          <a:xfrm>
                            <a:off x="5616" y="3261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3261 3261"/>
                              <a:gd name="T3" fmla="*/ 3261 h 1706"/>
                              <a:gd name="T4" fmla="+- 0 5650 5616"/>
                              <a:gd name="T5" fmla="*/ T4 w 1706"/>
                              <a:gd name="T6" fmla="+- 0 3263 3261"/>
                              <a:gd name="T7" fmla="*/ 3263 h 1706"/>
                              <a:gd name="T8" fmla="+- 0 5626 5616"/>
                              <a:gd name="T9" fmla="*/ T8 w 1706"/>
                              <a:gd name="T10" fmla="+- 0 3271 3261"/>
                              <a:gd name="T11" fmla="*/ 3271 h 1706"/>
                              <a:gd name="T12" fmla="+- 0 5618 5616"/>
                              <a:gd name="T13" fmla="*/ T12 w 1706"/>
                              <a:gd name="T14" fmla="+- 0 3295 3261"/>
                              <a:gd name="T15" fmla="*/ 3295 h 1706"/>
                              <a:gd name="T16" fmla="+- 0 5616 5616"/>
                              <a:gd name="T17" fmla="*/ T16 w 1706"/>
                              <a:gd name="T18" fmla="+- 0 3340 3261"/>
                              <a:gd name="T19" fmla="*/ 3340 h 1706"/>
                              <a:gd name="T20" fmla="+- 0 5616 5616"/>
                              <a:gd name="T21" fmla="*/ T20 w 1706"/>
                              <a:gd name="T22" fmla="+- 0 4888 3261"/>
                              <a:gd name="T23" fmla="*/ 4888 h 1706"/>
                              <a:gd name="T24" fmla="+- 0 5618 5616"/>
                              <a:gd name="T25" fmla="*/ T24 w 1706"/>
                              <a:gd name="T26" fmla="+- 0 4934 3261"/>
                              <a:gd name="T27" fmla="*/ 4934 h 1706"/>
                              <a:gd name="T28" fmla="+- 0 5626 5616"/>
                              <a:gd name="T29" fmla="*/ T28 w 1706"/>
                              <a:gd name="T30" fmla="+- 0 4957 3261"/>
                              <a:gd name="T31" fmla="*/ 4957 h 1706"/>
                              <a:gd name="T32" fmla="+- 0 5650 5616"/>
                              <a:gd name="T33" fmla="*/ T32 w 1706"/>
                              <a:gd name="T34" fmla="+- 0 4966 3261"/>
                              <a:gd name="T35" fmla="*/ 4966 h 1706"/>
                              <a:gd name="T36" fmla="+- 0 5695 5616"/>
                              <a:gd name="T37" fmla="*/ T36 w 1706"/>
                              <a:gd name="T38" fmla="+- 0 4967 3261"/>
                              <a:gd name="T39" fmla="*/ 4967 h 1706"/>
                              <a:gd name="T40" fmla="+- 0 7243 5616"/>
                              <a:gd name="T41" fmla="*/ T40 w 1706"/>
                              <a:gd name="T42" fmla="+- 0 4967 3261"/>
                              <a:gd name="T43" fmla="*/ 4967 h 1706"/>
                              <a:gd name="T44" fmla="+- 0 7289 5616"/>
                              <a:gd name="T45" fmla="*/ T44 w 1706"/>
                              <a:gd name="T46" fmla="+- 0 4966 3261"/>
                              <a:gd name="T47" fmla="*/ 4966 h 1706"/>
                              <a:gd name="T48" fmla="+- 0 7312 5616"/>
                              <a:gd name="T49" fmla="*/ T48 w 1706"/>
                              <a:gd name="T50" fmla="+- 0 4957 3261"/>
                              <a:gd name="T51" fmla="*/ 4957 h 1706"/>
                              <a:gd name="T52" fmla="+- 0 7321 5616"/>
                              <a:gd name="T53" fmla="*/ T52 w 1706"/>
                              <a:gd name="T54" fmla="+- 0 4934 3261"/>
                              <a:gd name="T55" fmla="*/ 4934 h 1706"/>
                              <a:gd name="T56" fmla="+- 0 7322 5616"/>
                              <a:gd name="T57" fmla="*/ T56 w 1706"/>
                              <a:gd name="T58" fmla="+- 0 4888 3261"/>
                              <a:gd name="T59" fmla="*/ 4888 h 1706"/>
                              <a:gd name="T60" fmla="+- 0 7322 5616"/>
                              <a:gd name="T61" fmla="*/ T60 w 1706"/>
                              <a:gd name="T62" fmla="+- 0 3340 3261"/>
                              <a:gd name="T63" fmla="*/ 3340 h 1706"/>
                              <a:gd name="T64" fmla="+- 0 7321 5616"/>
                              <a:gd name="T65" fmla="*/ T64 w 1706"/>
                              <a:gd name="T66" fmla="+- 0 3295 3261"/>
                              <a:gd name="T67" fmla="*/ 3295 h 1706"/>
                              <a:gd name="T68" fmla="+- 0 7312 5616"/>
                              <a:gd name="T69" fmla="*/ T68 w 1706"/>
                              <a:gd name="T70" fmla="+- 0 3271 3261"/>
                              <a:gd name="T71" fmla="*/ 3271 h 1706"/>
                              <a:gd name="T72" fmla="+- 0 7289 5616"/>
                              <a:gd name="T73" fmla="*/ T72 w 1706"/>
                              <a:gd name="T74" fmla="+- 0 3263 3261"/>
                              <a:gd name="T75" fmla="*/ 3263 h 1706"/>
                              <a:gd name="T76" fmla="+- 0 7243 5616"/>
                              <a:gd name="T77" fmla="*/ T76 w 1706"/>
                              <a:gd name="T78" fmla="+- 0 3261 3261"/>
                              <a:gd name="T79" fmla="*/ 3261 h 1706"/>
                              <a:gd name="T80" fmla="+- 0 5695 5616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9D689" id="Group 203" o:spid="_x0000_s1026" style="position:absolute;margin-left:279.45pt;margin-top:161.7pt;width:88.05pt;height:88.05pt;z-index:-251718144;mso-position-horizontal-relative:page;mso-position-vertical-relative:page" coordorigin="5589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">
                <v:shape id="Picture 205" o:spid="_x0000_s1027" type="#_x0000_t75" style="position:absolute;left:5740;top:3744;width:1458;height: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">
                  <v:imagedata r:id="rId216" o:title=""/>
                </v:shape>
                <v:shape id="Freeform 204" o:spid="_x0000_s1028" style="position:absolute;left:5616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3261;34,3263;10,3271;2,3295;0,3340;0,4888;2,4934;10,4957;34,4966;79,4967;1627,4967;1673,4966;1696,4957;1705,4934;1706,4888;1706,3340;1705,3295;1696,3271;1673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99360" behindDoc="1" locked="0" layoutInCell="1" allowOverlap="1">
                <wp:simplePos x="0" y="0"/>
                <wp:positionH relativeFrom="page">
                  <wp:posOffset>3549015</wp:posOffset>
                </wp:positionH>
                <wp:positionV relativeFrom="page">
                  <wp:posOffset>3424555</wp:posOffset>
                </wp:positionV>
                <wp:extent cx="1118235" cy="1118235"/>
                <wp:effectExtent l="5715" t="5080" r="0" b="635"/>
                <wp:wrapNone/>
                <wp:docPr id="140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41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0" y="5896"/>
                            <a:ext cx="1478" cy="10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" name="Freeform 201"/>
                        <wps:cNvSpPr>
                          <a:spLocks/>
                        </wps:cNvSpPr>
                        <wps:spPr bwMode="auto">
                          <a:xfrm>
                            <a:off x="5616" y="5420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5421 5421"/>
                              <a:gd name="T3" fmla="*/ 5421 h 1706"/>
                              <a:gd name="T4" fmla="+- 0 5650 5616"/>
                              <a:gd name="T5" fmla="*/ T4 w 1706"/>
                              <a:gd name="T6" fmla="+- 0 5422 5421"/>
                              <a:gd name="T7" fmla="*/ 5422 h 1706"/>
                              <a:gd name="T8" fmla="+- 0 5626 5616"/>
                              <a:gd name="T9" fmla="*/ T8 w 1706"/>
                              <a:gd name="T10" fmla="+- 0 5431 5421"/>
                              <a:gd name="T11" fmla="*/ 5431 h 1706"/>
                              <a:gd name="T12" fmla="+- 0 5618 5616"/>
                              <a:gd name="T13" fmla="*/ T12 w 1706"/>
                              <a:gd name="T14" fmla="+- 0 5454 5421"/>
                              <a:gd name="T15" fmla="*/ 5454 h 1706"/>
                              <a:gd name="T16" fmla="+- 0 5616 5616"/>
                              <a:gd name="T17" fmla="*/ T16 w 1706"/>
                              <a:gd name="T18" fmla="+- 0 5500 5421"/>
                              <a:gd name="T19" fmla="*/ 5500 h 1706"/>
                              <a:gd name="T20" fmla="+- 0 5616 5616"/>
                              <a:gd name="T21" fmla="*/ T20 w 1706"/>
                              <a:gd name="T22" fmla="+- 0 7048 5421"/>
                              <a:gd name="T23" fmla="*/ 7048 h 1706"/>
                              <a:gd name="T24" fmla="+- 0 5618 5616"/>
                              <a:gd name="T25" fmla="*/ T24 w 1706"/>
                              <a:gd name="T26" fmla="+- 0 7093 5421"/>
                              <a:gd name="T27" fmla="*/ 7093 h 1706"/>
                              <a:gd name="T28" fmla="+- 0 5626 5616"/>
                              <a:gd name="T29" fmla="*/ T28 w 1706"/>
                              <a:gd name="T30" fmla="+- 0 7116 5421"/>
                              <a:gd name="T31" fmla="*/ 7116 h 1706"/>
                              <a:gd name="T32" fmla="+- 0 5650 5616"/>
                              <a:gd name="T33" fmla="*/ T32 w 1706"/>
                              <a:gd name="T34" fmla="+- 0 7125 5421"/>
                              <a:gd name="T35" fmla="*/ 7125 h 1706"/>
                              <a:gd name="T36" fmla="+- 0 5695 5616"/>
                              <a:gd name="T37" fmla="*/ T36 w 1706"/>
                              <a:gd name="T38" fmla="+- 0 7126 5421"/>
                              <a:gd name="T39" fmla="*/ 7126 h 1706"/>
                              <a:gd name="T40" fmla="+- 0 7243 5616"/>
                              <a:gd name="T41" fmla="*/ T40 w 1706"/>
                              <a:gd name="T42" fmla="+- 0 7126 5421"/>
                              <a:gd name="T43" fmla="*/ 7126 h 1706"/>
                              <a:gd name="T44" fmla="+- 0 7289 5616"/>
                              <a:gd name="T45" fmla="*/ T44 w 1706"/>
                              <a:gd name="T46" fmla="+- 0 7125 5421"/>
                              <a:gd name="T47" fmla="*/ 7125 h 1706"/>
                              <a:gd name="T48" fmla="+- 0 7312 5616"/>
                              <a:gd name="T49" fmla="*/ T48 w 1706"/>
                              <a:gd name="T50" fmla="+- 0 7116 5421"/>
                              <a:gd name="T51" fmla="*/ 7116 h 1706"/>
                              <a:gd name="T52" fmla="+- 0 7321 5616"/>
                              <a:gd name="T53" fmla="*/ T52 w 1706"/>
                              <a:gd name="T54" fmla="+- 0 7093 5421"/>
                              <a:gd name="T55" fmla="*/ 7093 h 1706"/>
                              <a:gd name="T56" fmla="+- 0 7322 5616"/>
                              <a:gd name="T57" fmla="*/ T56 w 1706"/>
                              <a:gd name="T58" fmla="+- 0 7048 5421"/>
                              <a:gd name="T59" fmla="*/ 7048 h 1706"/>
                              <a:gd name="T60" fmla="+- 0 7322 5616"/>
                              <a:gd name="T61" fmla="*/ T60 w 1706"/>
                              <a:gd name="T62" fmla="+- 0 5500 5421"/>
                              <a:gd name="T63" fmla="*/ 5500 h 1706"/>
                              <a:gd name="T64" fmla="+- 0 7321 5616"/>
                              <a:gd name="T65" fmla="*/ T64 w 1706"/>
                              <a:gd name="T66" fmla="+- 0 5454 5421"/>
                              <a:gd name="T67" fmla="*/ 5454 h 1706"/>
                              <a:gd name="T68" fmla="+- 0 7312 5616"/>
                              <a:gd name="T69" fmla="*/ T68 w 1706"/>
                              <a:gd name="T70" fmla="+- 0 5431 5421"/>
                              <a:gd name="T71" fmla="*/ 5431 h 1706"/>
                              <a:gd name="T72" fmla="+- 0 7289 5616"/>
                              <a:gd name="T73" fmla="*/ T72 w 1706"/>
                              <a:gd name="T74" fmla="+- 0 5422 5421"/>
                              <a:gd name="T75" fmla="*/ 5422 h 1706"/>
                              <a:gd name="T76" fmla="+- 0 7243 5616"/>
                              <a:gd name="T77" fmla="*/ T76 w 1706"/>
                              <a:gd name="T78" fmla="+- 0 5421 5421"/>
                              <a:gd name="T79" fmla="*/ 5421 h 1706"/>
                              <a:gd name="T80" fmla="+- 0 5695 5616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3263CC" id="Group 200" o:spid="_x0000_s1026" style="position:absolute;margin-left:279.45pt;margin-top:269.65pt;width:88.05pt;height:88.05pt;z-index:-251717120;mso-position-horizontal-relative:page;mso-position-vertical-relative:page" coordorigin="5589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">
                <v:shape id="Picture 202" o:spid="_x0000_s1027" type="#_x0000_t75" style="position:absolute;left:5730;top:5896;width:1478;height:1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">
                  <v:imagedata r:id="rId218" o:title=""/>
                </v:shape>
                <v:shape id="Freeform 201" o:spid="_x0000_s1028" style="position:absolute;left:5616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" path="m79,l34,1,10,10,2,33,,79,,1627r2,45l10,1695r24,9l79,1705r1548,l1673,1704r23,-9l1705,1672r1,-45l1706,79r-1,-46l1696,10,1673,1,1627,,79,xe" filled="f" strokecolor="#27bdbe" strokeweight=".98036mm">
                  <v:path arrowok="t" o:connecttype="custom" o:connectlocs="79,5421;34,5422;10,5431;2,5454;0,5500;0,7048;2,7093;10,7116;34,7125;79,7126;1627,7126;1673,7125;1696,7116;1705,7093;1706,7048;1706,5500;1705,5454;1696,5431;1673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0384" behindDoc="1" locked="0" layoutInCell="1" allowOverlap="1">
                <wp:simplePos x="0" y="0"/>
                <wp:positionH relativeFrom="page">
                  <wp:posOffset>3549015</wp:posOffset>
                </wp:positionH>
                <wp:positionV relativeFrom="page">
                  <wp:posOffset>4796155</wp:posOffset>
                </wp:positionV>
                <wp:extent cx="1118235" cy="1118235"/>
                <wp:effectExtent l="5715" t="5080" r="0" b="635"/>
                <wp:wrapNone/>
                <wp:docPr id="13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38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6" y="8069"/>
                            <a:ext cx="1706" cy="12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9" name="Freeform 198"/>
                        <wps:cNvSpPr>
                          <a:spLocks/>
                        </wps:cNvSpPr>
                        <wps:spPr bwMode="auto">
                          <a:xfrm>
                            <a:off x="5616" y="7580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7580 7580"/>
                              <a:gd name="T3" fmla="*/ 7580 h 1706"/>
                              <a:gd name="T4" fmla="+- 0 5650 5616"/>
                              <a:gd name="T5" fmla="*/ T4 w 1706"/>
                              <a:gd name="T6" fmla="+- 0 7582 7580"/>
                              <a:gd name="T7" fmla="*/ 7582 h 1706"/>
                              <a:gd name="T8" fmla="+- 0 5626 5616"/>
                              <a:gd name="T9" fmla="*/ T8 w 1706"/>
                              <a:gd name="T10" fmla="+- 0 7590 7580"/>
                              <a:gd name="T11" fmla="*/ 7590 h 1706"/>
                              <a:gd name="T12" fmla="+- 0 5618 5616"/>
                              <a:gd name="T13" fmla="*/ T12 w 1706"/>
                              <a:gd name="T14" fmla="+- 0 7614 7580"/>
                              <a:gd name="T15" fmla="*/ 7614 h 1706"/>
                              <a:gd name="T16" fmla="+- 0 5616 5616"/>
                              <a:gd name="T17" fmla="*/ T16 w 1706"/>
                              <a:gd name="T18" fmla="+- 0 7659 7580"/>
                              <a:gd name="T19" fmla="*/ 7659 h 1706"/>
                              <a:gd name="T20" fmla="+- 0 5616 5616"/>
                              <a:gd name="T21" fmla="*/ T20 w 1706"/>
                              <a:gd name="T22" fmla="+- 0 9207 7580"/>
                              <a:gd name="T23" fmla="*/ 9207 h 1706"/>
                              <a:gd name="T24" fmla="+- 0 5618 5616"/>
                              <a:gd name="T25" fmla="*/ T24 w 1706"/>
                              <a:gd name="T26" fmla="+- 0 9253 7580"/>
                              <a:gd name="T27" fmla="*/ 9253 h 1706"/>
                              <a:gd name="T28" fmla="+- 0 5626 5616"/>
                              <a:gd name="T29" fmla="*/ T28 w 1706"/>
                              <a:gd name="T30" fmla="+- 0 9276 7580"/>
                              <a:gd name="T31" fmla="*/ 9276 h 1706"/>
                              <a:gd name="T32" fmla="+- 0 5650 5616"/>
                              <a:gd name="T33" fmla="*/ T32 w 1706"/>
                              <a:gd name="T34" fmla="+- 0 9285 7580"/>
                              <a:gd name="T35" fmla="*/ 9285 h 1706"/>
                              <a:gd name="T36" fmla="+- 0 5695 5616"/>
                              <a:gd name="T37" fmla="*/ T36 w 1706"/>
                              <a:gd name="T38" fmla="+- 0 9286 7580"/>
                              <a:gd name="T39" fmla="*/ 9286 h 1706"/>
                              <a:gd name="T40" fmla="+- 0 7243 5616"/>
                              <a:gd name="T41" fmla="*/ T40 w 1706"/>
                              <a:gd name="T42" fmla="+- 0 9286 7580"/>
                              <a:gd name="T43" fmla="*/ 9286 h 1706"/>
                              <a:gd name="T44" fmla="+- 0 7289 5616"/>
                              <a:gd name="T45" fmla="*/ T44 w 1706"/>
                              <a:gd name="T46" fmla="+- 0 9285 7580"/>
                              <a:gd name="T47" fmla="*/ 9285 h 1706"/>
                              <a:gd name="T48" fmla="+- 0 7312 5616"/>
                              <a:gd name="T49" fmla="*/ T48 w 1706"/>
                              <a:gd name="T50" fmla="+- 0 9276 7580"/>
                              <a:gd name="T51" fmla="*/ 9276 h 1706"/>
                              <a:gd name="T52" fmla="+- 0 7321 5616"/>
                              <a:gd name="T53" fmla="*/ T52 w 1706"/>
                              <a:gd name="T54" fmla="+- 0 9253 7580"/>
                              <a:gd name="T55" fmla="*/ 9253 h 1706"/>
                              <a:gd name="T56" fmla="+- 0 7322 5616"/>
                              <a:gd name="T57" fmla="*/ T56 w 1706"/>
                              <a:gd name="T58" fmla="+- 0 9207 7580"/>
                              <a:gd name="T59" fmla="*/ 9207 h 1706"/>
                              <a:gd name="T60" fmla="+- 0 7322 5616"/>
                              <a:gd name="T61" fmla="*/ T60 w 1706"/>
                              <a:gd name="T62" fmla="+- 0 7659 7580"/>
                              <a:gd name="T63" fmla="*/ 7659 h 1706"/>
                              <a:gd name="T64" fmla="+- 0 7321 5616"/>
                              <a:gd name="T65" fmla="*/ T64 w 1706"/>
                              <a:gd name="T66" fmla="+- 0 7614 7580"/>
                              <a:gd name="T67" fmla="*/ 7614 h 1706"/>
                              <a:gd name="T68" fmla="+- 0 7312 5616"/>
                              <a:gd name="T69" fmla="*/ T68 w 1706"/>
                              <a:gd name="T70" fmla="+- 0 7590 7580"/>
                              <a:gd name="T71" fmla="*/ 7590 h 1706"/>
                              <a:gd name="T72" fmla="+- 0 7289 5616"/>
                              <a:gd name="T73" fmla="*/ T72 w 1706"/>
                              <a:gd name="T74" fmla="+- 0 7582 7580"/>
                              <a:gd name="T75" fmla="*/ 7582 h 1706"/>
                              <a:gd name="T76" fmla="+- 0 7243 5616"/>
                              <a:gd name="T77" fmla="*/ T76 w 1706"/>
                              <a:gd name="T78" fmla="+- 0 7580 7580"/>
                              <a:gd name="T79" fmla="*/ 7580 h 1706"/>
                              <a:gd name="T80" fmla="+- 0 5695 5616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9DA269" id="Group 197" o:spid="_x0000_s1026" style="position:absolute;margin-left:279.45pt;margin-top:377.65pt;width:88.05pt;height:88.05pt;z-index:-251716096;mso-position-horizontal-relative:page;mso-position-vertical-relative:page" coordorigin="5589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">
                <v:shape id="Picture 199" o:spid="_x0000_s1027" type="#_x0000_t75" style="position:absolute;left:5616;top:8069;width:1706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">
                  <v:imagedata r:id="rId220" o:title=""/>
                </v:shape>
                <v:shape id="Freeform 198" o:spid="_x0000_s1028" style="position:absolute;left:5616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7580;34,7582;10,7590;2,7614;0,7659;0,9207;2,9253;10,9276;34,9285;79,9286;1627,9286;1673,9285;1696,9276;1705,9253;1706,9207;1706,7659;1705,7614;1696,7590;1673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1408" behindDoc="1" locked="0" layoutInCell="1" allowOverlap="1">
                <wp:simplePos x="0" y="0"/>
                <wp:positionH relativeFrom="page">
                  <wp:posOffset>3549015</wp:posOffset>
                </wp:positionH>
                <wp:positionV relativeFrom="page">
                  <wp:posOffset>6167120</wp:posOffset>
                </wp:positionV>
                <wp:extent cx="1118235" cy="1118235"/>
                <wp:effectExtent l="5715" t="4445" r="0" b="1270"/>
                <wp:wrapNone/>
                <wp:docPr id="13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35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6" y="10471"/>
                            <a:ext cx="1678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6" name="Freeform 195"/>
                        <wps:cNvSpPr>
                          <a:spLocks/>
                        </wps:cNvSpPr>
                        <wps:spPr bwMode="auto">
                          <a:xfrm>
                            <a:off x="5616" y="9740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9740 9740"/>
                              <a:gd name="T3" fmla="*/ 9740 h 1706"/>
                              <a:gd name="T4" fmla="+- 0 5650 5616"/>
                              <a:gd name="T5" fmla="*/ T4 w 1706"/>
                              <a:gd name="T6" fmla="+- 0 9741 9740"/>
                              <a:gd name="T7" fmla="*/ 9741 h 1706"/>
                              <a:gd name="T8" fmla="+- 0 5626 5616"/>
                              <a:gd name="T9" fmla="*/ T8 w 1706"/>
                              <a:gd name="T10" fmla="+- 0 9750 9740"/>
                              <a:gd name="T11" fmla="*/ 9750 h 1706"/>
                              <a:gd name="T12" fmla="+- 0 5618 5616"/>
                              <a:gd name="T13" fmla="*/ T12 w 1706"/>
                              <a:gd name="T14" fmla="+- 0 9773 9740"/>
                              <a:gd name="T15" fmla="*/ 9773 h 1706"/>
                              <a:gd name="T16" fmla="+- 0 5616 5616"/>
                              <a:gd name="T17" fmla="*/ T16 w 1706"/>
                              <a:gd name="T18" fmla="+- 0 9819 9740"/>
                              <a:gd name="T19" fmla="*/ 9819 h 1706"/>
                              <a:gd name="T20" fmla="+- 0 5616 5616"/>
                              <a:gd name="T21" fmla="*/ T20 w 1706"/>
                              <a:gd name="T22" fmla="+- 0 11367 9740"/>
                              <a:gd name="T23" fmla="*/ 11367 h 1706"/>
                              <a:gd name="T24" fmla="+- 0 5618 5616"/>
                              <a:gd name="T25" fmla="*/ T24 w 1706"/>
                              <a:gd name="T26" fmla="+- 0 11412 9740"/>
                              <a:gd name="T27" fmla="*/ 11412 h 1706"/>
                              <a:gd name="T28" fmla="+- 0 5626 5616"/>
                              <a:gd name="T29" fmla="*/ T28 w 1706"/>
                              <a:gd name="T30" fmla="+- 0 11436 9740"/>
                              <a:gd name="T31" fmla="*/ 11436 h 1706"/>
                              <a:gd name="T32" fmla="+- 0 5650 5616"/>
                              <a:gd name="T33" fmla="*/ T32 w 1706"/>
                              <a:gd name="T34" fmla="+- 0 11444 9740"/>
                              <a:gd name="T35" fmla="*/ 11444 h 1706"/>
                              <a:gd name="T36" fmla="+- 0 5695 5616"/>
                              <a:gd name="T37" fmla="*/ T36 w 1706"/>
                              <a:gd name="T38" fmla="+- 0 11445 9740"/>
                              <a:gd name="T39" fmla="*/ 11445 h 1706"/>
                              <a:gd name="T40" fmla="+- 0 7243 5616"/>
                              <a:gd name="T41" fmla="*/ T40 w 1706"/>
                              <a:gd name="T42" fmla="+- 0 11445 9740"/>
                              <a:gd name="T43" fmla="*/ 11445 h 1706"/>
                              <a:gd name="T44" fmla="+- 0 7289 5616"/>
                              <a:gd name="T45" fmla="*/ T44 w 1706"/>
                              <a:gd name="T46" fmla="+- 0 11444 9740"/>
                              <a:gd name="T47" fmla="*/ 11444 h 1706"/>
                              <a:gd name="T48" fmla="+- 0 7312 5616"/>
                              <a:gd name="T49" fmla="*/ T48 w 1706"/>
                              <a:gd name="T50" fmla="+- 0 11436 9740"/>
                              <a:gd name="T51" fmla="*/ 11436 h 1706"/>
                              <a:gd name="T52" fmla="+- 0 7321 5616"/>
                              <a:gd name="T53" fmla="*/ T52 w 1706"/>
                              <a:gd name="T54" fmla="+- 0 11412 9740"/>
                              <a:gd name="T55" fmla="*/ 11412 h 1706"/>
                              <a:gd name="T56" fmla="+- 0 7322 5616"/>
                              <a:gd name="T57" fmla="*/ T56 w 1706"/>
                              <a:gd name="T58" fmla="+- 0 11367 9740"/>
                              <a:gd name="T59" fmla="*/ 11367 h 1706"/>
                              <a:gd name="T60" fmla="+- 0 7322 5616"/>
                              <a:gd name="T61" fmla="*/ T60 w 1706"/>
                              <a:gd name="T62" fmla="+- 0 9819 9740"/>
                              <a:gd name="T63" fmla="*/ 9819 h 1706"/>
                              <a:gd name="T64" fmla="+- 0 7321 5616"/>
                              <a:gd name="T65" fmla="*/ T64 w 1706"/>
                              <a:gd name="T66" fmla="+- 0 9773 9740"/>
                              <a:gd name="T67" fmla="*/ 9773 h 1706"/>
                              <a:gd name="T68" fmla="+- 0 7312 5616"/>
                              <a:gd name="T69" fmla="*/ T68 w 1706"/>
                              <a:gd name="T70" fmla="+- 0 9750 9740"/>
                              <a:gd name="T71" fmla="*/ 9750 h 1706"/>
                              <a:gd name="T72" fmla="+- 0 7289 5616"/>
                              <a:gd name="T73" fmla="*/ T72 w 1706"/>
                              <a:gd name="T74" fmla="+- 0 9741 9740"/>
                              <a:gd name="T75" fmla="*/ 9741 h 1706"/>
                              <a:gd name="T76" fmla="+- 0 7243 5616"/>
                              <a:gd name="T77" fmla="*/ T76 w 1706"/>
                              <a:gd name="T78" fmla="+- 0 9740 9740"/>
                              <a:gd name="T79" fmla="*/ 9740 h 1706"/>
                              <a:gd name="T80" fmla="+- 0 5695 5616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4EE0B5" id="Group 194" o:spid="_x0000_s1026" style="position:absolute;margin-left:279.45pt;margin-top:485.6pt;width:88.05pt;height:88.05pt;z-index:-251715072;mso-position-horizontal-relative:page;mso-position-vertical-relative:page" coordorigin="5589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">
                <v:shape id="Picture 196" o:spid="_x0000_s1027" type="#_x0000_t75" style="position:absolute;left:5616;top:10471;width:1678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">
                  <v:imagedata r:id="rId222" o:title=""/>
                </v:shape>
                <v:shape id="Freeform 195" o:spid="_x0000_s1028" style="position:absolute;left:5616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9740;34,9741;10,9750;2,9773;0,9819;0,11367;2,11412;10,11436;34,11444;79,11445;1627,11445;1673,11444;1696,11436;1705,11412;1706,11367;1706,9819;1705,9773;1696,9750;1673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2432" behindDoc="1" locked="0" layoutInCell="1" allowOverlap="1">
                <wp:simplePos x="0" y="0"/>
                <wp:positionH relativeFrom="page">
                  <wp:posOffset>3549015</wp:posOffset>
                </wp:positionH>
                <wp:positionV relativeFrom="page">
                  <wp:posOffset>7538720</wp:posOffset>
                </wp:positionV>
                <wp:extent cx="1118235" cy="1118235"/>
                <wp:effectExtent l="5715" t="4445" r="0" b="1270"/>
                <wp:wrapNone/>
                <wp:docPr id="130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31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4" y="12752"/>
                            <a:ext cx="1015" cy="5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2" name="Freeform 192"/>
                        <wps:cNvSpPr>
                          <a:spLocks/>
                        </wps:cNvSpPr>
                        <wps:spPr bwMode="auto">
                          <a:xfrm>
                            <a:off x="5616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11900 11900"/>
                              <a:gd name="T3" fmla="*/ 11900 h 1706"/>
                              <a:gd name="T4" fmla="+- 0 5650 5616"/>
                              <a:gd name="T5" fmla="*/ T4 w 1706"/>
                              <a:gd name="T6" fmla="+- 0 11901 11900"/>
                              <a:gd name="T7" fmla="*/ 11901 h 1706"/>
                              <a:gd name="T8" fmla="+- 0 5626 5616"/>
                              <a:gd name="T9" fmla="*/ T8 w 1706"/>
                              <a:gd name="T10" fmla="+- 0 11909 11900"/>
                              <a:gd name="T11" fmla="*/ 11909 h 1706"/>
                              <a:gd name="T12" fmla="+- 0 5618 5616"/>
                              <a:gd name="T13" fmla="*/ T12 w 1706"/>
                              <a:gd name="T14" fmla="+- 0 11933 11900"/>
                              <a:gd name="T15" fmla="*/ 11933 h 1706"/>
                              <a:gd name="T16" fmla="+- 0 5616 5616"/>
                              <a:gd name="T17" fmla="*/ T16 w 1706"/>
                              <a:gd name="T18" fmla="+- 0 11978 11900"/>
                              <a:gd name="T19" fmla="*/ 11978 h 1706"/>
                              <a:gd name="T20" fmla="+- 0 5616 5616"/>
                              <a:gd name="T21" fmla="*/ T20 w 1706"/>
                              <a:gd name="T22" fmla="+- 0 13526 11900"/>
                              <a:gd name="T23" fmla="*/ 13526 h 1706"/>
                              <a:gd name="T24" fmla="+- 0 5618 5616"/>
                              <a:gd name="T25" fmla="*/ T24 w 1706"/>
                              <a:gd name="T26" fmla="+- 0 13572 11900"/>
                              <a:gd name="T27" fmla="*/ 13572 h 1706"/>
                              <a:gd name="T28" fmla="+- 0 5626 5616"/>
                              <a:gd name="T29" fmla="*/ T28 w 1706"/>
                              <a:gd name="T30" fmla="+- 0 13595 11900"/>
                              <a:gd name="T31" fmla="*/ 13595 h 1706"/>
                              <a:gd name="T32" fmla="+- 0 5650 5616"/>
                              <a:gd name="T33" fmla="*/ T32 w 1706"/>
                              <a:gd name="T34" fmla="+- 0 13604 11900"/>
                              <a:gd name="T35" fmla="*/ 13604 h 1706"/>
                              <a:gd name="T36" fmla="+- 0 5695 5616"/>
                              <a:gd name="T37" fmla="*/ T36 w 1706"/>
                              <a:gd name="T38" fmla="+- 0 13605 11900"/>
                              <a:gd name="T39" fmla="*/ 13605 h 1706"/>
                              <a:gd name="T40" fmla="+- 0 7243 5616"/>
                              <a:gd name="T41" fmla="*/ T40 w 1706"/>
                              <a:gd name="T42" fmla="+- 0 13605 11900"/>
                              <a:gd name="T43" fmla="*/ 13605 h 1706"/>
                              <a:gd name="T44" fmla="+- 0 7289 5616"/>
                              <a:gd name="T45" fmla="*/ T44 w 1706"/>
                              <a:gd name="T46" fmla="+- 0 13604 11900"/>
                              <a:gd name="T47" fmla="*/ 13604 h 1706"/>
                              <a:gd name="T48" fmla="+- 0 7312 5616"/>
                              <a:gd name="T49" fmla="*/ T48 w 1706"/>
                              <a:gd name="T50" fmla="+- 0 13595 11900"/>
                              <a:gd name="T51" fmla="*/ 13595 h 1706"/>
                              <a:gd name="T52" fmla="+- 0 7321 5616"/>
                              <a:gd name="T53" fmla="*/ T52 w 1706"/>
                              <a:gd name="T54" fmla="+- 0 13572 11900"/>
                              <a:gd name="T55" fmla="*/ 13572 h 1706"/>
                              <a:gd name="T56" fmla="+- 0 7322 5616"/>
                              <a:gd name="T57" fmla="*/ T56 w 1706"/>
                              <a:gd name="T58" fmla="+- 0 13526 11900"/>
                              <a:gd name="T59" fmla="*/ 13526 h 1706"/>
                              <a:gd name="T60" fmla="+- 0 7322 5616"/>
                              <a:gd name="T61" fmla="*/ T60 w 1706"/>
                              <a:gd name="T62" fmla="+- 0 11978 11900"/>
                              <a:gd name="T63" fmla="*/ 11978 h 1706"/>
                              <a:gd name="T64" fmla="+- 0 7321 5616"/>
                              <a:gd name="T65" fmla="*/ T64 w 1706"/>
                              <a:gd name="T66" fmla="+- 0 11933 11900"/>
                              <a:gd name="T67" fmla="*/ 11933 h 1706"/>
                              <a:gd name="T68" fmla="+- 0 7312 5616"/>
                              <a:gd name="T69" fmla="*/ T68 w 1706"/>
                              <a:gd name="T70" fmla="+- 0 11909 11900"/>
                              <a:gd name="T71" fmla="*/ 11909 h 1706"/>
                              <a:gd name="T72" fmla="+- 0 7289 5616"/>
                              <a:gd name="T73" fmla="*/ T72 w 1706"/>
                              <a:gd name="T74" fmla="+- 0 11901 11900"/>
                              <a:gd name="T75" fmla="*/ 11901 h 1706"/>
                              <a:gd name="T76" fmla="+- 0 7243 5616"/>
                              <a:gd name="T77" fmla="*/ T76 w 1706"/>
                              <a:gd name="T78" fmla="+- 0 11900 11900"/>
                              <a:gd name="T79" fmla="*/ 11900 h 1706"/>
                              <a:gd name="T80" fmla="+- 0 5695 5616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76" y="12715"/>
                            <a:ext cx="585" cy="4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C5521" id="Group 190" o:spid="_x0000_s1026" style="position:absolute;margin-left:279.45pt;margin-top:593.6pt;width:88.05pt;height:88.05pt;z-index:-251714048;mso-position-horizontal-relative:page;mso-position-vertical-relative:page" coordorigin="5589,1187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">
                <v:shape id="Picture 193" o:spid="_x0000_s1027" type="#_x0000_t75" style="position:absolute;left:5714;top:12752;width:1015;height: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">
                  <v:imagedata r:id="rId225" o:title=""/>
                </v:shape>
                <v:shape id="Freeform 192" o:spid="_x0000_s1028" style="position:absolute;left:5616;top:1189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11900;34,11901;10,11909;2,11933;0,11978;0,13526;2,13572;10,13595;34,13604;79,13605;1627,13605;1673,13604;1696,13595;1705,13572;1706,13526;1706,11978;1705,11933;1696,11909;1673,11901;1627,11900;79,11900" o:connectangles="0,0,0,0,0,0,0,0,0,0,0,0,0,0,0,0,0,0,0,0,0"/>
                </v:shape>
                <v:shape id="Picture 191" o:spid="_x0000_s1029" type="#_x0000_t75" style="position:absolute;left:6576;top:12715;width:585;height: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">
                  <v:imagedata r:id="rId22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3456" behindDoc="1" locked="0" layoutInCell="1" allowOverlap="1">
                <wp:simplePos x="0" y="0"/>
                <wp:positionH relativeFrom="page">
                  <wp:posOffset>4936490</wp:posOffset>
                </wp:positionH>
                <wp:positionV relativeFrom="page">
                  <wp:posOffset>681990</wp:posOffset>
                </wp:positionV>
                <wp:extent cx="1118235" cy="1118235"/>
                <wp:effectExtent l="2540" t="5715" r="3175" b="0"/>
                <wp:wrapNone/>
                <wp:docPr id="12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28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3" y="1802"/>
                            <a:ext cx="964" cy="9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9" name="Freeform 188"/>
                        <wps:cNvSpPr>
                          <a:spLocks/>
                        </wps:cNvSpPr>
                        <wps:spPr bwMode="auto">
                          <a:xfrm>
                            <a:off x="7802" y="1101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1102 1102"/>
                              <a:gd name="T3" fmla="*/ 1102 h 1706"/>
                              <a:gd name="T4" fmla="+- 0 7836 7802"/>
                              <a:gd name="T5" fmla="*/ T4 w 1706"/>
                              <a:gd name="T6" fmla="+- 0 1103 1102"/>
                              <a:gd name="T7" fmla="*/ 1103 h 1706"/>
                              <a:gd name="T8" fmla="+- 0 7812 7802"/>
                              <a:gd name="T9" fmla="*/ T8 w 1706"/>
                              <a:gd name="T10" fmla="+- 0 1112 1102"/>
                              <a:gd name="T11" fmla="*/ 1112 h 1706"/>
                              <a:gd name="T12" fmla="+- 0 7804 7802"/>
                              <a:gd name="T13" fmla="*/ T12 w 1706"/>
                              <a:gd name="T14" fmla="+- 0 1135 1102"/>
                              <a:gd name="T15" fmla="*/ 1135 h 1706"/>
                              <a:gd name="T16" fmla="+- 0 7802 7802"/>
                              <a:gd name="T17" fmla="*/ T16 w 1706"/>
                              <a:gd name="T18" fmla="+- 0 1181 1102"/>
                              <a:gd name="T19" fmla="*/ 1181 h 1706"/>
                              <a:gd name="T20" fmla="+- 0 7802 7802"/>
                              <a:gd name="T21" fmla="*/ T20 w 1706"/>
                              <a:gd name="T22" fmla="+- 0 2728 1102"/>
                              <a:gd name="T23" fmla="*/ 2728 h 1706"/>
                              <a:gd name="T24" fmla="+- 0 7804 7802"/>
                              <a:gd name="T25" fmla="*/ T24 w 1706"/>
                              <a:gd name="T26" fmla="+- 0 2774 1102"/>
                              <a:gd name="T27" fmla="*/ 2774 h 1706"/>
                              <a:gd name="T28" fmla="+- 0 7812 7802"/>
                              <a:gd name="T29" fmla="*/ T28 w 1706"/>
                              <a:gd name="T30" fmla="+- 0 2797 1102"/>
                              <a:gd name="T31" fmla="*/ 2797 h 1706"/>
                              <a:gd name="T32" fmla="+- 0 7836 7802"/>
                              <a:gd name="T33" fmla="*/ T32 w 1706"/>
                              <a:gd name="T34" fmla="+- 0 2806 1102"/>
                              <a:gd name="T35" fmla="*/ 2806 h 1706"/>
                              <a:gd name="T36" fmla="+- 0 7881 7802"/>
                              <a:gd name="T37" fmla="*/ T36 w 1706"/>
                              <a:gd name="T38" fmla="+- 0 2807 1102"/>
                              <a:gd name="T39" fmla="*/ 2807 h 1706"/>
                              <a:gd name="T40" fmla="+- 0 9429 7802"/>
                              <a:gd name="T41" fmla="*/ T40 w 1706"/>
                              <a:gd name="T42" fmla="+- 0 2807 1102"/>
                              <a:gd name="T43" fmla="*/ 2807 h 1706"/>
                              <a:gd name="T44" fmla="+- 0 9474 7802"/>
                              <a:gd name="T45" fmla="*/ T44 w 1706"/>
                              <a:gd name="T46" fmla="+- 0 2806 1102"/>
                              <a:gd name="T47" fmla="*/ 2806 h 1706"/>
                              <a:gd name="T48" fmla="+- 0 9498 7802"/>
                              <a:gd name="T49" fmla="*/ T48 w 1706"/>
                              <a:gd name="T50" fmla="+- 0 2797 1102"/>
                              <a:gd name="T51" fmla="*/ 2797 h 1706"/>
                              <a:gd name="T52" fmla="+- 0 9506 7802"/>
                              <a:gd name="T53" fmla="*/ T52 w 1706"/>
                              <a:gd name="T54" fmla="+- 0 2774 1102"/>
                              <a:gd name="T55" fmla="*/ 2774 h 1706"/>
                              <a:gd name="T56" fmla="+- 0 9508 7802"/>
                              <a:gd name="T57" fmla="*/ T56 w 1706"/>
                              <a:gd name="T58" fmla="+- 0 2728 1102"/>
                              <a:gd name="T59" fmla="*/ 2728 h 1706"/>
                              <a:gd name="T60" fmla="+- 0 9508 7802"/>
                              <a:gd name="T61" fmla="*/ T60 w 1706"/>
                              <a:gd name="T62" fmla="+- 0 1181 1102"/>
                              <a:gd name="T63" fmla="*/ 1181 h 1706"/>
                              <a:gd name="T64" fmla="+- 0 9506 7802"/>
                              <a:gd name="T65" fmla="*/ T64 w 1706"/>
                              <a:gd name="T66" fmla="+- 0 1135 1102"/>
                              <a:gd name="T67" fmla="*/ 1135 h 1706"/>
                              <a:gd name="T68" fmla="+- 0 9498 7802"/>
                              <a:gd name="T69" fmla="*/ T68 w 1706"/>
                              <a:gd name="T70" fmla="+- 0 1112 1102"/>
                              <a:gd name="T71" fmla="*/ 1112 h 1706"/>
                              <a:gd name="T72" fmla="+- 0 9474 7802"/>
                              <a:gd name="T73" fmla="*/ T72 w 1706"/>
                              <a:gd name="T74" fmla="+- 0 1103 1102"/>
                              <a:gd name="T75" fmla="*/ 1103 h 1706"/>
                              <a:gd name="T76" fmla="+- 0 9429 7802"/>
                              <a:gd name="T77" fmla="*/ T76 w 1706"/>
                              <a:gd name="T78" fmla="+- 0 1102 1102"/>
                              <a:gd name="T79" fmla="*/ 1102 h 1706"/>
                              <a:gd name="T80" fmla="+- 0 7881 7802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BDEEC0" id="Group 187" o:spid="_x0000_s1026" style="position:absolute;margin-left:388.7pt;margin-top:53.7pt;width:88.05pt;height:88.05pt;z-index:-251713024;mso-position-horizontal-relative:page;mso-position-vertical-relative:page" coordorigin="7774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">
                <v:shape id="Picture 189" o:spid="_x0000_s1027" type="#_x0000_t75" style="position:absolute;left:8173;top:1802;width:964;height: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">
                  <v:imagedata r:id="rId228" o:title=""/>
                </v:shape>
                <v:shape id="Freeform 188" o:spid="_x0000_s1028" style="position:absolute;left:7802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" path="m79,l34,1,10,10,2,33,,79,,1626r2,46l10,1695r24,9l79,1705r1548,l1672,1704r24,-9l1704,1672r2,-46l1706,79r-2,-46l1696,10,1672,1,1627,,79,xe" filled="f" strokecolor="#27bdbe" strokeweight=".98036mm">
                  <v:path arrowok="t" o:connecttype="custom" o:connectlocs="79,1102;34,1103;10,1112;2,1135;0,1181;0,2728;2,2774;10,2797;34,2806;79,2807;1627,2807;1672,2806;1696,2797;1704,2774;1706,2728;1706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4480" behindDoc="1" locked="0" layoutInCell="1" allowOverlap="1">
                <wp:simplePos x="0" y="0"/>
                <wp:positionH relativeFrom="page">
                  <wp:posOffset>4936490</wp:posOffset>
                </wp:positionH>
                <wp:positionV relativeFrom="page">
                  <wp:posOffset>2053590</wp:posOffset>
                </wp:positionV>
                <wp:extent cx="1118235" cy="1118235"/>
                <wp:effectExtent l="2540" t="5715" r="3175" b="0"/>
                <wp:wrapNone/>
                <wp:docPr id="124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25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0" y="3968"/>
                            <a:ext cx="1678" cy="9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6" name="Freeform 185"/>
                        <wps:cNvSpPr>
                          <a:spLocks/>
                        </wps:cNvSpPr>
                        <wps:spPr bwMode="auto">
                          <a:xfrm>
                            <a:off x="7802" y="3261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3261 3261"/>
                              <a:gd name="T3" fmla="*/ 3261 h 1706"/>
                              <a:gd name="T4" fmla="+- 0 7836 7802"/>
                              <a:gd name="T5" fmla="*/ T4 w 1706"/>
                              <a:gd name="T6" fmla="+- 0 3263 3261"/>
                              <a:gd name="T7" fmla="*/ 3263 h 1706"/>
                              <a:gd name="T8" fmla="+- 0 7812 7802"/>
                              <a:gd name="T9" fmla="*/ T8 w 1706"/>
                              <a:gd name="T10" fmla="+- 0 3271 3261"/>
                              <a:gd name="T11" fmla="*/ 3271 h 1706"/>
                              <a:gd name="T12" fmla="+- 0 7804 7802"/>
                              <a:gd name="T13" fmla="*/ T12 w 1706"/>
                              <a:gd name="T14" fmla="+- 0 3295 3261"/>
                              <a:gd name="T15" fmla="*/ 3295 h 1706"/>
                              <a:gd name="T16" fmla="+- 0 7802 7802"/>
                              <a:gd name="T17" fmla="*/ T16 w 1706"/>
                              <a:gd name="T18" fmla="+- 0 3340 3261"/>
                              <a:gd name="T19" fmla="*/ 3340 h 1706"/>
                              <a:gd name="T20" fmla="+- 0 7802 7802"/>
                              <a:gd name="T21" fmla="*/ T20 w 1706"/>
                              <a:gd name="T22" fmla="+- 0 4888 3261"/>
                              <a:gd name="T23" fmla="*/ 4888 h 1706"/>
                              <a:gd name="T24" fmla="+- 0 7804 7802"/>
                              <a:gd name="T25" fmla="*/ T24 w 1706"/>
                              <a:gd name="T26" fmla="+- 0 4934 3261"/>
                              <a:gd name="T27" fmla="*/ 4934 h 1706"/>
                              <a:gd name="T28" fmla="+- 0 7812 7802"/>
                              <a:gd name="T29" fmla="*/ T28 w 1706"/>
                              <a:gd name="T30" fmla="+- 0 4957 3261"/>
                              <a:gd name="T31" fmla="*/ 4957 h 1706"/>
                              <a:gd name="T32" fmla="+- 0 7836 7802"/>
                              <a:gd name="T33" fmla="*/ T32 w 1706"/>
                              <a:gd name="T34" fmla="+- 0 4966 3261"/>
                              <a:gd name="T35" fmla="*/ 4966 h 1706"/>
                              <a:gd name="T36" fmla="+- 0 7881 7802"/>
                              <a:gd name="T37" fmla="*/ T36 w 1706"/>
                              <a:gd name="T38" fmla="+- 0 4967 3261"/>
                              <a:gd name="T39" fmla="*/ 4967 h 1706"/>
                              <a:gd name="T40" fmla="+- 0 9429 7802"/>
                              <a:gd name="T41" fmla="*/ T40 w 1706"/>
                              <a:gd name="T42" fmla="+- 0 4967 3261"/>
                              <a:gd name="T43" fmla="*/ 4967 h 1706"/>
                              <a:gd name="T44" fmla="+- 0 9474 7802"/>
                              <a:gd name="T45" fmla="*/ T44 w 1706"/>
                              <a:gd name="T46" fmla="+- 0 4966 3261"/>
                              <a:gd name="T47" fmla="*/ 4966 h 1706"/>
                              <a:gd name="T48" fmla="+- 0 9498 7802"/>
                              <a:gd name="T49" fmla="*/ T48 w 1706"/>
                              <a:gd name="T50" fmla="+- 0 4957 3261"/>
                              <a:gd name="T51" fmla="*/ 4957 h 1706"/>
                              <a:gd name="T52" fmla="+- 0 9506 7802"/>
                              <a:gd name="T53" fmla="*/ T52 w 1706"/>
                              <a:gd name="T54" fmla="+- 0 4934 3261"/>
                              <a:gd name="T55" fmla="*/ 4934 h 1706"/>
                              <a:gd name="T56" fmla="+- 0 9508 7802"/>
                              <a:gd name="T57" fmla="*/ T56 w 1706"/>
                              <a:gd name="T58" fmla="+- 0 4888 3261"/>
                              <a:gd name="T59" fmla="*/ 4888 h 1706"/>
                              <a:gd name="T60" fmla="+- 0 9508 7802"/>
                              <a:gd name="T61" fmla="*/ T60 w 1706"/>
                              <a:gd name="T62" fmla="+- 0 3340 3261"/>
                              <a:gd name="T63" fmla="*/ 3340 h 1706"/>
                              <a:gd name="T64" fmla="+- 0 9506 7802"/>
                              <a:gd name="T65" fmla="*/ T64 w 1706"/>
                              <a:gd name="T66" fmla="+- 0 3295 3261"/>
                              <a:gd name="T67" fmla="*/ 3295 h 1706"/>
                              <a:gd name="T68" fmla="+- 0 9498 7802"/>
                              <a:gd name="T69" fmla="*/ T68 w 1706"/>
                              <a:gd name="T70" fmla="+- 0 3271 3261"/>
                              <a:gd name="T71" fmla="*/ 3271 h 1706"/>
                              <a:gd name="T72" fmla="+- 0 9474 7802"/>
                              <a:gd name="T73" fmla="*/ T72 w 1706"/>
                              <a:gd name="T74" fmla="+- 0 3263 3261"/>
                              <a:gd name="T75" fmla="*/ 3263 h 1706"/>
                              <a:gd name="T76" fmla="+- 0 9429 7802"/>
                              <a:gd name="T77" fmla="*/ T76 w 1706"/>
                              <a:gd name="T78" fmla="+- 0 3261 3261"/>
                              <a:gd name="T79" fmla="*/ 3261 h 1706"/>
                              <a:gd name="T80" fmla="+- 0 7881 7802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E6E8D0" id="Group 184" o:spid="_x0000_s1026" style="position:absolute;margin-left:388.7pt;margin-top:161.7pt;width:88.05pt;height:88.05pt;z-index:-251712000;mso-position-horizontal-relative:page;mso-position-vertical-relative:page" coordorigin="7774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">
                <v:shape id="Picture 186" o:spid="_x0000_s1027" type="#_x0000_t75" style="position:absolute;left:7830;top:3968;width:1678;height: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">
                  <v:imagedata r:id="rId230" o:title=""/>
                </v:shape>
                <v:shape id="Freeform 185" o:spid="_x0000_s1028" style="position:absolute;left:7802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" path="m79,l34,2,10,10,2,34,,79,,1627r2,46l10,1696r24,9l79,1706r1548,l1672,1705r24,-9l1704,1673r2,-46l1706,79r-2,-45l1696,10,1672,2,1627,,79,xe" filled="f" strokecolor="#27bdbe" strokeweight=".98036mm">
                  <v:path arrowok="t" o:connecttype="custom" o:connectlocs="79,3261;34,3263;10,3271;2,3295;0,3340;0,4888;2,4934;10,4957;34,4966;79,4967;1627,4967;1672,4966;1696,4957;1704,4934;1706,4888;1706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5504" behindDoc="1" locked="0" layoutInCell="1" allowOverlap="1">
                <wp:simplePos x="0" y="0"/>
                <wp:positionH relativeFrom="page">
                  <wp:posOffset>4936490</wp:posOffset>
                </wp:positionH>
                <wp:positionV relativeFrom="page">
                  <wp:posOffset>3424555</wp:posOffset>
                </wp:positionV>
                <wp:extent cx="1118235" cy="1118235"/>
                <wp:effectExtent l="2540" t="5080" r="3175" b="635"/>
                <wp:wrapNone/>
                <wp:docPr id="121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22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1" y="5796"/>
                            <a:ext cx="1367" cy="13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3" name="Freeform 182"/>
                        <wps:cNvSpPr>
                          <a:spLocks/>
                        </wps:cNvSpPr>
                        <wps:spPr bwMode="auto">
                          <a:xfrm>
                            <a:off x="7802" y="5420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5421 5421"/>
                              <a:gd name="T3" fmla="*/ 5421 h 1706"/>
                              <a:gd name="T4" fmla="+- 0 7836 7802"/>
                              <a:gd name="T5" fmla="*/ T4 w 1706"/>
                              <a:gd name="T6" fmla="+- 0 5422 5421"/>
                              <a:gd name="T7" fmla="*/ 5422 h 1706"/>
                              <a:gd name="T8" fmla="+- 0 7812 7802"/>
                              <a:gd name="T9" fmla="*/ T8 w 1706"/>
                              <a:gd name="T10" fmla="+- 0 5431 5421"/>
                              <a:gd name="T11" fmla="*/ 5431 h 1706"/>
                              <a:gd name="T12" fmla="+- 0 7804 7802"/>
                              <a:gd name="T13" fmla="*/ T12 w 1706"/>
                              <a:gd name="T14" fmla="+- 0 5454 5421"/>
                              <a:gd name="T15" fmla="*/ 5454 h 1706"/>
                              <a:gd name="T16" fmla="+- 0 7802 7802"/>
                              <a:gd name="T17" fmla="*/ T16 w 1706"/>
                              <a:gd name="T18" fmla="+- 0 5500 5421"/>
                              <a:gd name="T19" fmla="*/ 5500 h 1706"/>
                              <a:gd name="T20" fmla="+- 0 7802 7802"/>
                              <a:gd name="T21" fmla="*/ T20 w 1706"/>
                              <a:gd name="T22" fmla="+- 0 7048 5421"/>
                              <a:gd name="T23" fmla="*/ 7048 h 1706"/>
                              <a:gd name="T24" fmla="+- 0 7804 7802"/>
                              <a:gd name="T25" fmla="*/ T24 w 1706"/>
                              <a:gd name="T26" fmla="+- 0 7093 5421"/>
                              <a:gd name="T27" fmla="*/ 7093 h 1706"/>
                              <a:gd name="T28" fmla="+- 0 7812 7802"/>
                              <a:gd name="T29" fmla="*/ T28 w 1706"/>
                              <a:gd name="T30" fmla="+- 0 7116 5421"/>
                              <a:gd name="T31" fmla="*/ 7116 h 1706"/>
                              <a:gd name="T32" fmla="+- 0 7836 7802"/>
                              <a:gd name="T33" fmla="*/ T32 w 1706"/>
                              <a:gd name="T34" fmla="+- 0 7125 5421"/>
                              <a:gd name="T35" fmla="*/ 7125 h 1706"/>
                              <a:gd name="T36" fmla="+- 0 7881 7802"/>
                              <a:gd name="T37" fmla="*/ T36 w 1706"/>
                              <a:gd name="T38" fmla="+- 0 7126 5421"/>
                              <a:gd name="T39" fmla="*/ 7126 h 1706"/>
                              <a:gd name="T40" fmla="+- 0 9429 7802"/>
                              <a:gd name="T41" fmla="*/ T40 w 1706"/>
                              <a:gd name="T42" fmla="+- 0 7126 5421"/>
                              <a:gd name="T43" fmla="*/ 7126 h 1706"/>
                              <a:gd name="T44" fmla="+- 0 9474 7802"/>
                              <a:gd name="T45" fmla="*/ T44 w 1706"/>
                              <a:gd name="T46" fmla="+- 0 7125 5421"/>
                              <a:gd name="T47" fmla="*/ 7125 h 1706"/>
                              <a:gd name="T48" fmla="+- 0 9498 7802"/>
                              <a:gd name="T49" fmla="*/ T48 w 1706"/>
                              <a:gd name="T50" fmla="+- 0 7116 5421"/>
                              <a:gd name="T51" fmla="*/ 7116 h 1706"/>
                              <a:gd name="T52" fmla="+- 0 9506 7802"/>
                              <a:gd name="T53" fmla="*/ T52 w 1706"/>
                              <a:gd name="T54" fmla="+- 0 7093 5421"/>
                              <a:gd name="T55" fmla="*/ 7093 h 1706"/>
                              <a:gd name="T56" fmla="+- 0 9508 7802"/>
                              <a:gd name="T57" fmla="*/ T56 w 1706"/>
                              <a:gd name="T58" fmla="+- 0 7048 5421"/>
                              <a:gd name="T59" fmla="*/ 7048 h 1706"/>
                              <a:gd name="T60" fmla="+- 0 9508 7802"/>
                              <a:gd name="T61" fmla="*/ T60 w 1706"/>
                              <a:gd name="T62" fmla="+- 0 5500 5421"/>
                              <a:gd name="T63" fmla="*/ 5500 h 1706"/>
                              <a:gd name="T64" fmla="+- 0 9506 7802"/>
                              <a:gd name="T65" fmla="*/ T64 w 1706"/>
                              <a:gd name="T66" fmla="+- 0 5454 5421"/>
                              <a:gd name="T67" fmla="*/ 5454 h 1706"/>
                              <a:gd name="T68" fmla="+- 0 9498 7802"/>
                              <a:gd name="T69" fmla="*/ T68 w 1706"/>
                              <a:gd name="T70" fmla="+- 0 5431 5421"/>
                              <a:gd name="T71" fmla="*/ 5431 h 1706"/>
                              <a:gd name="T72" fmla="+- 0 9474 7802"/>
                              <a:gd name="T73" fmla="*/ T72 w 1706"/>
                              <a:gd name="T74" fmla="+- 0 5422 5421"/>
                              <a:gd name="T75" fmla="*/ 5422 h 1706"/>
                              <a:gd name="T76" fmla="+- 0 9429 7802"/>
                              <a:gd name="T77" fmla="*/ T76 w 1706"/>
                              <a:gd name="T78" fmla="+- 0 5421 5421"/>
                              <a:gd name="T79" fmla="*/ 5421 h 1706"/>
                              <a:gd name="T80" fmla="+- 0 7881 7802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F94278" id="Group 181" o:spid="_x0000_s1026" style="position:absolute;margin-left:388.7pt;margin-top:269.65pt;width:88.05pt;height:88.05pt;z-index:-251710976;mso-position-horizontal-relative:page;mso-position-vertical-relative:page" coordorigin="7774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">
                <v:shape id="Picture 183" o:spid="_x0000_s1027" type="#_x0000_t75" style="position:absolute;left:7971;top:5796;width:1367;height:1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">
                  <v:imagedata r:id="rId232" o:title=""/>
                </v:shape>
                <v:shape id="Freeform 182" o:spid="_x0000_s1028" style="position:absolute;left:7802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" path="m79,l34,1,10,10,2,33,,79,,1627r2,45l10,1695r24,9l79,1705r1548,l1672,1704r24,-9l1704,1672r2,-45l1706,79r-2,-46l1696,10,1672,1,1627,,79,xe" filled="f" strokecolor="#27bdbe" strokeweight=".98036mm">
                  <v:path arrowok="t" o:connecttype="custom" o:connectlocs="79,5421;34,5422;10,5431;2,5454;0,5500;0,7048;2,7093;10,7116;34,7125;79,7126;1627,7126;1672,7125;1696,7116;1704,7093;1706,7048;1706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6528" behindDoc="1" locked="0" layoutInCell="1" allowOverlap="1">
                <wp:simplePos x="0" y="0"/>
                <wp:positionH relativeFrom="page">
                  <wp:posOffset>4936490</wp:posOffset>
                </wp:positionH>
                <wp:positionV relativeFrom="page">
                  <wp:posOffset>4796155</wp:posOffset>
                </wp:positionV>
                <wp:extent cx="1118235" cy="1118235"/>
                <wp:effectExtent l="2540" t="5080" r="3175" b="635"/>
                <wp:wrapNone/>
                <wp:docPr id="11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9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5" y="8116"/>
                            <a:ext cx="1439" cy="8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0" name="Freeform 179"/>
                        <wps:cNvSpPr>
                          <a:spLocks/>
                        </wps:cNvSpPr>
                        <wps:spPr bwMode="auto">
                          <a:xfrm>
                            <a:off x="7802" y="7580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7580 7580"/>
                              <a:gd name="T3" fmla="*/ 7580 h 1706"/>
                              <a:gd name="T4" fmla="+- 0 7836 7802"/>
                              <a:gd name="T5" fmla="*/ T4 w 1706"/>
                              <a:gd name="T6" fmla="+- 0 7582 7580"/>
                              <a:gd name="T7" fmla="*/ 7582 h 1706"/>
                              <a:gd name="T8" fmla="+- 0 7812 7802"/>
                              <a:gd name="T9" fmla="*/ T8 w 1706"/>
                              <a:gd name="T10" fmla="+- 0 7590 7580"/>
                              <a:gd name="T11" fmla="*/ 7590 h 1706"/>
                              <a:gd name="T12" fmla="+- 0 7804 7802"/>
                              <a:gd name="T13" fmla="*/ T12 w 1706"/>
                              <a:gd name="T14" fmla="+- 0 7614 7580"/>
                              <a:gd name="T15" fmla="*/ 7614 h 1706"/>
                              <a:gd name="T16" fmla="+- 0 7802 7802"/>
                              <a:gd name="T17" fmla="*/ T16 w 1706"/>
                              <a:gd name="T18" fmla="+- 0 7659 7580"/>
                              <a:gd name="T19" fmla="*/ 7659 h 1706"/>
                              <a:gd name="T20" fmla="+- 0 7802 7802"/>
                              <a:gd name="T21" fmla="*/ T20 w 1706"/>
                              <a:gd name="T22" fmla="+- 0 9207 7580"/>
                              <a:gd name="T23" fmla="*/ 9207 h 1706"/>
                              <a:gd name="T24" fmla="+- 0 7804 7802"/>
                              <a:gd name="T25" fmla="*/ T24 w 1706"/>
                              <a:gd name="T26" fmla="+- 0 9253 7580"/>
                              <a:gd name="T27" fmla="*/ 9253 h 1706"/>
                              <a:gd name="T28" fmla="+- 0 7812 7802"/>
                              <a:gd name="T29" fmla="*/ T28 w 1706"/>
                              <a:gd name="T30" fmla="+- 0 9276 7580"/>
                              <a:gd name="T31" fmla="*/ 9276 h 1706"/>
                              <a:gd name="T32" fmla="+- 0 7836 7802"/>
                              <a:gd name="T33" fmla="*/ T32 w 1706"/>
                              <a:gd name="T34" fmla="+- 0 9285 7580"/>
                              <a:gd name="T35" fmla="*/ 9285 h 1706"/>
                              <a:gd name="T36" fmla="+- 0 7881 7802"/>
                              <a:gd name="T37" fmla="*/ T36 w 1706"/>
                              <a:gd name="T38" fmla="+- 0 9286 7580"/>
                              <a:gd name="T39" fmla="*/ 9286 h 1706"/>
                              <a:gd name="T40" fmla="+- 0 9429 7802"/>
                              <a:gd name="T41" fmla="*/ T40 w 1706"/>
                              <a:gd name="T42" fmla="+- 0 9286 7580"/>
                              <a:gd name="T43" fmla="*/ 9286 h 1706"/>
                              <a:gd name="T44" fmla="+- 0 9474 7802"/>
                              <a:gd name="T45" fmla="*/ T44 w 1706"/>
                              <a:gd name="T46" fmla="+- 0 9285 7580"/>
                              <a:gd name="T47" fmla="*/ 9285 h 1706"/>
                              <a:gd name="T48" fmla="+- 0 9498 7802"/>
                              <a:gd name="T49" fmla="*/ T48 w 1706"/>
                              <a:gd name="T50" fmla="+- 0 9276 7580"/>
                              <a:gd name="T51" fmla="*/ 9276 h 1706"/>
                              <a:gd name="T52" fmla="+- 0 9506 7802"/>
                              <a:gd name="T53" fmla="*/ T52 w 1706"/>
                              <a:gd name="T54" fmla="+- 0 9253 7580"/>
                              <a:gd name="T55" fmla="*/ 9253 h 1706"/>
                              <a:gd name="T56" fmla="+- 0 9508 7802"/>
                              <a:gd name="T57" fmla="*/ T56 w 1706"/>
                              <a:gd name="T58" fmla="+- 0 9207 7580"/>
                              <a:gd name="T59" fmla="*/ 9207 h 1706"/>
                              <a:gd name="T60" fmla="+- 0 9508 7802"/>
                              <a:gd name="T61" fmla="*/ T60 w 1706"/>
                              <a:gd name="T62" fmla="+- 0 7659 7580"/>
                              <a:gd name="T63" fmla="*/ 7659 h 1706"/>
                              <a:gd name="T64" fmla="+- 0 9506 7802"/>
                              <a:gd name="T65" fmla="*/ T64 w 1706"/>
                              <a:gd name="T66" fmla="+- 0 7614 7580"/>
                              <a:gd name="T67" fmla="*/ 7614 h 1706"/>
                              <a:gd name="T68" fmla="+- 0 9498 7802"/>
                              <a:gd name="T69" fmla="*/ T68 w 1706"/>
                              <a:gd name="T70" fmla="+- 0 7590 7580"/>
                              <a:gd name="T71" fmla="*/ 7590 h 1706"/>
                              <a:gd name="T72" fmla="+- 0 9474 7802"/>
                              <a:gd name="T73" fmla="*/ T72 w 1706"/>
                              <a:gd name="T74" fmla="+- 0 7582 7580"/>
                              <a:gd name="T75" fmla="*/ 7582 h 1706"/>
                              <a:gd name="T76" fmla="+- 0 9429 7802"/>
                              <a:gd name="T77" fmla="*/ T76 w 1706"/>
                              <a:gd name="T78" fmla="+- 0 7580 7580"/>
                              <a:gd name="T79" fmla="*/ 7580 h 1706"/>
                              <a:gd name="T80" fmla="+- 0 7881 7802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893F1C" id="Group 178" o:spid="_x0000_s1026" style="position:absolute;margin-left:388.7pt;margin-top:377.65pt;width:88.05pt;height:88.05pt;z-index:-251709952;mso-position-horizontal-relative:page;mso-position-vertical-relative:page" coordorigin="7774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">
                <v:shape id="Picture 180" o:spid="_x0000_s1027" type="#_x0000_t75" style="position:absolute;left:7935;top:8116;width:1439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">
                  <v:imagedata r:id="rId234" o:title=""/>
                </v:shape>
                <v:shape id="Freeform 179" o:spid="_x0000_s1028" style="position:absolute;left:7802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" path="m79,l34,2,10,10,2,34,,79,,1627r2,46l10,1696r24,9l79,1706r1548,l1672,1705r24,-9l1704,1673r2,-46l1706,79r-2,-45l1696,10,1672,2,1627,,79,xe" filled="f" strokecolor="#27bdbe" strokeweight=".98036mm">
                  <v:path arrowok="t" o:connecttype="custom" o:connectlocs="79,7580;34,7582;10,7590;2,7614;0,7659;0,9207;2,9253;10,9276;34,9285;79,9286;1627,9286;1672,9285;1696,9276;1704,9253;1706,9207;1706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7552" behindDoc="1" locked="0" layoutInCell="1" allowOverlap="1">
                <wp:simplePos x="0" y="0"/>
                <wp:positionH relativeFrom="page">
                  <wp:posOffset>4936490</wp:posOffset>
                </wp:positionH>
                <wp:positionV relativeFrom="page">
                  <wp:posOffset>7538720</wp:posOffset>
                </wp:positionV>
                <wp:extent cx="1118235" cy="1118235"/>
                <wp:effectExtent l="2540" t="4445" r="3175" b="1270"/>
                <wp:wrapNone/>
                <wp:docPr id="115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6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6" y="12631"/>
                            <a:ext cx="588" cy="9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7" name="Freeform 176"/>
                        <wps:cNvSpPr>
                          <a:spLocks/>
                        </wps:cNvSpPr>
                        <wps:spPr bwMode="auto">
                          <a:xfrm>
                            <a:off x="7802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11900 11900"/>
                              <a:gd name="T3" fmla="*/ 11900 h 1706"/>
                              <a:gd name="T4" fmla="+- 0 7836 7802"/>
                              <a:gd name="T5" fmla="*/ T4 w 1706"/>
                              <a:gd name="T6" fmla="+- 0 11901 11900"/>
                              <a:gd name="T7" fmla="*/ 11901 h 1706"/>
                              <a:gd name="T8" fmla="+- 0 7812 7802"/>
                              <a:gd name="T9" fmla="*/ T8 w 1706"/>
                              <a:gd name="T10" fmla="+- 0 11909 11900"/>
                              <a:gd name="T11" fmla="*/ 11909 h 1706"/>
                              <a:gd name="T12" fmla="+- 0 7804 7802"/>
                              <a:gd name="T13" fmla="*/ T12 w 1706"/>
                              <a:gd name="T14" fmla="+- 0 11933 11900"/>
                              <a:gd name="T15" fmla="*/ 11933 h 1706"/>
                              <a:gd name="T16" fmla="+- 0 7802 7802"/>
                              <a:gd name="T17" fmla="*/ T16 w 1706"/>
                              <a:gd name="T18" fmla="+- 0 11978 11900"/>
                              <a:gd name="T19" fmla="*/ 11978 h 1706"/>
                              <a:gd name="T20" fmla="+- 0 7802 7802"/>
                              <a:gd name="T21" fmla="*/ T20 w 1706"/>
                              <a:gd name="T22" fmla="+- 0 13526 11900"/>
                              <a:gd name="T23" fmla="*/ 13526 h 1706"/>
                              <a:gd name="T24" fmla="+- 0 7804 7802"/>
                              <a:gd name="T25" fmla="*/ T24 w 1706"/>
                              <a:gd name="T26" fmla="+- 0 13572 11900"/>
                              <a:gd name="T27" fmla="*/ 13572 h 1706"/>
                              <a:gd name="T28" fmla="+- 0 7812 7802"/>
                              <a:gd name="T29" fmla="*/ T28 w 1706"/>
                              <a:gd name="T30" fmla="+- 0 13595 11900"/>
                              <a:gd name="T31" fmla="*/ 13595 h 1706"/>
                              <a:gd name="T32" fmla="+- 0 7836 7802"/>
                              <a:gd name="T33" fmla="*/ T32 w 1706"/>
                              <a:gd name="T34" fmla="+- 0 13604 11900"/>
                              <a:gd name="T35" fmla="*/ 13604 h 1706"/>
                              <a:gd name="T36" fmla="+- 0 7881 7802"/>
                              <a:gd name="T37" fmla="*/ T36 w 1706"/>
                              <a:gd name="T38" fmla="+- 0 13605 11900"/>
                              <a:gd name="T39" fmla="*/ 13605 h 1706"/>
                              <a:gd name="T40" fmla="+- 0 9429 7802"/>
                              <a:gd name="T41" fmla="*/ T40 w 1706"/>
                              <a:gd name="T42" fmla="+- 0 13605 11900"/>
                              <a:gd name="T43" fmla="*/ 13605 h 1706"/>
                              <a:gd name="T44" fmla="+- 0 9474 7802"/>
                              <a:gd name="T45" fmla="*/ T44 w 1706"/>
                              <a:gd name="T46" fmla="+- 0 13604 11900"/>
                              <a:gd name="T47" fmla="*/ 13604 h 1706"/>
                              <a:gd name="T48" fmla="+- 0 9498 7802"/>
                              <a:gd name="T49" fmla="*/ T48 w 1706"/>
                              <a:gd name="T50" fmla="+- 0 13595 11900"/>
                              <a:gd name="T51" fmla="*/ 13595 h 1706"/>
                              <a:gd name="T52" fmla="+- 0 9506 7802"/>
                              <a:gd name="T53" fmla="*/ T52 w 1706"/>
                              <a:gd name="T54" fmla="+- 0 13572 11900"/>
                              <a:gd name="T55" fmla="*/ 13572 h 1706"/>
                              <a:gd name="T56" fmla="+- 0 9508 7802"/>
                              <a:gd name="T57" fmla="*/ T56 w 1706"/>
                              <a:gd name="T58" fmla="+- 0 13526 11900"/>
                              <a:gd name="T59" fmla="*/ 13526 h 1706"/>
                              <a:gd name="T60" fmla="+- 0 9508 7802"/>
                              <a:gd name="T61" fmla="*/ T60 w 1706"/>
                              <a:gd name="T62" fmla="+- 0 11978 11900"/>
                              <a:gd name="T63" fmla="*/ 11978 h 1706"/>
                              <a:gd name="T64" fmla="+- 0 9506 7802"/>
                              <a:gd name="T65" fmla="*/ T64 w 1706"/>
                              <a:gd name="T66" fmla="+- 0 11933 11900"/>
                              <a:gd name="T67" fmla="*/ 11933 h 1706"/>
                              <a:gd name="T68" fmla="+- 0 9498 7802"/>
                              <a:gd name="T69" fmla="*/ T68 w 1706"/>
                              <a:gd name="T70" fmla="+- 0 11909 11900"/>
                              <a:gd name="T71" fmla="*/ 11909 h 1706"/>
                              <a:gd name="T72" fmla="+- 0 9474 7802"/>
                              <a:gd name="T73" fmla="*/ T72 w 1706"/>
                              <a:gd name="T74" fmla="+- 0 11901 11900"/>
                              <a:gd name="T75" fmla="*/ 11901 h 1706"/>
                              <a:gd name="T76" fmla="+- 0 9429 7802"/>
                              <a:gd name="T77" fmla="*/ T76 w 1706"/>
                              <a:gd name="T78" fmla="+- 0 11900 11900"/>
                              <a:gd name="T79" fmla="*/ 11900 h 1706"/>
                              <a:gd name="T80" fmla="+- 0 7881 7802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63972B" id="Group 175" o:spid="_x0000_s1026" style="position:absolute;margin-left:388.7pt;margin-top:593.6pt;width:88.05pt;height:88.05pt;z-index:-251708928;mso-position-horizontal-relative:page;mso-position-vertical-relative:page" coordorigin="7774,1187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">
                <v:shape id="Picture 177" o:spid="_x0000_s1027" type="#_x0000_t75" style="position:absolute;left:8366;top:12631;width:588;height: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">
                  <v:imagedata r:id="rId236" o:title=""/>
                </v:shape>
                <v:shape id="Freeform 176" o:spid="_x0000_s1028" style="position:absolute;left:7802;top:1189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" path="m79,l34,1,10,9,2,33,,78,,1626r2,46l10,1695r24,9l79,1705r1548,l1672,1704r24,-9l1704,1672r2,-46l1706,78r-2,-45l1696,9,1672,1,1627,,79,xe" filled="f" strokecolor="#27bdbe" strokeweight=".98036mm">
                  <v:path arrowok="t" o:connecttype="custom" o:connectlocs="79,11900;34,11901;10,11909;2,11933;0,11978;0,13526;2,13572;10,13595;34,13604;79,13605;1627,13605;1672,13604;1696,13595;1704,13572;1706,13526;1706,11978;1704,11933;1696,11909;1672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8576" behindDoc="1" locked="0" layoutInCell="1" allowOverlap="1">
                <wp:simplePos x="0" y="0"/>
                <wp:positionH relativeFrom="page">
                  <wp:posOffset>6324600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5715" r="5715" b="0"/>
                <wp:wrapNone/>
                <wp:docPr id="112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3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4" y="1790"/>
                            <a:ext cx="1576" cy="10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4" name="Freeform 173"/>
                        <wps:cNvSpPr>
                          <a:spLocks/>
                        </wps:cNvSpPr>
                        <wps:spPr bwMode="auto">
                          <a:xfrm>
                            <a:off x="9988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1102 1102"/>
                              <a:gd name="T3" fmla="*/ 1102 h 1706"/>
                              <a:gd name="T4" fmla="+- 0 10021 9988"/>
                              <a:gd name="T5" fmla="*/ T4 w 1706"/>
                              <a:gd name="T6" fmla="+- 0 1103 1102"/>
                              <a:gd name="T7" fmla="*/ 1103 h 1706"/>
                              <a:gd name="T8" fmla="+- 0 9998 9988"/>
                              <a:gd name="T9" fmla="*/ T8 w 1706"/>
                              <a:gd name="T10" fmla="+- 0 1112 1102"/>
                              <a:gd name="T11" fmla="*/ 1112 h 1706"/>
                              <a:gd name="T12" fmla="+- 0 9989 9988"/>
                              <a:gd name="T13" fmla="*/ T12 w 1706"/>
                              <a:gd name="T14" fmla="+- 0 1135 1102"/>
                              <a:gd name="T15" fmla="*/ 1135 h 1706"/>
                              <a:gd name="T16" fmla="+- 0 9988 9988"/>
                              <a:gd name="T17" fmla="*/ T16 w 1706"/>
                              <a:gd name="T18" fmla="+- 0 1181 1102"/>
                              <a:gd name="T19" fmla="*/ 1181 h 1706"/>
                              <a:gd name="T20" fmla="+- 0 9988 9988"/>
                              <a:gd name="T21" fmla="*/ T20 w 1706"/>
                              <a:gd name="T22" fmla="+- 0 2728 1102"/>
                              <a:gd name="T23" fmla="*/ 2728 h 1706"/>
                              <a:gd name="T24" fmla="+- 0 9989 9988"/>
                              <a:gd name="T25" fmla="*/ T24 w 1706"/>
                              <a:gd name="T26" fmla="+- 0 2774 1102"/>
                              <a:gd name="T27" fmla="*/ 2774 h 1706"/>
                              <a:gd name="T28" fmla="+- 0 9998 9988"/>
                              <a:gd name="T29" fmla="*/ T28 w 1706"/>
                              <a:gd name="T30" fmla="+- 0 2797 1102"/>
                              <a:gd name="T31" fmla="*/ 2797 h 1706"/>
                              <a:gd name="T32" fmla="+- 0 10021 9988"/>
                              <a:gd name="T33" fmla="*/ T32 w 1706"/>
                              <a:gd name="T34" fmla="+- 0 2806 1102"/>
                              <a:gd name="T35" fmla="*/ 2806 h 1706"/>
                              <a:gd name="T36" fmla="+- 0 10067 9988"/>
                              <a:gd name="T37" fmla="*/ T36 w 1706"/>
                              <a:gd name="T38" fmla="+- 0 2807 1102"/>
                              <a:gd name="T39" fmla="*/ 2807 h 1706"/>
                              <a:gd name="T40" fmla="+- 0 11615 9988"/>
                              <a:gd name="T41" fmla="*/ T40 w 1706"/>
                              <a:gd name="T42" fmla="+- 0 2807 1102"/>
                              <a:gd name="T43" fmla="*/ 2807 h 1706"/>
                              <a:gd name="T44" fmla="+- 0 11660 9988"/>
                              <a:gd name="T45" fmla="*/ T44 w 1706"/>
                              <a:gd name="T46" fmla="+- 0 2806 1102"/>
                              <a:gd name="T47" fmla="*/ 2806 h 1706"/>
                              <a:gd name="T48" fmla="+- 0 11684 9988"/>
                              <a:gd name="T49" fmla="*/ T48 w 1706"/>
                              <a:gd name="T50" fmla="+- 0 2797 1102"/>
                              <a:gd name="T51" fmla="*/ 2797 h 1706"/>
                              <a:gd name="T52" fmla="+- 0 11692 9988"/>
                              <a:gd name="T53" fmla="*/ T52 w 1706"/>
                              <a:gd name="T54" fmla="+- 0 2774 1102"/>
                              <a:gd name="T55" fmla="*/ 2774 h 1706"/>
                              <a:gd name="T56" fmla="+- 0 11694 9988"/>
                              <a:gd name="T57" fmla="*/ T56 w 1706"/>
                              <a:gd name="T58" fmla="+- 0 2728 1102"/>
                              <a:gd name="T59" fmla="*/ 2728 h 1706"/>
                              <a:gd name="T60" fmla="+- 0 11694 9988"/>
                              <a:gd name="T61" fmla="*/ T60 w 1706"/>
                              <a:gd name="T62" fmla="+- 0 1181 1102"/>
                              <a:gd name="T63" fmla="*/ 1181 h 1706"/>
                              <a:gd name="T64" fmla="+- 0 11692 9988"/>
                              <a:gd name="T65" fmla="*/ T64 w 1706"/>
                              <a:gd name="T66" fmla="+- 0 1135 1102"/>
                              <a:gd name="T67" fmla="*/ 1135 h 1706"/>
                              <a:gd name="T68" fmla="+- 0 11684 9988"/>
                              <a:gd name="T69" fmla="*/ T68 w 1706"/>
                              <a:gd name="T70" fmla="+- 0 1112 1102"/>
                              <a:gd name="T71" fmla="*/ 1112 h 1706"/>
                              <a:gd name="T72" fmla="+- 0 11660 9988"/>
                              <a:gd name="T73" fmla="*/ T72 w 1706"/>
                              <a:gd name="T74" fmla="+- 0 1103 1102"/>
                              <a:gd name="T75" fmla="*/ 1103 h 1706"/>
                              <a:gd name="T76" fmla="+- 0 11615 9988"/>
                              <a:gd name="T77" fmla="*/ T76 w 1706"/>
                              <a:gd name="T78" fmla="+- 0 1102 1102"/>
                              <a:gd name="T79" fmla="*/ 1102 h 1706"/>
                              <a:gd name="T80" fmla="+- 0 10067 9988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A3E067" id="Group 172" o:spid="_x0000_s1026" style="position:absolute;margin-left:498pt;margin-top:53.7pt;width:88.05pt;height:88.05pt;z-index:-251707904;mso-position-horizontal-relative:page;mso-position-vertical-relative:page" coordorigin="9960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">
                <v:shape id="Picture 174" o:spid="_x0000_s1027" type="#_x0000_t75" style="position:absolute;left:10024;top:1790;width:1576;height: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">
                  <v:imagedata r:id="rId238" o:title=""/>
                </v:shape>
                <v:shape id="Freeform 173" o:spid="_x0000_s1028" style="position:absolute;left:9988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" path="m79,l33,1,10,10,1,33,,79,,1626r1,46l10,1695r23,9l79,1705r1548,l1672,1704r24,-9l1704,1672r2,-46l1706,79r-2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6,2728;1706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9600" behindDoc="1" locked="0" layoutInCell="1" allowOverlap="1">
                <wp:simplePos x="0" y="0"/>
                <wp:positionH relativeFrom="page">
                  <wp:posOffset>6324600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5715" r="5715" b="0"/>
                <wp:wrapNone/>
                <wp:docPr id="10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8" y="3594"/>
                            <a:ext cx="1706" cy="13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1" name="Freeform 170"/>
                        <wps:cNvSpPr>
                          <a:spLocks/>
                        </wps:cNvSpPr>
                        <wps:spPr bwMode="auto">
                          <a:xfrm>
                            <a:off x="9988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3261 3261"/>
                              <a:gd name="T3" fmla="*/ 3261 h 1706"/>
                              <a:gd name="T4" fmla="+- 0 10021 9988"/>
                              <a:gd name="T5" fmla="*/ T4 w 1706"/>
                              <a:gd name="T6" fmla="+- 0 3263 3261"/>
                              <a:gd name="T7" fmla="*/ 3263 h 1706"/>
                              <a:gd name="T8" fmla="+- 0 9998 9988"/>
                              <a:gd name="T9" fmla="*/ T8 w 1706"/>
                              <a:gd name="T10" fmla="+- 0 3271 3261"/>
                              <a:gd name="T11" fmla="*/ 3271 h 1706"/>
                              <a:gd name="T12" fmla="+- 0 9989 9988"/>
                              <a:gd name="T13" fmla="*/ T12 w 1706"/>
                              <a:gd name="T14" fmla="+- 0 3295 3261"/>
                              <a:gd name="T15" fmla="*/ 3295 h 1706"/>
                              <a:gd name="T16" fmla="+- 0 9988 9988"/>
                              <a:gd name="T17" fmla="*/ T16 w 1706"/>
                              <a:gd name="T18" fmla="+- 0 3340 3261"/>
                              <a:gd name="T19" fmla="*/ 3340 h 1706"/>
                              <a:gd name="T20" fmla="+- 0 9988 9988"/>
                              <a:gd name="T21" fmla="*/ T20 w 1706"/>
                              <a:gd name="T22" fmla="+- 0 4888 3261"/>
                              <a:gd name="T23" fmla="*/ 4888 h 1706"/>
                              <a:gd name="T24" fmla="+- 0 9989 9988"/>
                              <a:gd name="T25" fmla="*/ T24 w 1706"/>
                              <a:gd name="T26" fmla="+- 0 4934 3261"/>
                              <a:gd name="T27" fmla="*/ 4934 h 1706"/>
                              <a:gd name="T28" fmla="+- 0 9998 9988"/>
                              <a:gd name="T29" fmla="*/ T28 w 1706"/>
                              <a:gd name="T30" fmla="+- 0 4957 3261"/>
                              <a:gd name="T31" fmla="*/ 4957 h 1706"/>
                              <a:gd name="T32" fmla="+- 0 10021 9988"/>
                              <a:gd name="T33" fmla="*/ T32 w 1706"/>
                              <a:gd name="T34" fmla="+- 0 4966 3261"/>
                              <a:gd name="T35" fmla="*/ 4966 h 1706"/>
                              <a:gd name="T36" fmla="+- 0 10067 9988"/>
                              <a:gd name="T37" fmla="*/ T36 w 1706"/>
                              <a:gd name="T38" fmla="+- 0 4967 3261"/>
                              <a:gd name="T39" fmla="*/ 4967 h 1706"/>
                              <a:gd name="T40" fmla="+- 0 11615 9988"/>
                              <a:gd name="T41" fmla="*/ T40 w 1706"/>
                              <a:gd name="T42" fmla="+- 0 4967 3261"/>
                              <a:gd name="T43" fmla="*/ 4967 h 1706"/>
                              <a:gd name="T44" fmla="+- 0 11660 9988"/>
                              <a:gd name="T45" fmla="*/ T44 w 1706"/>
                              <a:gd name="T46" fmla="+- 0 4966 3261"/>
                              <a:gd name="T47" fmla="*/ 4966 h 1706"/>
                              <a:gd name="T48" fmla="+- 0 11684 9988"/>
                              <a:gd name="T49" fmla="*/ T48 w 1706"/>
                              <a:gd name="T50" fmla="+- 0 4957 3261"/>
                              <a:gd name="T51" fmla="*/ 4957 h 1706"/>
                              <a:gd name="T52" fmla="+- 0 11692 9988"/>
                              <a:gd name="T53" fmla="*/ T52 w 1706"/>
                              <a:gd name="T54" fmla="+- 0 4934 3261"/>
                              <a:gd name="T55" fmla="*/ 4934 h 1706"/>
                              <a:gd name="T56" fmla="+- 0 11694 9988"/>
                              <a:gd name="T57" fmla="*/ T56 w 1706"/>
                              <a:gd name="T58" fmla="+- 0 4888 3261"/>
                              <a:gd name="T59" fmla="*/ 4888 h 1706"/>
                              <a:gd name="T60" fmla="+- 0 11694 9988"/>
                              <a:gd name="T61" fmla="*/ T60 w 1706"/>
                              <a:gd name="T62" fmla="+- 0 3340 3261"/>
                              <a:gd name="T63" fmla="*/ 3340 h 1706"/>
                              <a:gd name="T64" fmla="+- 0 11692 9988"/>
                              <a:gd name="T65" fmla="*/ T64 w 1706"/>
                              <a:gd name="T66" fmla="+- 0 3295 3261"/>
                              <a:gd name="T67" fmla="*/ 3295 h 1706"/>
                              <a:gd name="T68" fmla="+- 0 11684 9988"/>
                              <a:gd name="T69" fmla="*/ T68 w 1706"/>
                              <a:gd name="T70" fmla="+- 0 3271 3261"/>
                              <a:gd name="T71" fmla="*/ 3271 h 1706"/>
                              <a:gd name="T72" fmla="+- 0 11660 9988"/>
                              <a:gd name="T73" fmla="*/ T72 w 1706"/>
                              <a:gd name="T74" fmla="+- 0 3263 3261"/>
                              <a:gd name="T75" fmla="*/ 3263 h 1706"/>
                              <a:gd name="T76" fmla="+- 0 11615 9988"/>
                              <a:gd name="T77" fmla="*/ T76 w 1706"/>
                              <a:gd name="T78" fmla="+- 0 3261 3261"/>
                              <a:gd name="T79" fmla="*/ 3261 h 1706"/>
                              <a:gd name="T80" fmla="+- 0 10067 998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EC0F95" id="Group 169" o:spid="_x0000_s1026" style="position:absolute;margin-left:498pt;margin-top:161.7pt;width:88.05pt;height:88.05pt;z-index:-251706880;mso-position-horizontal-relative:page;mso-position-vertical-relative:page" coordorigin="9960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">
                <v:shape id="Picture 171" o:spid="_x0000_s1027" type="#_x0000_t75" style="position:absolute;left:9988;top:3594;width:1706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">
                  <v:imagedata r:id="rId240" o:title=""/>
                </v:shape>
                <v:shape id="Freeform 170" o:spid="_x0000_s1028" style="position:absolute;left:9988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6,4888;1706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0624" behindDoc="1" locked="0" layoutInCell="1" allowOverlap="1">
                <wp:simplePos x="0" y="0"/>
                <wp:positionH relativeFrom="page">
                  <wp:posOffset>6324600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5080" r="5715" b="635"/>
                <wp:wrapNone/>
                <wp:docPr id="10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7" y="5856"/>
                            <a:ext cx="1427" cy="11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" name="Freeform 167"/>
                        <wps:cNvSpPr>
                          <a:spLocks/>
                        </wps:cNvSpPr>
                        <wps:spPr bwMode="auto">
                          <a:xfrm>
                            <a:off x="9988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5421 5421"/>
                              <a:gd name="T3" fmla="*/ 5421 h 1706"/>
                              <a:gd name="T4" fmla="+- 0 10021 9988"/>
                              <a:gd name="T5" fmla="*/ T4 w 1706"/>
                              <a:gd name="T6" fmla="+- 0 5422 5421"/>
                              <a:gd name="T7" fmla="*/ 5422 h 1706"/>
                              <a:gd name="T8" fmla="+- 0 9998 9988"/>
                              <a:gd name="T9" fmla="*/ T8 w 1706"/>
                              <a:gd name="T10" fmla="+- 0 5431 5421"/>
                              <a:gd name="T11" fmla="*/ 5431 h 1706"/>
                              <a:gd name="T12" fmla="+- 0 9989 9988"/>
                              <a:gd name="T13" fmla="*/ T12 w 1706"/>
                              <a:gd name="T14" fmla="+- 0 5454 5421"/>
                              <a:gd name="T15" fmla="*/ 5454 h 1706"/>
                              <a:gd name="T16" fmla="+- 0 9988 9988"/>
                              <a:gd name="T17" fmla="*/ T16 w 1706"/>
                              <a:gd name="T18" fmla="+- 0 5500 5421"/>
                              <a:gd name="T19" fmla="*/ 5500 h 1706"/>
                              <a:gd name="T20" fmla="+- 0 9988 9988"/>
                              <a:gd name="T21" fmla="*/ T20 w 1706"/>
                              <a:gd name="T22" fmla="+- 0 7048 5421"/>
                              <a:gd name="T23" fmla="*/ 7048 h 1706"/>
                              <a:gd name="T24" fmla="+- 0 9989 9988"/>
                              <a:gd name="T25" fmla="*/ T24 w 1706"/>
                              <a:gd name="T26" fmla="+- 0 7093 5421"/>
                              <a:gd name="T27" fmla="*/ 7093 h 1706"/>
                              <a:gd name="T28" fmla="+- 0 9998 9988"/>
                              <a:gd name="T29" fmla="*/ T28 w 1706"/>
                              <a:gd name="T30" fmla="+- 0 7116 5421"/>
                              <a:gd name="T31" fmla="*/ 7116 h 1706"/>
                              <a:gd name="T32" fmla="+- 0 10021 9988"/>
                              <a:gd name="T33" fmla="*/ T32 w 1706"/>
                              <a:gd name="T34" fmla="+- 0 7125 5421"/>
                              <a:gd name="T35" fmla="*/ 7125 h 1706"/>
                              <a:gd name="T36" fmla="+- 0 10067 9988"/>
                              <a:gd name="T37" fmla="*/ T36 w 1706"/>
                              <a:gd name="T38" fmla="+- 0 7126 5421"/>
                              <a:gd name="T39" fmla="*/ 7126 h 1706"/>
                              <a:gd name="T40" fmla="+- 0 11615 9988"/>
                              <a:gd name="T41" fmla="*/ T40 w 1706"/>
                              <a:gd name="T42" fmla="+- 0 7126 5421"/>
                              <a:gd name="T43" fmla="*/ 7126 h 1706"/>
                              <a:gd name="T44" fmla="+- 0 11660 9988"/>
                              <a:gd name="T45" fmla="*/ T44 w 1706"/>
                              <a:gd name="T46" fmla="+- 0 7125 5421"/>
                              <a:gd name="T47" fmla="*/ 7125 h 1706"/>
                              <a:gd name="T48" fmla="+- 0 11684 9988"/>
                              <a:gd name="T49" fmla="*/ T48 w 1706"/>
                              <a:gd name="T50" fmla="+- 0 7116 5421"/>
                              <a:gd name="T51" fmla="*/ 7116 h 1706"/>
                              <a:gd name="T52" fmla="+- 0 11692 9988"/>
                              <a:gd name="T53" fmla="*/ T52 w 1706"/>
                              <a:gd name="T54" fmla="+- 0 7093 5421"/>
                              <a:gd name="T55" fmla="*/ 7093 h 1706"/>
                              <a:gd name="T56" fmla="+- 0 11694 9988"/>
                              <a:gd name="T57" fmla="*/ T56 w 1706"/>
                              <a:gd name="T58" fmla="+- 0 7048 5421"/>
                              <a:gd name="T59" fmla="*/ 7048 h 1706"/>
                              <a:gd name="T60" fmla="+- 0 11694 9988"/>
                              <a:gd name="T61" fmla="*/ T60 w 1706"/>
                              <a:gd name="T62" fmla="+- 0 5500 5421"/>
                              <a:gd name="T63" fmla="*/ 5500 h 1706"/>
                              <a:gd name="T64" fmla="+- 0 11692 9988"/>
                              <a:gd name="T65" fmla="*/ T64 w 1706"/>
                              <a:gd name="T66" fmla="+- 0 5454 5421"/>
                              <a:gd name="T67" fmla="*/ 5454 h 1706"/>
                              <a:gd name="T68" fmla="+- 0 11684 9988"/>
                              <a:gd name="T69" fmla="*/ T68 w 1706"/>
                              <a:gd name="T70" fmla="+- 0 5431 5421"/>
                              <a:gd name="T71" fmla="*/ 5431 h 1706"/>
                              <a:gd name="T72" fmla="+- 0 11660 9988"/>
                              <a:gd name="T73" fmla="*/ T72 w 1706"/>
                              <a:gd name="T74" fmla="+- 0 5422 5421"/>
                              <a:gd name="T75" fmla="*/ 5422 h 1706"/>
                              <a:gd name="T76" fmla="+- 0 11615 9988"/>
                              <a:gd name="T77" fmla="*/ T76 w 1706"/>
                              <a:gd name="T78" fmla="+- 0 5421 5421"/>
                              <a:gd name="T79" fmla="*/ 5421 h 1706"/>
                              <a:gd name="T80" fmla="+- 0 10067 9988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86FD9" id="Group 166" o:spid="_x0000_s1026" style="position:absolute;margin-left:498pt;margin-top:269.65pt;width:88.05pt;height:88.05pt;z-index:-251705856;mso-position-horizontal-relative:page;mso-position-vertical-relative:page" coordorigin="9960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">
                <v:shape id="Picture 168" o:spid="_x0000_s1027" type="#_x0000_t75" style="position:absolute;left:10127;top:5856;width:1427;height:1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">
                  <v:imagedata r:id="rId242" o:title=""/>
                </v:shape>
                <v:shape id="Freeform 167" o:spid="_x0000_s1028" style="position:absolute;left:9988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" path="m79,l33,1,10,10,1,33,,79,,1627r1,45l10,1695r23,9l79,1705r1548,l1672,1704r24,-9l1704,1672r2,-45l1706,79r-2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6,7048;1706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1648" behindDoc="1" locked="0" layoutInCell="1" allowOverlap="1">
                <wp:simplePos x="0" y="0"/>
                <wp:positionH relativeFrom="page">
                  <wp:posOffset>6324600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4445" r="5715" b="1270"/>
                <wp:wrapNone/>
                <wp:docPr id="103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14" y="10380"/>
                            <a:ext cx="1453" cy="6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" name="Freeform 164"/>
                        <wps:cNvSpPr>
                          <a:spLocks/>
                        </wps:cNvSpPr>
                        <wps:spPr bwMode="auto">
                          <a:xfrm>
                            <a:off x="9988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9740 9740"/>
                              <a:gd name="T3" fmla="*/ 9740 h 1706"/>
                              <a:gd name="T4" fmla="+- 0 10021 9988"/>
                              <a:gd name="T5" fmla="*/ T4 w 1706"/>
                              <a:gd name="T6" fmla="+- 0 9741 9740"/>
                              <a:gd name="T7" fmla="*/ 9741 h 1706"/>
                              <a:gd name="T8" fmla="+- 0 9998 9988"/>
                              <a:gd name="T9" fmla="*/ T8 w 1706"/>
                              <a:gd name="T10" fmla="+- 0 9750 9740"/>
                              <a:gd name="T11" fmla="*/ 9750 h 1706"/>
                              <a:gd name="T12" fmla="+- 0 9989 9988"/>
                              <a:gd name="T13" fmla="*/ T12 w 1706"/>
                              <a:gd name="T14" fmla="+- 0 9773 9740"/>
                              <a:gd name="T15" fmla="*/ 9773 h 1706"/>
                              <a:gd name="T16" fmla="+- 0 9988 9988"/>
                              <a:gd name="T17" fmla="*/ T16 w 1706"/>
                              <a:gd name="T18" fmla="+- 0 9819 9740"/>
                              <a:gd name="T19" fmla="*/ 9819 h 1706"/>
                              <a:gd name="T20" fmla="+- 0 9988 9988"/>
                              <a:gd name="T21" fmla="*/ T20 w 1706"/>
                              <a:gd name="T22" fmla="+- 0 11367 9740"/>
                              <a:gd name="T23" fmla="*/ 11367 h 1706"/>
                              <a:gd name="T24" fmla="+- 0 9989 9988"/>
                              <a:gd name="T25" fmla="*/ T24 w 1706"/>
                              <a:gd name="T26" fmla="+- 0 11412 9740"/>
                              <a:gd name="T27" fmla="*/ 11412 h 1706"/>
                              <a:gd name="T28" fmla="+- 0 9998 9988"/>
                              <a:gd name="T29" fmla="*/ T28 w 1706"/>
                              <a:gd name="T30" fmla="+- 0 11436 9740"/>
                              <a:gd name="T31" fmla="*/ 11436 h 1706"/>
                              <a:gd name="T32" fmla="+- 0 10021 9988"/>
                              <a:gd name="T33" fmla="*/ T32 w 1706"/>
                              <a:gd name="T34" fmla="+- 0 11444 9740"/>
                              <a:gd name="T35" fmla="*/ 11444 h 1706"/>
                              <a:gd name="T36" fmla="+- 0 10067 9988"/>
                              <a:gd name="T37" fmla="*/ T36 w 1706"/>
                              <a:gd name="T38" fmla="+- 0 11445 9740"/>
                              <a:gd name="T39" fmla="*/ 11445 h 1706"/>
                              <a:gd name="T40" fmla="+- 0 11615 9988"/>
                              <a:gd name="T41" fmla="*/ T40 w 1706"/>
                              <a:gd name="T42" fmla="+- 0 11445 9740"/>
                              <a:gd name="T43" fmla="*/ 11445 h 1706"/>
                              <a:gd name="T44" fmla="+- 0 11660 9988"/>
                              <a:gd name="T45" fmla="*/ T44 w 1706"/>
                              <a:gd name="T46" fmla="+- 0 11444 9740"/>
                              <a:gd name="T47" fmla="*/ 11444 h 1706"/>
                              <a:gd name="T48" fmla="+- 0 11684 9988"/>
                              <a:gd name="T49" fmla="*/ T48 w 1706"/>
                              <a:gd name="T50" fmla="+- 0 11436 9740"/>
                              <a:gd name="T51" fmla="*/ 11436 h 1706"/>
                              <a:gd name="T52" fmla="+- 0 11692 9988"/>
                              <a:gd name="T53" fmla="*/ T52 w 1706"/>
                              <a:gd name="T54" fmla="+- 0 11412 9740"/>
                              <a:gd name="T55" fmla="*/ 11412 h 1706"/>
                              <a:gd name="T56" fmla="+- 0 11694 9988"/>
                              <a:gd name="T57" fmla="*/ T56 w 1706"/>
                              <a:gd name="T58" fmla="+- 0 11367 9740"/>
                              <a:gd name="T59" fmla="*/ 11367 h 1706"/>
                              <a:gd name="T60" fmla="+- 0 11694 9988"/>
                              <a:gd name="T61" fmla="*/ T60 w 1706"/>
                              <a:gd name="T62" fmla="+- 0 9819 9740"/>
                              <a:gd name="T63" fmla="*/ 9819 h 1706"/>
                              <a:gd name="T64" fmla="+- 0 11692 9988"/>
                              <a:gd name="T65" fmla="*/ T64 w 1706"/>
                              <a:gd name="T66" fmla="+- 0 9773 9740"/>
                              <a:gd name="T67" fmla="*/ 9773 h 1706"/>
                              <a:gd name="T68" fmla="+- 0 11684 9988"/>
                              <a:gd name="T69" fmla="*/ T68 w 1706"/>
                              <a:gd name="T70" fmla="+- 0 9750 9740"/>
                              <a:gd name="T71" fmla="*/ 9750 h 1706"/>
                              <a:gd name="T72" fmla="+- 0 11660 9988"/>
                              <a:gd name="T73" fmla="*/ T72 w 1706"/>
                              <a:gd name="T74" fmla="+- 0 9741 9740"/>
                              <a:gd name="T75" fmla="*/ 9741 h 1706"/>
                              <a:gd name="T76" fmla="+- 0 11615 9988"/>
                              <a:gd name="T77" fmla="*/ T76 w 1706"/>
                              <a:gd name="T78" fmla="+- 0 9740 9740"/>
                              <a:gd name="T79" fmla="*/ 9740 h 1706"/>
                              <a:gd name="T80" fmla="+- 0 10067 9988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8DE15" id="Group 163" o:spid="_x0000_s1026" style="position:absolute;margin-left:498pt;margin-top:485.6pt;width:88.05pt;height:88.05pt;z-index:-251704832;mso-position-horizontal-relative:page;mso-position-vertical-relative:page" coordorigin="9960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">
                <v:shape id="Picture 165" o:spid="_x0000_s1027" type="#_x0000_t75" style="position:absolute;left:10114;top:10380;width:1453;height: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">
                  <v:imagedata r:id="rId244" o:title=""/>
                </v:shape>
                <v:shape id="Freeform 164" o:spid="_x0000_s1028" style="position:absolute;left:9988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" path="m79,l33,1,10,10,1,33,,79,,1627r1,45l10,1696r23,8l79,1705r1548,l1672,1704r24,-8l1704,1672r2,-45l1706,79r-2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6,11367;1706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2672" behindDoc="1" locked="0" layoutInCell="1" allowOverlap="1">
                <wp:simplePos x="0" y="0"/>
                <wp:positionH relativeFrom="page">
                  <wp:posOffset>6324600</wp:posOffset>
                </wp:positionH>
                <wp:positionV relativeFrom="page">
                  <wp:posOffset>7538720</wp:posOffset>
                </wp:positionV>
                <wp:extent cx="1118235" cy="1118235"/>
                <wp:effectExtent l="0" t="4445" r="5715" b="1270"/>
                <wp:wrapNone/>
                <wp:docPr id="10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1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1" y="12891"/>
                            <a:ext cx="1338" cy="7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" name="Freeform 161"/>
                        <wps:cNvSpPr>
                          <a:spLocks/>
                        </wps:cNvSpPr>
                        <wps:spPr bwMode="auto">
                          <a:xfrm>
                            <a:off x="9988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11900 11900"/>
                              <a:gd name="T3" fmla="*/ 11900 h 1706"/>
                              <a:gd name="T4" fmla="+- 0 10021 9988"/>
                              <a:gd name="T5" fmla="*/ T4 w 1706"/>
                              <a:gd name="T6" fmla="+- 0 11901 11900"/>
                              <a:gd name="T7" fmla="*/ 11901 h 1706"/>
                              <a:gd name="T8" fmla="+- 0 9998 9988"/>
                              <a:gd name="T9" fmla="*/ T8 w 1706"/>
                              <a:gd name="T10" fmla="+- 0 11909 11900"/>
                              <a:gd name="T11" fmla="*/ 11909 h 1706"/>
                              <a:gd name="T12" fmla="+- 0 9989 9988"/>
                              <a:gd name="T13" fmla="*/ T12 w 1706"/>
                              <a:gd name="T14" fmla="+- 0 11933 11900"/>
                              <a:gd name="T15" fmla="*/ 11933 h 1706"/>
                              <a:gd name="T16" fmla="+- 0 9988 9988"/>
                              <a:gd name="T17" fmla="*/ T16 w 1706"/>
                              <a:gd name="T18" fmla="+- 0 11978 11900"/>
                              <a:gd name="T19" fmla="*/ 11978 h 1706"/>
                              <a:gd name="T20" fmla="+- 0 9988 9988"/>
                              <a:gd name="T21" fmla="*/ T20 w 1706"/>
                              <a:gd name="T22" fmla="+- 0 13526 11900"/>
                              <a:gd name="T23" fmla="*/ 13526 h 1706"/>
                              <a:gd name="T24" fmla="+- 0 9989 9988"/>
                              <a:gd name="T25" fmla="*/ T24 w 1706"/>
                              <a:gd name="T26" fmla="+- 0 13572 11900"/>
                              <a:gd name="T27" fmla="*/ 13572 h 1706"/>
                              <a:gd name="T28" fmla="+- 0 9998 9988"/>
                              <a:gd name="T29" fmla="*/ T28 w 1706"/>
                              <a:gd name="T30" fmla="+- 0 13595 11900"/>
                              <a:gd name="T31" fmla="*/ 13595 h 1706"/>
                              <a:gd name="T32" fmla="+- 0 10021 9988"/>
                              <a:gd name="T33" fmla="*/ T32 w 1706"/>
                              <a:gd name="T34" fmla="+- 0 13604 11900"/>
                              <a:gd name="T35" fmla="*/ 13604 h 1706"/>
                              <a:gd name="T36" fmla="+- 0 10067 9988"/>
                              <a:gd name="T37" fmla="*/ T36 w 1706"/>
                              <a:gd name="T38" fmla="+- 0 13605 11900"/>
                              <a:gd name="T39" fmla="*/ 13605 h 1706"/>
                              <a:gd name="T40" fmla="+- 0 11615 9988"/>
                              <a:gd name="T41" fmla="*/ T40 w 1706"/>
                              <a:gd name="T42" fmla="+- 0 13605 11900"/>
                              <a:gd name="T43" fmla="*/ 13605 h 1706"/>
                              <a:gd name="T44" fmla="+- 0 11660 9988"/>
                              <a:gd name="T45" fmla="*/ T44 w 1706"/>
                              <a:gd name="T46" fmla="+- 0 13604 11900"/>
                              <a:gd name="T47" fmla="*/ 13604 h 1706"/>
                              <a:gd name="T48" fmla="+- 0 11684 9988"/>
                              <a:gd name="T49" fmla="*/ T48 w 1706"/>
                              <a:gd name="T50" fmla="+- 0 13595 11900"/>
                              <a:gd name="T51" fmla="*/ 13595 h 1706"/>
                              <a:gd name="T52" fmla="+- 0 11692 9988"/>
                              <a:gd name="T53" fmla="*/ T52 w 1706"/>
                              <a:gd name="T54" fmla="+- 0 13572 11900"/>
                              <a:gd name="T55" fmla="*/ 13572 h 1706"/>
                              <a:gd name="T56" fmla="+- 0 11694 9988"/>
                              <a:gd name="T57" fmla="*/ T56 w 1706"/>
                              <a:gd name="T58" fmla="+- 0 13526 11900"/>
                              <a:gd name="T59" fmla="*/ 13526 h 1706"/>
                              <a:gd name="T60" fmla="+- 0 11694 9988"/>
                              <a:gd name="T61" fmla="*/ T60 w 1706"/>
                              <a:gd name="T62" fmla="+- 0 11978 11900"/>
                              <a:gd name="T63" fmla="*/ 11978 h 1706"/>
                              <a:gd name="T64" fmla="+- 0 11692 9988"/>
                              <a:gd name="T65" fmla="*/ T64 w 1706"/>
                              <a:gd name="T66" fmla="+- 0 11933 11900"/>
                              <a:gd name="T67" fmla="*/ 11933 h 1706"/>
                              <a:gd name="T68" fmla="+- 0 11684 9988"/>
                              <a:gd name="T69" fmla="*/ T68 w 1706"/>
                              <a:gd name="T70" fmla="+- 0 11909 11900"/>
                              <a:gd name="T71" fmla="*/ 11909 h 1706"/>
                              <a:gd name="T72" fmla="+- 0 11660 9988"/>
                              <a:gd name="T73" fmla="*/ T72 w 1706"/>
                              <a:gd name="T74" fmla="+- 0 11901 11900"/>
                              <a:gd name="T75" fmla="*/ 11901 h 1706"/>
                              <a:gd name="T76" fmla="+- 0 11615 9988"/>
                              <a:gd name="T77" fmla="*/ T76 w 1706"/>
                              <a:gd name="T78" fmla="+- 0 11900 11900"/>
                              <a:gd name="T79" fmla="*/ 11900 h 1706"/>
                              <a:gd name="T80" fmla="+- 0 10067 9988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6933A" id="Group 160" o:spid="_x0000_s1026" style="position:absolute;margin-left:498pt;margin-top:593.6pt;width:88.05pt;height:88.05pt;z-index:-251703808;mso-position-horizontal-relative:page;mso-position-vertical-relative:page" coordorigin="9960,1187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">
                <v:shape id="Picture 162" o:spid="_x0000_s1027" type="#_x0000_t75" style="position:absolute;left:10171;top:12891;width:1338;height: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">
                  <v:imagedata r:id="rId246" o:title=""/>
                </v:shape>
                <v:shape id="Freeform 161" o:spid="_x0000_s1028" style="position:absolute;left:9988;top:1189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" path="m79,l33,1,10,9,1,33,,78,,1626r1,46l10,1695r23,9l79,1705r1548,l1672,1704r24,-9l1704,1672r2,-46l1706,78r-2,-45l1696,9,1672,1,1627,,79,xe" filled="f" strokecolor="#27bdbe" strokeweight=".98036mm">
                  <v:path arrowok="t" o:connecttype="custom" o:connectlocs="79,11900;33,11901;10,11909;1,11933;0,11978;0,13526;1,13572;10,13595;33,13604;79,13605;1627,13605;1672,13604;1696,13595;1704,13572;1706,13526;1706,11978;1704,11933;1696,11909;1672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3696" behindDoc="1" locked="0" layoutInCell="1" allowOverlap="1">
                <wp:simplePos x="0" y="0"/>
                <wp:positionH relativeFrom="page">
                  <wp:posOffset>7712710</wp:posOffset>
                </wp:positionH>
                <wp:positionV relativeFrom="page">
                  <wp:posOffset>2053590</wp:posOffset>
                </wp:positionV>
                <wp:extent cx="1118235" cy="1118235"/>
                <wp:effectExtent l="6985" t="5715" r="8255" b="0"/>
                <wp:wrapNone/>
                <wp:docPr id="97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64" y="3705"/>
                            <a:ext cx="1125" cy="1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" name="Freeform 158"/>
                        <wps:cNvSpPr>
                          <a:spLocks/>
                        </wps:cNvSpPr>
                        <wps:spPr bwMode="auto">
                          <a:xfrm>
                            <a:off x="12174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3261 3261"/>
                              <a:gd name="T3" fmla="*/ 3261 h 1706"/>
                              <a:gd name="T4" fmla="+- 0 12207 12174"/>
                              <a:gd name="T5" fmla="*/ T4 w 1706"/>
                              <a:gd name="T6" fmla="+- 0 3263 3261"/>
                              <a:gd name="T7" fmla="*/ 3263 h 1706"/>
                              <a:gd name="T8" fmla="+- 0 12184 12174"/>
                              <a:gd name="T9" fmla="*/ T8 w 1706"/>
                              <a:gd name="T10" fmla="+- 0 3271 3261"/>
                              <a:gd name="T11" fmla="*/ 3271 h 1706"/>
                              <a:gd name="T12" fmla="+- 0 12175 12174"/>
                              <a:gd name="T13" fmla="*/ T12 w 1706"/>
                              <a:gd name="T14" fmla="+- 0 3295 3261"/>
                              <a:gd name="T15" fmla="*/ 3295 h 1706"/>
                              <a:gd name="T16" fmla="+- 0 12174 12174"/>
                              <a:gd name="T17" fmla="*/ T16 w 1706"/>
                              <a:gd name="T18" fmla="+- 0 3340 3261"/>
                              <a:gd name="T19" fmla="*/ 3340 h 1706"/>
                              <a:gd name="T20" fmla="+- 0 12174 12174"/>
                              <a:gd name="T21" fmla="*/ T20 w 1706"/>
                              <a:gd name="T22" fmla="+- 0 4888 3261"/>
                              <a:gd name="T23" fmla="*/ 4888 h 1706"/>
                              <a:gd name="T24" fmla="+- 0 12175 12174"/>
                              <a:gd name="T25" fmla="*/ T24 w 1706"/>
                              <a:gd name="T26" fmla="+- 0 4934 3261"/>
                              <a:gd name="T27" fmla="*/ 4934 h 1706"/>
                              <a:gd name="T28" fmla="+- 0 12184 12174"/>
                              <a:gd name="T29" fmla="*/ T28 w 1706"/>
                              <a:gd name="T30" fmla="+- 0 4957 3261"/>
                              <a:gd name="T31" fmla="*/ 4957 h 1706"/>
                              <a:gd name="T32" fmla="+- 0 12207 12174"/>
                              <a:gd name="T33" fmla="*/ T32 w 1706"/>
                              <a:gd name="T34" fmla="+- 0 4966 3261"/>
                              <a:gd name="T35" fmla="*/ 4966 h 1706"/>
                              <a:gd name="T36" fmla="+- 0 12253 12174"/>
                              <a:gd name="T37" fmla="*/ T36 w 1706"/>
                              <a:gd name="T38" fmla="+- 0 4967 3261"/>
                              <a:gd name="T39" fmla="*/ 4967 h 1706"/>
                              <a:gd name="T40" fmla="+- 0 13801 12174"/>
                              <a:gd name="T41" fmla="*/ T40 w 1706"/>
                              <a:gd name="T42" fmla="+- 0 4967 3261"/>
                              <a:gd name="T43" fmla="*/ 4967 h 1706"/>
                              <a:gd name="T44" fmla="+- 0 13846 12174"/>
                              <a:gd name="T45" fmla="*/ T44 w 1706"/>
                              <a:gd name="T46" fmla="+- 0 4966 3261"/>
                              <a:gd name="T47" fmla="*/ 4966 h 1706"/>
                              <a:gd name="T48" fmla="+- 0 13870 12174"/>
                              <a:gd name="T49" fmla="*/ T48 w 1706"/>
                              <a:gd name="T50" fmla="+- 0 4957 3261"/>
                              <a:gd name="T51" fmla="*/ 4957 h 1706"/>
                              <a:gd name="T52" fmla="+- 0 13878 12174"/>
                              <a:gd name="T53" fmla="*/ T52 w 1706"/>
                              <a:gd name="T54" fmla="+- 0 4934 3261"/>
                              <a:gd name="T55" fmla="*/ 4934 h 1706"/>
                              <a:gd name="T56" fmla="+- 0 13880 12174"/>
                              <a:gd name="T57" fmla="*/ T56 w 1706"/>
                              <a:gd name="T58" fmla="+- 0 4888 3261"/>
                              <a:gd name="T59" fmla="*/ 4888 h 1706"/>
                              <a:gd name="T60" fmla="+- 0 13880 12174"/>
                              <a:gd name="T61" fmla="*/ T60 w 1706"/>
                              <a:gd name="T62" fmla="+- 0 3340 3261"/>
                              <a:gd name="T63" fmla="*/ 3340 h 1706"/>
                              <a:gd name="T64" fmla="+- 0 13878 12174"/>
                              <a:gd name="T65" fmla="*/ T64 w 1706"/>
                              <a:gd name="T66" fmla="+- 0 3295 3261"/>
                              <a:gd name="T67" fmla="*/ 3295 h 1706"/>
                              <a:gd name="T68" fmla="+- 0 13870 12174"/>
                              <a:gd name="T69" fmla="*/ T68 w 1706"/>
                              <a:gd name="T70" fmla="+- 0 3271 3261"/>
                              <a:gd name="T71" fmla="*/ 3271 h 1706"/>
                              <a:gd name="T72" fmla="+- 0 13846 12174"/>
                              <a:gd name="T73" fmla="*/ T72 w 1706"/>
                              <a:gd name="T74" fmla="+- 0 3263 3261"/>
                              <a:gd name="T75" fmla="*/ 3263 h 1706"/>
                              <a:gd name="T76" fmla="+- 0 13801 12174"/>
                              <a:gd name="T77" fmla="*/ T76 w 1706"/>
                              <a:gd name="T78" fmla="+- 0 3261 3261"/>
                              <a:gd name="T79" fmla="*/ 3261 h 1706"/>
                              <a:gd name="T80" fmla="+- 0 12253 12174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EE3E96" id="Group 157" o:spid="_x0000_s1026" style="position:absolute;margin-left:607.3pt;margin-top:161.7pt;width:88.05pt;height:88.05pt;z-index:-251702784;mso-position-horizontal-relative:page;mso-position-vertical-relative:page" coordorigin="12146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">
                <v:shape id="Picture 159" o:spid="_x0000_s1027" type="#_x0000_t75" style="position:absolute;left:12464;top:3705;width:1125;height:1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">
                  <v:imagedata r:id="rId248" o:title=""/>
                </v:shape>
                <v:shape id="Freeform 158" o:spid="_x0000_s1028" style="position:absolute;left:12174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6,4888;1706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>
                <wp:simplePos x="0" y="0"/>
                <wp:positionH relativeFrom="page">
                  <wp:posOffset>7712710</wp:posOffset>
                </wp:positionH>
                <wp:positionV relativeFrom="page">
                  <wp:posOffset>3424555</wp:posOffset>
                </wp:positionV>
                <wp:extent cx="1118235" cy="1118235"/>
                <wp:effectExtent l="6985" t="5080" r="8255" b="635"/>
                <wp:wrapNone/>
                <wp:docPr id="9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81" y="5893"/>
                            <a:ext cx="1090" cy="12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" name="Freeform 155"/>
                        <wps:cNvSpPr>
                          <a:spLocks/>
                        </wps:cNvSpPr>
                        <wps:spPr bwMode="auto">
                          <a:xfrm>
                            <a:off x="12174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5421 5421"/>
                              <a:gd name="T3" fmla="*/ 5421 h 1706"/>
                              <a:gd name="T4" fmla="+- 0 12207 12174"/>
                              <a:gd name="T5" fmla="*/ T4 w 1706"/>
                              <a:gd name="T6" fmla="+- 0 5422 5421"/>
                              <a:gd name="T7" fmla="*/ 5422 h 1706"/>
                              <a:gd name="T8" fmla="+- 0 12184 12174"/>
                              <a:gd name="T9" fmla="*/ T8 w 1706"/>
                              <a:gd name="T10" fmla="+- 0 5431 5421"/>
                              <a:gd name="T11" fmla="*/ 5431 h 1706"/>
                              <a:gd name="T12" fmla="+- 0 12175 12174"/>
                              <a:gd name="T13" fmla="*/ T12 w 1706"/>
                              <a:gd name="T14" fmla="+- 0 5454 5421"/>
                              <a:gd name="T15" fmla="*/ 5454 h 1706"/>
                              <a:gd name="T16" fmla="+- 0 12174 12174"/>
                              <a:gd name="T17" fmla="*/ T16 w 1706"/>
                              <a:gd name="T18" fmla="+- 0 5500 5421"/>
                              <a:gd name="T19" fmla="*/ 5500 h 1706"/>
                              <a:gd name="T20" fmla="+- 0 12174 12174"/>
                              <a:gd name="T21" fmla="*/ T20 w 1706"/>
                              <a:gd name="T22" fmla="+- 0 7048 5421"/>
                              <a:gd name="T23" fmla="*/ 7048 h 1706"/>
                              <a:gd name="T24" fmla="+- 0 12175 12174"/>
                              <a:gd name="T25" fmla="*/ T24 w 1706"/>
                              <a:gd name="T26" fmla="+- 0 7093 5421"/>
                              <a:gd name="T27" fmla="*/ 7093 h 1706"/>
                              <a:gd name="T28" fmla="+- 0 12184 12174"/>
                              <a:gd name="T29" fmla="*/ T28 w 1706"/>
                              <a:gd name="T30" fmla="+- 0 7116 5421"/>
                              <a:gd name="T31" fmla="*/ 7116 h 1706"/>
                              <a:gd name="T32" fmla="+- 0 12207 12174"/>
                              <a:gd name="T33" fmla="*/ T32 w 1706"/>
                              <a:gd name="T34" fmla="+- 0 7125 5421"/>
                              <a:gd name="T35" fmla="*/ 7125 h 1706"/>
                              <a:gd name="T36" fmla="+- 0 12253 12174"/>
                              <a:gd name="T37" fmla="*/ T36 w 1706"/>
                              <a:gd name="T38" fmla="+- 0 7126 5421"/>
                              <a:gd name="T39" fmla="*/ 7126 h 1706"/>
                              <a:gd name="T40" fmla="+- 0 13801 12174"/>
                              <a:gd name="T41" fmla="*/ T40 w 1706"/>
                              <a:gd name="T42" fmla="+- 0 7126 5421"/>
                              <a:gd name="T43" fmla="*/ 7126 h 1706"/>
                              <a:gd name="T44" fmla="+- 0 13846 12174"/>
                              <a:gd name="T45" fmla="*/ T44 w 1706"/>
                              <a:gd name="T46" fmla="+- 0 7125 5421"/>
                              <a:gd name="T47" fmla="*/ 7125 h 1706"/>
                              <a:gd name="T48" fmla="+- 0 13870 12174"/>
                              <a:gd name="T49" fmla="*/ T48 w 1706"/>
                              <a:gd name="T50" fmla="+- 0 7116 5421"/>
                              <a:gd name="T51" fmla="*/ 7116 h 1706"/>
                              <a:gd name="T52" fmla="+- 0 13878 12174"/>
                              <a:gd name="T53" fmla="*/ T52 w 1706"/>
                              <a:gd name="T54" fmla="+- 0 7093 5421"/>
                              <a:gd name="T55" fmla="*/ 7093 h 1706"/>
                              <a:gd name="T56" fmla="+- 0 13880 12174"/>
                              <a:gd name="T57" fmla="*/ T56 w 1706"/>
                              <a:gd name="T58" fmla="+- 0 7048 5421"/>
                              <a:gd name="T59" fmla="*/ 7048 h 1706"/>
                              <a:gd name="T60" fmla="+- 0 13880 12174"/>
                              <a:gd name="T61" fmla="*/ T60 w 1706"/>
                              <a:gd name="T62" fmla="+- 0 5500 5421"/>
                              <a:gd name="T63" fmla="*/ 5500 h 1706"/>
                              <a:gd name="T64" fmla="+- 0 13878 12174"/>
                              <a:gd name="T65" fmla="*/ T64 w 1706"/>
                              <a:gd name="T66" fmla="+- 0 5454 5421"/>
                              <a:gd name="T67" fmla="*/ 5454 h 1706"/>
                              <a:gd name="T68" fmla="+- 0 13870 12174"/>
                              <a:gd name="T69" fmla="*/ T68 w 1706"/>
                              <a:gd name="T70" fmla="+- 0 5431 5421"/>
                              <a:gd name="T71" fmla="*/ 5431 h 1706"/>
                              <a:gd name="T72" fmla="+- 0 13846 12174"/>
                              <a:gd name="T73" fmla="*/ T72 w 1706"/>
                              <a:gd name="T74" fmla="+- 0 5422 5421"/>
                              <a:gd name="T75" fmla="*/ 5422 h 1706"/>
                              <a:gd name="T76" fmla="+- 0 13801 12174"/>
                              <a:gd name="T77" fmla="*/ T76 w 1706"/>
                              <a:gd name="T78" fmla="+- 0 5421 5421"/>
                              <a:gd name="T79" fmla="*/ 5421 h 1706"/>
                              <a:gd name="T80" fmla="+- 0 12253 12174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130802" id="Group 154" o:spid="_x0000_s1026" style="position:absolute;margin-left:607.3pt;margin-top:269.65pt;width:88.05pt;height:88.05pt;z-index:-251701760;mso-position-horizontal-relative:page;mso-position-vertical-relative:page" coordorigin="12146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">
                <v:shape id="Picture 156" o:spid="_x0000_s1027" type="#_x0000_t75" style="position:absolute;left:12481;top:5893;width:1090;height:1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">
                  <v:imagedata r:id="rId250" o:title=""/>
                </v:shape>
                <v:shape id="Freeform 155" o:spid="_x0000_s1028" style="position:absolute;left:12174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" path="m79,l33,1,10,10,1,33,,79,,1627r1,45l10,1695r23,9l79,1705r1548,l1672,1704r24,-9l1704,1672r2,-45l1706,79r-2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6,7048;1706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5744" behindDoc="1" locked="0" layoutInCell="1" allowOverlap="1">
                <wp:simplePos x="0" y="0"/>
                <wp:positionH relativeFrom="page">
                  <wp:posOffset>7712710</wp:posOffset>
                </wp:positionH>
                <wp:positionV relativeFrom="page">
                  <wp:posOffset>4796155</wp:posOffset>
                </wp:positionV>
                <wp:extent cx="1118235" cy="1118235"/>
                <wp:effectExtent l="6985" t="5080" r="8255" b="635"/>
                <wp:wrapNone/>
                <wp:docPr id="9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07" y="8220"/>
                            <a:ext cx="1439" cy="8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" name="Freeform 152"/>
                        <wps:cNvSpPr>
                          <a:spLocks/>
                        </wps:cNvSpPr>
                        <wps:spPr bwMode="auto">
                          <a:xfrm>
                            <a:off x="12174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7580 7580"/>
                              <a:gd name="T3" fmla="*/ 7580 h 1706"/>
                              <a:gd name="T4" fmla="+- 0 12207 12174"/>
                              <a:gd name="T5" fmla="*/ T4 w 1706"/>
                              <a:gd name="T6" fmla="+- 0 7582 7580"/>
                              <a:gd name="T7" fmla="*/ 7582 h 1706"/>
                              <a:gd name="T8" fmla="+- 0 12184 12174"/>
                              <a:gd name="T9" fmla="*/ T8 w 1706"/>
                              <a:gd name="T10" fmla="+- 0 7590 7580"/>
                              <a:gd name="T11" fmla="*/ 7590 h 1706"/>
                              <a:gd name="T12" fmla="+- 0 12175 12174"/>
                              <a:gd name="T13" fmla="*/ T12 w 1706"/>
                              <a:gd name="T14" fmla="+- 0 7614 7580"/>
                              <a:gd name="T15" fmla="*/ 7614 h 1706"/>
                              <a:gd name="T16" fmla="+- 0 12174 12174"/>
                              <a:gd name="T17" fmla="*/ T16 w 1706"/>
                              <a:gd name="T18" fmla="+- 0 7659 7580"/>
                              <a:gd name="T19" fmla="*/ 7659 h 1706"/>
                              <a:gd name="T20" fmla="+- 0 12174 12174"/>
                              <a:gd name="T21" fmla="*/ T20 w 1706"/>
                              <a:gd name="T22" fmla="+- 0 9207 7580"/>
                              <a:gd name="T23" fmla="*/ 9207 h 1706"/>
                              <a:gd name="T24" fmla="+- 0 12175 12174"/>
                              <a:gd name="T25" fmla="*/ T24 w 1706"/>
                              <a:gd name="T26" fmla="+- 0 9253 7580"/>
                              <a:gd name="T27" fmla="*/ 9253 h 1706"/>
                              <a:gd name="T28" fmla="+- 0 12184 12174"/>
                              <a:gd name="T29" fmla="*/ T28 w 1706"/>
                              <a:gd name="T30" fmla="+- 0 9276 7580"/>
                              <a:gd name="T31" fmla="*/ 9276 h 1706"/>
                              <a:gd name="T32" fmla="+- 0 12207 12174"/>
                              <a:gd name="T33" fmla="*/ T32 w 1706"/>
                              <a:gd name="T34" fmla="+- 0 9285 7580"/>
                              <a:gd name="T35" fmla="*/ 9285 h 1706"/>
                              <a:gd name="T36" fmla="+- 0 12253 12174"/>
                              <a:gd name="T37" fmla="*/ T36 w 1706"/>
                              <a:gd name="T38" fmla="+- 0 9286 7580"/>
                              <a:gd name="T39" fmla="*/ 9286 h 1706"/>
                              <a:gd name="T40" fmla="+- 0 13801 12174"/>
                              <a:gd name="T41" fmla="*/ T40 w 1706"/>
                              <a:gd name="T42" fmla="+- 0 9286 7580"/>
                              <a:gd name="T43" fmla="*/ 9286 h 1706"/>
                              <a:gd name="T44" fmla="+- 0 13846 12174"/>
                              <a:gd name="T45" fmla="*/ T44 w 1706"/>
                              <a:gd name="T46" fmla="+- 0 9285 7580"/>
                              <a:gd name="T47" fmla="*/ 9285 h 1706"/>
                              <a:gd name="T48" fmla="+- 0 13870 12174"/>
                              <a:gd name="T49" fmla="*/ T48 w 1706"/>
                              <a:gd name="T50" fmla="+- 0 9276 7580"/>
                              <a:gd name="T51" fmla="*/ 9276 h 1706"/>
                              <a:gd name="T52" fmla="+- 0 13878 12174"/>
                              <a:gd name="T53" fmla="*/ T52 w 1706"/>
                              <a:gd name="T54" fmla="+- 0 9253 7580"/>
                              <a:gd name="T55" fmla="*/ 9253 h 1706"/>
                              <a:gd name="T56" fmla="+- 0 13880 12174"/>
                              <a:gd name="T57" fmla="*/ T56 w 1706"/>
                              <a:gd name="T58" fmla="+- 0 9207 7580"/>
                              <a:gd name="T59" fmla="*/ 9207 h 1706"/>
                              <a:gd name="T60" fmla="+- 0 13880 12174"/>
                              <a:gd name="T61" fmla="*/ T60 w 1706"/>
                              <a:gd name="T62" fmla="+- 0 7659 7580"/>
                              <a:gd name="T63" fmla="*/ 7659 h 1706"/>
                              <a:gd name="T64" fmla="+- 0 13878 12174"/>
                              <a:gd name="T65" fmla="*/ T64 w 1706"/>
                              <a:gd name="T66" fmla="+- 0 7614 7580"/>
                              <a:gd name="T67" fmla="*/ 7614 h 1706"/>
                              <a:gd name="T68" fmla="+- 0 13870 12174"/>
                              <a:gd name="T69" fmla="*/ T68 w 1706"/>
                              <a:gd name="T70" fmla="+- 0 7590 7580"/>
                              <a:gd name="T71" fmla="*/ 7590 h 1706"/>
                              <a:gd name="T72" fmla="+- 0 13846 12174"/>
                              <a:gd name="T73" fmla="*/ T72 w 1706"/>
                              <a:gd name="T74" fmla="+- 0 7582 7580"/>
                              <a:gd name="T75" fmla="*/ 7582 h 1706"/>
                              <a:gd name="T76" fmla="+- 0 13801 12174"/>
                              <a:gd name="T77" fmla="*/ T76 w 1706"/>
                              <a:gd name="T78" fmla="+- 0 7580 7580"/>
                              <a:gd name="T79" fmla="*/ 7580 h 1706"/>
                              <a:gd name="T80" fmla="+- 0 12253 12174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581A4" id="Group 151" o:spid="_x0000_s1026" style="position:absolute;margin-left:607.3pt;margin-top:377.65pt;width:88.05pt;height:88.05pt;z-index:-251700736;mso-position-horizontal-relative:page;mso-position-vertical-relative:page" coordorigin="12146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">
                <v:shape id="Picture 153" o:spid="_x0000_s1027" type="#_x0000_t75" style="position:absolute;left:12307;top:8220;width:1439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">
                  <v:imagedata r:id="rId234" o:title=""/>
                </v:shape>
                <v:shape id="Freeform 152" o:spid="_x0000_s1028" style="position:absolute;left:12174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6,9207;1706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>
                <wp:simplePos x="0" y="0"/>
                <wp:positionH relativeFrom="page">
                  <wp:posOffset>7712710</wp:posOffset>
                </wp:positionH>
                <wp:positionV relativeFrom="page">
                  <wp:posOffset>6167120</wp:posOffset>
                </wp:positionV>
                <wp:extent cx="1118235" cy="1118235"/>
                <wp:effectExtent l="6985" t="4445" r="8255" b="1270"/>
                <wp:wrapNone/>
                <wp:docPr id="8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9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05" y="10307"/>
                            <a:ext cx="1444" cy="7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Freeform 149"/>
                        <wps:cNvSpPr>
                          <a:spLocks/>
                        </wps:cNvSpPr>
                        <wps:spPr bwMode="auto">
                          <a:xfrm>
                            <a:off x="12174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9740 9740"/>
                              <a:gd name="T3" fmla="*/ 9740 h 1706"/>
                              <a:gd name="T4" fmla="+- 0 12207 12174"/>
                              <a:gd name="T5" fmla="*/ T4 w 1706"/>
                              <a:gd name="T6" fmla="+- 0 9741 9740"/>
                              <a:gd name="T7" fmla="*/ 9741 h 1706"/>
                              <a:gd name="T8" fmla="+- 0 12184 12174"/>
                              <a:gd name="T9" fmla="*/ T8 w 1706"/>
                              <a:gd name="T10" fmla="+- 0 9750 9740"/>
                              <a:gd name="T11" fmla="*/ 9750 h 1706"/>
                              <a:gd name="T12" fmla="+- 0 12175 12174"/>
                              <a:gd name="T13" fmla="*/ T12 w 1706"/>
                              <a:gd name="T14" fmla="+- 0 9773 9740"/>
                              <a:gd name="T15" fmla="*/ 9773 h 1706"/>
                              <a:gd name="T16" fmla="+- 0 12174 12174"/>
                              <a:gd name="T17" fmla="*/ T16 w 1706"/>
                              <a:gd name="T18" fmla="+- 0 9819 9740"/>
                              <a:gd name="T19" fmla="*/ 9819 h 1706"/>
                              <a:gd name="T20" fmla="+- 0 12174 12174"/>
                              <a:gd name="T21" fmla="*/ T20 w 1706"/>
                              <a:gd name="T22" fmla="+- 0 11367 9740"/>
                              <a:gd name="T23" fmla="*/ 11367 h 1706"/>
                              <a:gd name="T24" fmla="+- 0 12175 12174"/>
                              <a:gd name="T25" fmla="*/ T24 w 1706"/>
                              <a:gd name="T26" fmla="+- 0 11412 9740"/>
                              <a:gd name="T27" fmla="*/ 11412 h 1706"/>
                              <a:gd name="T28" fmla="+- 0 12184 12174"/>
                              <a:gd name="T29" fmla="*/ T28 w 1706"/>
                              <a:gd name="T30" fmla="+- 0 11436 9740"/>
                              <a:gd name="T31" fmla="*/ 11436 h 1706"/>
                              <a:gd name="T32" fmla="+- 0 12207 12174"/>
                              <a:gd name="T33" fmla="*/ T32 w 1706"/>
                              <a:gd name="T34" fmla="+- 0 11444 9740"/>
                              <a:gd name="T35" fmla="*/ 11444 h 1706"/>
                              <a:gd name="T36" fmla="+- 0 12253 12174"/>
                              <a:gd name="T37" fmla="*/ T36 w 1706"/>
                              <a:gd name="T38" fmla="+- 0 11445 9740"/>
                              <a:gd name="T39" fmla="*/ 11445 h 1706"/>
                              <a:gd name="T40" fmla="+- 0 13801 12174"/>
                              <a:gd name="T41" fmla="*/ T40 w 1706"/>
                              <a:gd name="T42" fmla="+- 0 11445 9740"/>
                              <a:gd name="T43" fmla="*/ 11445 h 1706"/>
                              <a:gd name="T44" fmla="+- 0 13846 12174"/>
                              <a:gd name="T45" fmla="*/ T44 w 1706"/>
                              <a:gd name="T46" fmla="+- 0 11444 9740"/>
                              <a:gd name="T47" fmla="*/ 11444 h 1706"/>
                              <a:gd name="T48" fmla="+- 0 13870 12174"/>
                              <a:gd name="T49" fmla="*/ T48 w 1706"/>
                              <a:gd name="T50" fmla="+- 0 11436 9740"/>
                              <a:gd name="T51" fmla="*/ 11436 h 1706"/>
                              <a:gd name="T52" fmla="+- 0 13878 12174"/>
                              <a:gd name="T53" fmla="*/ T52 w 1706"/>
                              <a:gd name="T54" fmla="+- 0 11412 9740"/>
                              <a:gd name="T55" fmla="*/ 11412 h 1706"/>
                              <a:gd name="T56" fmla="+- 0 13880 12174"/>
                              <a:gd name="T57" fmla="*/ T56 w 1706"/>
                              <a:gd name="T58" fmla="+- 0 11367 9740"/>
                              <a:gd name="T59" fmla="*/ 11367 h 1706"/>
                              <a:gd name="T60" fmla="+- 0 13880 12174"/>
                              <a:gd name="T61" fmla="*/ T60 w 1706"/>
                              <a:gd name="T62" fmla="+- 0 9819 9740"/>
                              <a:gd name="T63" fmla="*/ 9819 h 1706"/>
                              <a:gd name="T64" fmla="+- 0 13878 12174"/>
                              <a:gd name="T65" fmla="*/ T64 w 1706"/>
                              <a:gd name="T66" fmla="+- 0 9773 9740"/>
                              <a:gd name="T67" fmla="*/ 9773 h 1706"/>
                              <a:gd name="T68" fmla="+- 0 13870 12174"/>
                              <a:gd name="T69" fmla="*/ T68 w 1706"/>
                              <a:gd name="T70" fmla="+- 0 9750 9740"/>
                              <a:gd name="T71" fmla="*/ 9750 h 1706"/>
                              <a:gd name="T72" fmla="+- 0 13846 12174"/>
                              <a:gd name="T73" fmla="*/ T72 w 1706"/>
                              <a:gd name="T74" fmla="+- 0 9741 9740"/>
                              <a:gd name="T75" fmla="*/ 9741 h 1706"/>
                              <a:gd name="T76" fmla="+- 0 13801 12174"/>
                              <a:gd name="T77" fmla="*/ T76 w 1706"/>
                              <a:gd name="T78" fmla="+- 0 9740 9740"/>
                              <a:gd name="T79" fmla="*/ 9740 h 1706"/>
                              <a:gd name="T80" fmla="+- 0 12253 12174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9E19C1" id="Group 148" o:spid="_x0000_s1026" style="position:absolute;margin-left:607.3pt;margin-top:485.6pt;width:88.05pt;height:88.05pt;z-index:-251699712;mso-position-horizontal-relative:page;mso-position-vertical-relative:page" coordorigin="12146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">
                <v:shape id="Picture 150" o:spid="_x0000_s1027" type="#_x0000_t75" style="position:absolute;left:12305;top:10307;width:1444;height: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">
                  <v:imagedata r:id="rId252" o:title=""/>
                </v:shape>
                <v:shape id="Freeform 149" o:spid="_x0000_s1028" style="position:absolute;left:12174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" path="m79,l33,1,10,10,1,33,,79,,1627r1,45l10,1696r23,8l79,1705r1548,l1672,1704r24,-8l1704,1672r2,-45l1706,79r-2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6,11367;1706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7792" behindDoc="1" locked="0" layoutInCell="1" allowOverlap="1">
                <wp:simplePos x="0" y="0"/>
                <wp:positionH relativeFrom="page">
                  <wp:posOffset>7712710</wp:posOffset>
                </wp:positionH>
                <wp:positionV relativeFrom="page">
                  <wp:posOffset>7538720</wp:posOffset>
                </wp:positionV>
                <wp:extent cx="1118235" cy="1118235"/>
                <wp:effectExtent l="6985" t="4445" r="8255" b="1270"/>
                <wp:wrapNone/>
                <wp:docPr id="8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6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85" y="13087"/>
                            <a:ext cx="1076" cy="5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7" name="Freeform 146"/>
                        <wps:cNvSpPr>
                          <a:spLocks/>
                        </wps:cNvSpPr>
                        <wps:spPr bwMode="auto">
                          <a:xfrm>
                            <a:off x="12174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11900 11900"/>
                              <a:gd name="T3" fmla="*/ 11900 h 1706"/>
                              <a:gd name="T4" fmla="+- 0 12207 12174"/>
                              <a:gd name="T5" fmla="*/ T4 w 1706"/>
                              <a:gd name="T6" fmla="+- 0 11901 11900"/>
                              <a:gd name="T7" fmla="*/ 11901 h 1706"/>
                              <a:gd name="T8" fmla="+- 0 12184 12174"/>
                              <a:gd name="T9" fmla="*/ T8 w 1706"/>
                              <a:gd name="T10" fmla="+- 0 11909 11900"/>
                              <a:gd name="T11" fmla="*/ 11909 h 1706"/>
                              <a:gd name="T12" fmla="+- 0 12175 12174"/>
                              <a:gd name="T13" fmla="*/ T12 w 1706"/>
                              <a:gd name="T14" fmla="+- 0 11933 11900"/>
                              <a:gd name="T15" fmla="*/ 11933 h 1706"/>
                              <a:gd name="T16" fmla="+- 0 12174 12174"/>
                              <a:gd name="T17" fmla="*/ T16 w 1706"/>
                              <a:gd name="T18" fmla="+- 0 11978 11900"/>
                              <a:gd name="T19" fmla="*/ 11978 h 1706"/>
                              <a:gd name="T20" fmla="+- 0 12174 12174"/>
                              <a:gd name="T21" fmla="*/ T20 w 1706"/>
                              <a:gd name="T22" fmla="+- 0 13526 11900"/>
                              <a:gd name="T23" fmla="*/ 13526 h 1706"/>
                              <a:gd name="T24" fmla="+- 0 12175 12174"/>
                              <a:gd name="T25" fmla="*/ T24 w 1706"/>
                              <a:gd name="T26" fmla="+- 0 13572 11900"/>
                              <a:gd name="T27" fmla="*/ 13572 h 1706"/>
                              <a:gd name="T28" fmla="+- 0 12184 12174"/>
                              <a:gd name="T29" fmla="*/ T28 w 1706"/>
                              <a:gd name="T30" fmla="+- 0 13595 11900"/>
                              <a:gd name="T31" fmla="*/ 13595 h 1706"/>
                              <a:gd name="T32" fmla="+- 0 12207 12174"/>
                              <a:gd name="T33" fmla="*/ T32 w 1706"/>
                              <a:gd name="T34" fmla="+- 0 13604 11900"/>
                              <a:gd name="T35" fmla="*/ 13604 h 1706"/>
                              <a:gd name="T36" fmla="+- 0 12253 12174"/>
                              <a:gd name="T37" fmla="*/ T36 w 1706"/>
                              <a:gd name="T38" fmla="+- 0 13605 11900"/>
                              <a:gd name="T39" fmla="*/ 13605 h 1706"/>
                              <a:gd name="T40" fmla="+- 0 13801 12174"/>
                              <a:gd name="T41" fmla="*/ T40 w 1706"/>
                              <a:gd name="T42" fmla="+- 0 13605 11900"/>
                              <a:gd name="T43" fmla="*/ 13605 h 1706"/>
                              <a:gd name="T44" fmla="+- 0 13846 12174"/>
                              <a:gd name="T45" fmla="*/ T44 w 1706"/>
                              <a:gd name="T46" fmla="+- 0 13604 11900"/>
                              <a:gd name="T47" fmla="*/ 13604 h 1706"/>
                              <a:gd name="T48" fmla="+- 0 13870 12174"/>
                              <a:gd name="T49" fmla="*/ T48 w 1706"/>
                              <a:gd name="T50" fmla="+- 0 13595 11900"/>
                              <a:gd name="T51" fmla="*/ 13595 h 1706"/>
                              <a:gd name="T52" fmla="+- 0 13878 12174"/>
                              <a:gd name="T53" fmla="*/ T52 w 1706"/>
                              <a:gd name="T54" fmla="+- 0 13572 11900"/>
                              <a:gd name="T55" fmla="*/ 13572 h 1706"/>
                              <a:gd name="T56" fmla="+- 0 13880 12174"/>
                              <a:gd name="T57" fmla="*/ T56 w 1706"/>
                              <a:gd name="T58" fmla="+- 0 13526 11900"/>
                              <a:gd name="T59" fmla="*/ 13526 h 1706"/>
                              <a:gd name="T60" fmla="+- 0 13880 12174"/>
                              <a:gd name="T61" fmla="*/ T60 w 1706"/>
                              <a:gd name="T62" fmla="+- 0 11978 11900"/>
                              <a:gd name="T63" fmla="*/ 11978 h 1706"/>
                              <a:gd name="T64" fmla="+- 0 13878 12174"/>
                              <a:gd name="T65" fmla="*/ T64 w 1706"/>
                              <a:gd name="T66" fmla="+- 0 11933 11900"/>
                              <a:gd name="T67" fmla="*/ 11933 h 1706"/>
                              <a:gd name="T68" fmla="+- 0 13870 12174"/>
                              <a:gd name="T69" fmla="*/ T68 w 1706"/>
                              <a:gd name="T70" fmla="+- 0 11909 11900"/>
                              <a:gd name="T71" fmla="*/ 11909 h 1706"/>
                              <a:gd name="T72" fmla="+- 0 13846 12174"/>
                              <a:gd name="T73" fmla="*/ T72 w 1706"/>
                              <a:gd name="T74" fmla="+- 0 11901 11900"/>
                              <a:gd name="T75" fmla="*/ 11901 h 1706"/>
                              <a:gd name="T76" fmla="+- 0 13801 12174"/>
                              <a:gd name="T77" fmla="*/ T76 w 1706"/>
                              <a:gd name="T78" fmla="+- 0 11900 11900"/>
                              <a:gd name="T79" fmla="*/ 11900 h 1706"/>
                              <a:gd name="T80" fmla="+- 0 12253 12174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2609D8" id="Group 145" o:spid="_x0000_s1026" style="position:absolute;margin-left:607.3pt;margin-top:593.6pt;width:88.05pt;height:88.05pt;z-index:-251698688;mso-position-horizontal-relative:page;mso-position-vertical-relative:page" coordorigin="12146,1187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">
                <v:shape id="Picture 147" o:spid="_x0000_s1027" type="#_x0000_t75" style="position:absolute;left:12485;top:13087;width:1076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">
                  <v:imagedata r:id="rId254" o:title=""/>
                </v:shape>
                <v:shape id="Freeform 146" o:spid="_x0000_s1028" style="position:absolute;left:12174;top:11899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" path="m79,l33,1,10,9,1,33,,78,,1626r1,46l10,1695r23,9l79,1705r1548,l1672,1704r24,-9l1704,1672r2,-46l1706,78r-2,-45l1696,9,1672,1,1627,,79,xe" filled="f" strokecolor="#27bdbe" strokeweight=".98036mm">
                  <v:path arrowok="t" o:connecttype="custom" o:connectlocs="79,11900;33,11901;10,11909;1,11933;0,11978;0,13526;1,13572;10,13595;33,13604;79,13605;1627,13605;1672,13604;1696,13595;1704,13572;1706,13526;1706,11978;1704,11933;1696,11909;1672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8816" behindDoc="1" locked="0" layoutInCell="1" allowOverlap="1">
                <wp:simplePos x="0" y="0"/>
                <wp:positionH relativeFrom="page">
                  <wp:posOffset>9100820</wp:posOffset>
                </wp:positionH>
                <wp:positionV relativeFrom="page">
                  <wp:posOffset>681990</wp:posOffset>
                </wp:positionV>
                <wp:extent cx="1118235" cy="1118235"/>
                <wp:effectExtent l="4445" t="5715" r="1270" b="0"/>
                <wp:wrapNone/>
                <wp:docPr id="8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3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4" y="1507"/>
                            <a:ext cx="1377" cy="11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Freeform 143"/>
                        <wps:cNvSpPr>
                          <a:spLocks/>
                        </wps:cNvSpPr>
                        <wps:spPr bwMode="auto">
                          <a:xfrm>
                            <a:off x="14360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1102 1102"/>
                              <a:gd name="T3" fmla="*/ 1102 h 1706"/>
                              <a:gd name="T4" fmla="+- 0 14393 14360"/>
                              <a:gd name="T5" fmla="*/ T4 w 1706"/>
                              <a:gd name="T6" fmla="+- 0 1103 1102"/>
                              <a:gd name="T7" fmla="*/ 1103 h 1706"/>
                              <a:gd name="T8" fmla="+- 0 14370 14360"/>
                              <a:gd name="T9" fmla="*/ T8 w 1706"/>
                              <a:gd name="T10" fmla="+- 0 1112 1102"/>
                              <a:gd name="T11" fmla="*/ 1112 h 1706"/>
                              <a:gd name="T12" fmla="+- 0 14361 14360"/>
                              <a:gd name="T13" fmla="*/ T12 w 1706"/>
                              <a:gd name="T14" fmla="+- 0 1135 1102"/>
                              <a:gd name="T15" fmla="*/ 1135 h 1706"/>
                              <a:gd name="T16" fmla="+- 0 14360 14360"/>
                              <a:gd name="T17" fmla="*/ T16 w 1706"/>
                              <a:gd name="T18" fmla="+- 0 1181 1102"/>
                              <a:gd name="T19" fmla="*/ 1181 h 1706"/>
                              <a:gd name="T20" fmla="+- 0 14360 14360"/>
                              <a:gd name="T21" fmla="*/ T20 w 1706"/>
                              <a:gd name="T22" fmla="+- 0 2728 1102"/>
                              <a:gd name="T23" fmla="*/ 2728 h 1706"/>
                              <a:gd name="T24" fmla="+- 0 14361 14360"/>
                              <a:gd name="T25" fmla="*/ T24 w 1706"/>
                              <a:gd name="T26" fmla="+- 0 2774 1102"/>
                              <a:gd name="T27" fmla="*/ 2774 h 1706"/>
                              <a:gd name="T28" fmla="+- 0 14370 14360"/>
                              <a:gd name="T29" fmla="*/ T28 w 1706"/>
                              <a:gd name="T30" fmla="+- 0 2797 1102"/>
                              <a:gd name="T31" fmla="*/ 2797 h 1706"/>
                              <a:gd name="T32" fmla="+- 0 14393 14360"/>
                              <a:gd name="T33" fmla="*/ T32 w 1706"/>
                              <a:gd name="T34" fmla="+- 0 2806 1102"/>
                              <a:gd name="T35" fmla="*/ 2806 h 1706"/>
                              <a:gd name="T36" fmla="+- 0 14439 14360"/>
                              <a:gd name="T37" fmla="*/ T36 w 1706"/>
                              <a:gd name="T38" fmla="+- 0 2807 1102"/>
                              <a:gd name="T39" fmla="*/ 2807 h 1706"/>
                              <a:gd name="T40" fmla="+- 0 15987 14360"/>
                              <a:gd name="T41" fmla="*/ T40 w 1706"/>
                              <a:gd name="T42" fmla="+- 0 2807 1102"/>
                              <a:gd name="T43" fmla="*/ 2807 h 1706"/>
                              <a:gd name="T44" fmla="+- 0 16032 14360"/>
                              <a:gd name="T45" fmla="*/ T44 w 1706"/>
                              <a:gd name="T46" fmla="+- 0 2806 1102"/>
                              <a:gd name="T47" fmla="*/ 2806 h 1706"/>
                              <a:gd name="T48" fmla="+- 0 16056 14360"/>
                              <a:gd name="T49" fmla="*/ T48 w 1706"/>
                              <a:gd name="T50" fmla="+- 0 2797 1102"/>
                              <a:gd name="T51" fmla="*/ 2797 h 1706"/>
                              <a:gd name="T52" fmla="+- 0 16064 14360"/>
                              <a:gd name="T53" fmla="*/ T52 w 1706"/>
                              <a:gd name="T54" fmla="+- 0 2774 1102"/>
                              <a:gd name="T55" fmla="*/ 2774 h 1706"/>
                              <a:gd name="T56" fmla="+- 0 16065 14360"/>
                              <a:gd name="T57" fmla="*/ T56 w 1706"/>
                              <a:gd name="T58" fmla="+- 0 2728 1102"/>
                              <a:gd name="T59" fmla="*/ 2728 h 1706"/>
                              <a:gd name="T60" fmla="+- 0 16065 14360"/>
                              <a:gd name="T61" fmla="*/ T60 w 1706"/>
                              <a:gd name="T62" fmla="+- 0 1181 1102"/>
                              <a:gd name="T63" fmla="*/ 1181 h 1706"/>
                              <a:gd name="T64" fmla="+- 0 16064 14360"/>
                              <a:gd name="T65" fmla="*/ T64 w 1706"/>
                              <a:gd name="T66" fmla="+- 0 1135 1102"/>
                              <a:gd name="T67" fmla="*/ 1135 h 1706"/>
                              <a:gd name="T68" fmla="+- 0 16056 14360"/>
                              <a:gd name="T69" fmla="*/ T68 w 1706"/>
                              <a:gd name="T70" fmla="+- 0 1112 1102"/>
                              <a:gd name="T71" fmla="*/ 1112 h 1706"/>
                              <a:gd name="T72" fmla="+- 0 16032 14360"/>
                              <a:gd name="T73" fmla="*/ T72 w 1706"/>
                              <a:gd name="T74" fmla="+- 0 1103 1102"/>
                              <a:gd name="T75" fmla="*/ 1103 h 1706"/>
                              <a:gd name="T76" fmla="+- 0 15987 14360"/>
                              <a:gd name="T77" fmla="*/ T76 w 1706"/>
                              <a:gd name="T78" fmla="+- 0 1102 1102"/>
                              <a:gd name="T79" fmla="*/ 1102 h 1706"/>
                              <a:gd name="T80" fmla="+- 0 14439 14360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505128" id="Group 142" o:spid="_x0000_s1026" style="position:absolute;margin-left:716.6pt;margin-top:53.7pt;width:88.05pt;height:88.05pt;z-index:-251697664;mso-position-horizontal-relative:page;mso-position-vertical-relative:page" coordorigin="14332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">
                <v:shape id="Picture 144" o:spid="_x0000_s1027" type="#_x0000_t75" style="position:absolute;left:14524;top:1507;width:1377;height:1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">
                  <v:imagedata r:id="rId256" o:title=""/>
                </v:shape>
                <v:shape id="Freeform 143" o:spid="_x0000_s1028" style="position:absolute;left:14360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" path="m79,l33,1,10,10,1,33,,79,,1626r1,46l10,1695r23,9l79,1705r1548,l1672,1704r24,-9l1704,1672r1,-46l1705,79r-1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5,2728;1705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9840" behindDoc="1" locked="0" layoutInCell="1" allowOverlap="1">
                <wp:simplePos x="0" y="0"/>
                <wp:positionH relativeFrom="page">
                  <wp:posOffset>9100820</wp:posOffset>
                </wp:positionH>
                <wp:positionV relativeFrom="page">
                  <wp:posOffset>2053590</wp:posOffset>
                </wp:positionV>
                <wp:extent cx="1118235" cy="1118235"/>
                <wp:effectExtent l="4445" t="5715" r="1270" b="0"/>
                <wp:wrapNone/>
                <wp:docPr id="7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13" y="4025"/>
                            <a:ext cx="1437" cy="9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1" name="Freeform 140"/>
                        <wps:cNvSpPr>
                          <a:spLocks/>
                        </wps:cNvSpPr>
                        <wps:spPr bwMode="auto">
                          <a:xfrm>
                            <a:off x="14360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3261 3261"/>
                              <a:gd name="T3" fmla="*/ 3261 h 1706"/>
                              <a:gd name="T4" fmla="+- 0 14393 14360"/>
                              <a:gd name="T5" fmla="*/ T4 w 1706"/>
                              <a:gd name="T6" fmla="+- 0 3263 3261"/>
                              <a:gd name="T7" fmla="*/ 3263 h 1706"/>
                              <a:gd name="T8" fmla="+- 0 14370 14360"/>
                              <a:gd name="T9" fmla="*/ T8 w 1706"/>
                              <a:gd name="T10" fmla="+- 0 3271 3261"/>
                              <a:gd name="T11" fmla="*/ 3271 h 1706"/>
                              <a:gd name="T12" fmla="+- 0 14361 14360"/>
                              <a:gd name="T13" fmla="*/ T12 w 1706"/>
                              <a:gd name="T14" fmla="+- 0 3295 3261"/>
                              <a:gd name="T15" fmla="*/ 3295 h 1706"/>
                              <a:gd name="T16" fmla="+- 0 14360 14360"/>
                              <a:gd name="T17" fmla="*/ T16 w 1706"/>
                              <a:gd name="T18" fmla="+- 0 3340 3261"/>
                              <a:gd name="T19" fmla="*/ 3340 h 1706"/>
                              <a:gd name="T20" fmla="+- 0 14360 14360"/>
                              <a:gd name="T21" fmla="*/ T20 w 1706"/>
                              <a:gd name="T22" fmla="+- 0 4888 3261"/>
                              <a:gd name="T23" fmla="*/ 4888 h 1706"/>
                              <a:gd name="T24" fmla="+- 0 14361 14360"/>
                              <a:gd name="T25" fmla="*/ T24 w 1706"/>
                              <a:gd name="T26" fmla="+- 0 4934 3261"/>
                              <a:gd name="T27" fmla="*/ 4934 h 1706"/>
                              <a:gd name="T28" fmla="+- 0 14370 14360"/>
                              <a:gd name="T29" fmla="*/ T28 w 1706"/>
                              <a:gd name="T30" fmla="+- 0 4957 3261"/>
                              <a:gd name="T31" fmla="*/ 4957 h 1706"/>
                              <a:gd name="T32" fmla="+- 0 14393 14360"/>
                              <a:gd name="T33" fmla="*/ T32 w 1706"/>
                              <a:gd name="T34" fmla="+- 0 4966 3261"/>
                              <a:gd name="T35" fmla="*/ 4966 h 1706"/>
                              <a:gd name="T36" fmla="+- 0 14439 14360"/>
                              <a:gd name="T37" fmla="*/ T36 w 1706"/>
                              <a:gd name="T38" fmla="+- 0 4967 3261"/>
                              <a:gd name="T39" fmla="*/ 4967 h 1706"/>
                              <a:gd name="T40" fmla="+- 0 15987 14360"/>
                              <a:gd name="T41" fmla="*/ T40 w 1706"/>
                              <a:gd name="T42" fmla="+- 0 4967 3261"/>
                              <a:gd name="T43" fmla="*/ 4967 h 1706"/>
                              <a:gd name="T44" fmla="+- 0 16032 14360"/>
                              <a:gd name="T45" fmla="*/ T44 w 1706"/>
                              <a:gd name="T46" fmla="+- 0 4966 3261"/>
                              <a:gd name="T47" fmla="*/ 4966 h 1706"/>
                              <a:gd name="T48" fmla="+- 0 16056 14360"/>
                              <a:gd name="T49" fmla="*/ T48 w 1706"/>
                              <a:gd name="T50" fmla="+- 0 4957 3261"/>
                              <a:gd name="T51" fmla="*/ 4957 h 1706"/>
                              <a:gd name="T52" fmla="+- 0 16064 14360"/>
                              <a:gd name="T53" fmla="*/ T52 w 1706"/>
                              <a:gd name="T54" fmla="+- 0 4934 3261"/>
                              <a:gd name="T55" fmla="*/ 4934 h 1706"/>
                              <a:gd name="T56" fmla="+- 0 16065 14360"/>
                              <a:gd name="T57" fmla="*/ T56 w 1706"/>
                              <a:gd name="T58" fmla="+- 0 4888 3261"/>
                              <a:gd name="T59" fmla="*/ 4888 h 1706"/>
                              <a:gd name="T60" fmla="+- 0 16065 14360"/>
                              <a:gd name="T61" fmla="*/ T60 w 1706"/>
                              <a:gd name="T62" fmla="+- 0 3340 3261"/>
                              <a:gd name="T63" fmla="*/ 3340 h 1706"/>
                              <a:gd name="T64" fmla="+- 0 16064 14360"/>
                              <a:gd name="T65" fmla="*/ T64 w 1706"/>
                              <a:gd name="T66" fmla="+- 0 3295 3261"/>
                              <a:gd name="T67" fmla="*/ 3295 h 1706"/>
                              <a:gd name="T68" fmla="+- 0 16056 14360"/>
                              <a:gd name="T69" fmla="*/ T68 w 1706"/>
                              <a:gd name="T70" fmla="+- 0 3271 3261"/>
                              <a:gd name="T71" fmla="*/ 3271 h 1706"/>
                              <a:gd name="T72" fmla="+- 0 16032 14360"/>
                              <a:gd name="T73" fmla="*/ T72 w 1706"/>
                              <a:gd name="T74" fmla="+- 0 3263 3261"/>
                              <a:gd name="T75" fmla="*/ 3263 h 1706"/>
                              <a:gd name="T76" fmla="+- 0 15987 14360"/>
                              <a:gd name="T77" fmla="*/ T76 w 1706"/>
                              <a:gd name="T78" fmla="+- 0 3261 3261"/>
                              <a:gd name="T79" fmla="*/ 3261 h 1706"/>
                              <a:gd name="T80" fmla="+- 0 14439 14360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3644B3" id="Group 139" o:spid="_x0000_s1026" style="position:absolute;margin-left:716.6pt;margin-top:161.7pt;width:88.05pt;height:88.05pt;z-index:-251696640;mso-position-horizontal-relative:page;mso-position-vertical-relative:page" coordorigin="14332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">
                <v:shape id="Picture 141" o:spid="_x0000_s1027" type="#_x0000_t75" style="position:absolute;left:14513;top:4025;width:1437;height: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">
                  <v:imagedata r:id="rId258" o:title=""/>
                </v:shape>
                <v:shape id="Freeform 140" o:spid="_x0000_s1028" style="position:absolute;left:14360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5,4888;1705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0864" behindDoc="1" locked="0" layoutInCell="1" allowOverlap="1">
                <wp:simplePos x="0" y="0"/>
                <wp:positionH relativeFrom="page">
                  <wp:posOffset>9100820</wp:posOffset>
                </wp:positionH>
                <wp:positionV relativeFrom="page">
                  <wp:posOffset>3424555</wp:posOffset>
                </wp:positionV>
                <wp:extent cx="1118235" cy="1118235"/>
                <wp:effectExtent l="4445" t="5080" r="1270" b="635"/>
                <wp:wrapNone/>
                <wp:docPr id="7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77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3" y="5833"/>
                            <a:ext cx="1359" cy="1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Freeform 137"/>
                        <wps:cNvSpPr>
                          <a:spLocks/>
                        </wps:cNvSpPr>
                        <wps:spPr bwMode="auto">
                          <a:xfrm>
                            <a:off x="14360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5421 5421"/>
                              <a:gd name="T3" fmla="*/ 5421 h 1706"/>
                              <a:gd name="T4" fmla="+- 0 14393 14360"/>
                              <a:gd name="T5" fmla="*/ T4 w 1706"/>
                              <a:gd name="T6" fmla="+- 0 5422 5421"/>
                              <a:gd name="T7" fmla="*/ 5422 h 1706"/>
                              <a:gd name="T8" fmla="+- 0 14370 14360"/>
                              <a:gd name="T9" fmla="*/ T8 w 1706"/>
                              <a:gd name="T10" fmla="+- 0 5431 5421"/>
                              <a:gd name="T11" fmla="*/ 5431 h 1706"/>
                              <a:gd name="T12" fmla="+- 0 14361 14360"/>
                              <a:gd name="T13" fmla="*/ T12 w 1706"/>
                              <a:gd name="T14" fmla="+- 0 5454 5421"/>
                              <a:gd name="T15" fmla="*/ 5454 h 1706"/>
                              <a:gd name="T16" fmla="+- 0 14360 14360"/>
                              <a:gd name="T17" fmla="*/ T16 w 1706"/>
                              <a:gd name="T18" fmla="+- 0 5500 5421"/>
                              <a:gd name="T19" fmla="*/ 5500 h 1706"/>
                              <a:gd name="T20" fmla="+- 0 14360 14360"/>
                              <a:gd name="T21" fmla="*/ T20 w 1706"/>
                              <a:gd name="T22" fmla="+- 0 7048 5421"/>
                              <a:gd name="T23" fmla="*/ 7048 h 1706"/>
                              <a:gd name="T24" fmla="+- 0 14361 14360"/>
                              <a:gd name="T25" fmla="*/ T24 w 1706"/>
                              <a:gd name="T26" fmla="+- 0 7093 5421"/>
                              <a:gd name="T27" fmla="*/ 7093 h 1706"/>
                              <a:gd name="T28" fmla="+- 0 14370 14360"/>
                              <a:gd name="T29" fmla="*/ T28 w 1706"/>
                              <a:gd name="T30" fmla="+- 0 7116 5421"/>
                              <a:gd name="T31" fmla="*/ 7116 h 1706"/>
                              <a:gd name="T32" fmla="+- 0 14393 14360"/>
                              <a:gd name="T33" fmla="*/ T32 w 1706"/>
                              <a:gd name="T34" fmla="+- 0 7125 5421"/>
                              <a:gd name="T35" fmla="*/ 7125 h 1706"/>
                              <a:gd name="T36" fmla="+- 0 14439 14360"/>
                              <a:gd name="T37" fmla="*/ T36 w 1706"/>
                              <a:gd name="T38" fmla="+- 0 7126 5421"/>
                              <a:gd name="T39" fmla="*/ 7126 h 1706"/>
                              <a:gd name="T40" fmla="+- 0 15987 14360"/>
                              <a:gd name="T41" fmla="*/ T40 w 1706"/>
                              <a:gd name="T42" fmla="+- 0 7126 5421"/>
                              <a:gd name="T43" fmla="*/ 7126 h 1706"/>
                              <a:gd name="T44" fmla="+- 0 16032 14360"/>
                              <a:gd name="T45" fmla="*/ T44 w 1706"/>
                              <a:gd name="T46" fmla="+- 0 7125 5421"/>
                              <a:gd name="T47" fmla="*/ 7125 h 1706"/>
                              <a:gd name="T48" fmla="+- 0 16056 14360"/>
                              <a:gd name="T49" fmla="*/ T48 w 1706"/>
                              <a:gd name="T50" fmla="+- 0 7116 5421"/>
                              <a:gd name="T51" fmla="*/ 7116 h 1706"/>
                              <a:gd name="T52" fmla="+- 0 16064 14360"/>
                              <a:gd name="T53" fmla="*/ T52 w 1706"/>
                              <a:gd name="T54" fmla="+- 0 7093 5421"/>
                              <a:gd name="T55" fmla="*/ 7093 h 1706"/>
                              <a:gd name="T56" fmla="+- 0 16065 14360"/>
                              <a:gd name="T57" fmla="*/ T56 w 1706"/>
                              <a:gd name="T58" fmla="+- 0 7048 5421"/>
                              <a:gd name="T59" fmla="*/ 7048 h 1706"/>
                              <a:gd name="T60" fmla="+- 0 16065 14360"/>
                              <a:gd name="T61" fmla="*/ T60 w 1706"/>
                              <a:gd name="T62" fmla="+- 0 5500 5421"/>
                              <a:gd name="T63" fmla="*/ 5500 h 1706"/>
                              <a:gd name="T64" fmla="+- 0 16064 14360"/>
                              <a:gd name="T65" fmla="*/ T64 w 1706"/>
                              <a:gd name="T66" fmla="+- 0 5454 5421"/>
                              <a:gd name="T67" fmla="*/ 5454 h 1706"/>
                              <a:gd name="T68" fmla="+- 0 16056 14360"/>
                              <a:gd name="T69" fmla="*/ T68 w 1706"/>
                              <a:gd name="T70" fmla="+- 0 5431 5421"/>
                              <a:gd name="T71" fmla="*/ 5431 h 1706"/>
                              <a:gd name="T72" fmla="+- 0 16032 14360"/>
                              <a:gd name="T73" fmla="*/ T72 w 1706"/>
                              <a:gd name="T74" fmla="+- 0 5422 5421"/>
                              <a:gd name="T75" fmla="*/ 5422 h 1706"/>
                              <a:gd name="T76" fmla="+- 0 15987 14360"/>
                              <a:gd name="T77" fmla="*/ T76 w 1706"/>
                              <a:gd name="T78" fmla="+- 0 5421 5421"/>
                              <a:gd name="T79" fmla="*/ 5421 h 1706"/>
                              <a:gd name="T80" fmla="+- 0 14439 14360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A5845C" id="Group 136" o:spid="_x0000_s1026" style="position:absolute;margin-left:716.6pt;margin-top:269.65pt;width:88.05pt;height:88.05pt;z-index:-251695616;mso-position-horizontal-relative:page;mso-position-vertical-relative:page" coordorigin="14332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">
                <v:shape id="Picture 138" o:spid="_x0000_s1027" type="#_x0000_t75" style="position:absolute;left:14533;top:5833;width:1359;height:1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">
                  <v:imagedata r:id="rId260" o:title=""/>
                </v:shape>
                <v:shape id="Freeform 137" o:spid="_x0000_s1028" style="position:absolute;left:14360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" path="m79,l33,1,10,10,1,33,,79,,1627r1,45l10,1695r23,9l79,1705r1548,l1672,1704r24,-9l1704,1672r1,-45l1705,79r-1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5,7048;1705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1888" behindDoc="1" locked="0" layoutInCell="1" allowOverlap="1">
                <wp:simplePos x="0" y="0"/>
                <wp:positionH relativeFrom="page">
                  <wp:posOffset>9100820</wp:posOffset>
                </wp:positionH>
                <wp:positionV relativeFrom="page">
                  <wp:posOffset>4796155</wp:posOffset>
                </wp:positionV>
                <wp:extent cx="1118235" cy="1118235"/>
                <wp:effectExtent l="4445" t="5080" r="1270" b="635"/>
                <wp:wrapNone/>
                <wp:docPr id="7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74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3" y="8116"/>
                            <a:ext cx="1439" cy="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5" name="Freeform 134"/>
                        <wps:cNvSpPr>
                          <a:spLocks/>
                        </wps:cNvSpPr>
                        <wps:spPr bwMode="auto">
                          <a:xfrm>
                            <a:off x="14360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7580 7580"/>
                              <a:gd name="T3" fmla="*/ 7580 h 1706"/>
                              <a:gd name="T4" fmla="+- 0 14393 14360"/>
                              <a:gd name="T5" fmla="*/ T4 w 1706"/>
                              <a:gd name="T6" fmla="+- 0 7582 7580"/>
                              <a:gd name="T7" fmla="*/ 7582 h 1706"/>
                              <a:gd name="T8" fmla="+- 0 14370 14360"/>
                              <a:gd name="T9" fmla="*/ T8 w 1706"/>
                              <a:gd name="T10" fmla="+- 0 7590 7580"/>
                              <a:gd name="T11" fmla="*/ 7590 h 1706"/>
                              <a:gd name="T12" fmla="+- 0 14361 14360"/>
                              <a:gd name="T13" fmla="*/ T12 w 1706"/>
                              <a:gd name="T14" fmla="+- 0 7614 7580"/>
                              <a:gd name="T15" fmla="*/ 7614 h 1706"/>
                              <a:gd name="T16" fmla="+- 0 14360 14360"/>
                              <a:gd name="T17" fmla="*/ T16 w 1706"/>
                              <a:gd name="T18" fmla="+- 0 7659 7580"/>
                              <a:gd name="T19" fmla="*/ 7659 h 1706"/>
                              <a:gd name="T20" fmla="+- 0 14360 14360"/>
                              <a:gd name="T21" fmla="*/ T20 w 1706"/>
                              <a:gd name="T22" fmla="+- 0 9207 7580"/>
                              <a:gd name="T23" fmla="*/ 9207 h 1706"/>
                              <a:gd name="T24" fmla="+- 0 14361 14360"/>
                              <a:gd name="T25" fmla="*/ T24 w 1706"/>
                              <a:gd name="T26" fmla="+- 0 9253 7580"/>
                              <a:gd name="T27" fmla="*/ 9253 h 1706"/>
                              <a:gd name="T28" fmla="+- 0 14370 14360"/>
                              <a:gd name="T29" fmla="*/ T28 w 1706"/>
                              <a:gd name="T30" fmla="+- 0 9276 7580"/>
                              <a:gd name="T31" fmla="*/ 9276 h 1706"/>
                              <a:gd name="T32" fmla="+- 0 14393 14360"/>
                              <a:gd name="T33" fmla="*/ T32 w 1706"/>
                              <a:gd name="T34" fmla="+- 0 9285 7580"/>
                              <a:gd name="T35" fmla="*/ 9285 h 1706"/>
                              <a:gd name="T36" fmla="+- 0 14439 14360"/>
                              <a:gd name="T37" fmla="*/ T36 w 1706"/>
                              <a:gd name="T38" fmla="+- 0 9286 7580"/>
                              <a:gd name="T39" fmla="*/ 9286 h 1706"/>
                              <a:gd name="T40" fmla="+- 0 15987 14360"/>
                              <a:gd name="T41" fmla="*/ T40 w 1706"/>
                              <a:gd name="T42" fmla="+- 0 9286 7580"/>
                              <a:gd name="T43" fmla="*/ 9286 h 1706"/>
                              <a:gd name="T44" fmla="+- 0 16032 14360"/>
                              <a:gd name="T45" fmla="*/ T44 w 1706"/>
                              <a:gd name="T46" fmla="+- 0 9285 7580"/>
                              <a:gd name="T47" fmla="*/ 9285 h 1706"/>
                              <a:gd name="T48" fmla="+- 0 16056 14360"/>
                              <a:gd name="T49" fmla="*/ T48 w 1706"/>
                              <a:gd name="T50" fmla="+- 0 9276 7580"/>
                              <a:gd name="T51" fmla="*/ 9276 h 1706"/>
                              <a:gd name="T52" fmla="+- 0 16064 14360"/>
                              <a:gd name="T53" fmla="*/ T52 w 1706"/>
                              <a:gd name="T54" fmla="+- 0 9253 7580"/>
                              <a:gd name="T55" fmla="*/ 9253 h 1706"/>
                              <a:gd name="T56" fmla="+- 0 16065 14360"/>
                              <a:gd name="T57" fmla="*/ T56 w 1706"/>
                              <a:gd name="T58" fmla="+- 0 9207 7580"/>
                              <a:gd name="T59" fmla="*/ 9207 h 1706"/>
                              <a:gd name="T60" fmla="+- 0 16065 14360"/>
                              <a:gd name="T61" fmla="*/ T60 w 1706"/>
                              <a:gd name="T62" fmla="+- 0 7659 7580"/>
                              <a:gd name="T63" fmla="*/ 7659 h 1706"/>
                              <a:gd name="T64" fmla="+- 0 16064 14360"/>
                              <a:gd name="T65" fmla="*/ T64 w 1706"/>
                              <a:gd name="T66" fmla="+- 0 7614 7580"/>
                              <a:gd name="T67" fmla="*/ 7614 h 1706"/>
                              <a:gd name="T68" fmla="+- 0 16056 14360"/>
                              <a:gd name="T69" fmla="*/ T68 w 1706"/>
                              <a:gd name="T70" fmla="+- 0 7590 7580"/>
                              <a:gd name="T71" fmla="*/ 7590 h 1706"/>
                              <a:gd name="T72" fmla="+- 0 16032 14360"/>
                              <a:gd name="T73" fmla="*/ T72 w 1706"/>
                              <a:gd name="T74" fmla="+- 0 7582 7580"/>
                              <a:gd name="T75" fmla="*/ 7582 h 1706"/>
                              <a:gd name="T76" fmla="+- 0 15987 14360"/>
                              <a:gd name="T77" fmla="*/ T76 w 1706"/>
                              <a:gd name="T78" fmla="+- 0 7580 7580"/>
                              <a:gd name="T79" fmla="*/ 7580 h 1706"/>
                              <a:gd name="T80" fmla="+- 0 14439 14360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F03392" id="Group 133" o:spid="_x0000_s1026" style="position:absolute;margin-left:716.6pt;margin-top:377.65pt;width:88.05pt;height:88.05pt;z-index:-251694592;mso-position-horizontal-relative:page;mso-position-vertical-relative:page" coordorigin="14332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">
                <v:shape id="Picture 135" o:spid="_x0000_s1027" type="#_x0000_t75" style="position:absolute;left:14493;top:8116;width:1439;height: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">
                  <v:imagedata r:id="rId262" o:title=""/>
                </v:shape>
                <v:shape id="Freeform 134" o:spid="_x0000_s1028" style="position:absolute;left:14360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5,9207;1705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2912" behindDoc="1" locked="0" layoutInCell="1" allowOverlap="1">
                <wp:simplePos x="0" y="0"/>
                <wp:positionH relativeFrom="page">
                  <wp:posOffset>9100820</wp:posOffset>
                </wp:positionH>
                <wp:positionV relativeFrom="page">
                  <wp:posOffset>6167120</wp:posOffset>
                </wp:positionV>
                <wp:extent cx="1118235" cy="1118235"/>
                <wp:effectExtent l="4445" t="4445" r="1270" b="1270"/>
                <wp:wrapNone/>
                <wp:docPr id="7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71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25" y="10165"/>
                            <a:ext cx="1174" cy="11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2" name="Freeform 131"/>
                        <wps:cNvSpPr>
                          <a:spLocks/>
                        </wps:cNvSpPr>
                        <wps:spPr bwMode="auto">
                          <a:xfrm>
                            <a:off x="14360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9740 9740"/>
                              <a:gd name="T3" fmla="*/ 9740 h 1706"/>
                              <a:gd name="T4" fmla="+- 0 14393 14360"/>
                              <a:gd name="T5" fmla="*/ T4 w 1706"/>
                              <a:gd name="T6" fmla="+- 0 9741 9740"/>
                              <a:gd name="T7" fmla="*/ 9741 h 1706"/>
                              <a:gd name="T8" fmla="+- 0 14370 14360"/>
                              <a:gd name="T9" fmla="*/ T8 w 1706"/>
                              <a:gd name="T10" fmla="+- 0 9750 9740"/>
                              <a:gd name="T11" fmla="*/ 9750 h 1706"/>
                              <a:gd name="T12" fmla="+- 0 14361 14360"/>
                              <a:gd name="T13" fmla="*/ T12 w 1706"/>
                              <a:gd name="T14" fmla="+- 0 9773 9740"/>
                              <a:gd name="T15" fmla="*/ 9773 h 1706"/>
                              <a:gd name="T16" fmla="+- 0 14360 14360"/>
                              <a:gd name="T17" fmla="*/ T16 w 1706"/>
                              <a:gd name="T18" fmla="+- 0 9819 9740"/>
                              <a:gd name="T19" fmla="*/ 9819 h 1706"/>
                              <a:gd name="T20" fmla="+- 0 14360 14360"/>
                              <a:gd name="T21" fmla="*/ T20 w 1706"/>
                              <a:gd name="T22" fmla="+- 0 11367 9740"/>
                              <a:gd name="T23" fmla="*/ 11367 h 1706"/>
                              <a:gd name="T24" fmla="+- 0 14361 14360"/>
                              <a:gd name="T25" fmla="*/ T24 w 1706"/>
                              <a:gd name="T26" fmla="+- 0 11412 9740"/>
                              <a:gd name="T27" fmla="*/ 11412 h 1706"/>
                              <a:gd name="T28" fmla="+- 0 14370 14360"/>
                              <a:gd name="T29" fmla="*/ T28 w 1706"/>
                              <a:gd name="T30" fmla="+- 0 11436 9740"/>
                              <a:gd name="T31" fmla="*/ 11436 h 1706"/>
                              <a:gd name="T32" fmla="+- 0 14393 14360"/>
                              <a:gd name="T33" fmla="*/ T32 w 1706"/>
                              <a:gd name="T34" fmla="+- 0 11444 9740"/>
                              <a:gd name="T35" fmla="*/ 11444 h 1706"/>
                              <a:gd name="T36" fmla="+- 0 14439 14360"/>
                              <a:gd name="T37" fmla="*/ T36 w 1706"/>
                              <a:gd name="T38" fmla="+- 0 11445 9740"/>
                              <a:gd name="T39" fmla="*/ 11445 h 1706"/>
                              <a:gd name="T40" fmla="+- 0 15987 14360"/>
                              <a:gd name="T41" fmla="*/ T40 w 1706"/>
                              <a:gd name="T42" fmla="+- 0 11445 9740"/>
                              <a:gd name="T43" fmla="*/ 11445 h 1706"/>
                              <a:gd name="T44" fmla="+- 0 16032 14360"/>
                              <a:gd name="T45" fmla="*/ T44 w 1706"/>
                              <a:gd name="T46" fmla="+- 0 11444 9740"/>
                              <a:gd name="T47" fmla="*/ 11444 h 1706"/>
                              <a:gd name="T48" fmla="+- 0 16056 14360"/>
                              <a:gd name="T49" fmla="*/ T48 w 1706"/>
                              <a:gd name="T50" fmla="+- 0 11436 9740"/>
                              <a:gd name="T51" fmla="*/ 11436 h 1706"/>
                              <a:gd name="T52" fmla="+- 0 16064 14360"/>
                              <a:gd name="T53" fmla="*/ T52 w 1706"/>
                              <a:gd name="T54" fmla="+- 0 11412 9740"/>
                              <a:gd name="T55" fmla="*/ 11412 h 1706"/>
                              <a:gd name="T56" fmla="+- 0 16065 14360"/>
                              <a:gd name="T57" fmla="*/ T56 w 1706"/>
                              <a:gd name="T58" fmla="+- 0 11367 9740"/>
                              <a:gd name="T59" fmla="*/ 11367 h 1706"/>
                              <a:gd name="T60" fmla="+- 0 16065 14360"/>
                              <a:gd name="T61" fmla="*/ T60 w 1706"/>
                              <a:gd name="T62" fmla="+- 0 9819 9740"/>
                              <a:gd name="T63" fmla="*/ 9819 h 1706"/>
                              <a:gd name="T64" fmla="+- 0 16064 14360"/>
                              <a:gd name="T65" fmla="*/ T64 w 1706"/>
                              <a:gd name="T66" fmla="+- 0 9773 9740"/>
                              <a:gd name="T67" fmla="*/ 9773 h 1706"/>
                              <a:gd name="T68" fmla="+- 0 16056 14360"/>
                              <a:gd name="T69" fmla="*/ T68 w 1706"/>
                              <a:gd name="T70" fmla="+- 0 9750 9740"/>
                              <a:gd name="T71" fmla="*/ 9750 h 1706"/>
                              <a:gd name="T72" fmla="+- 0 16032 14360"/>
                              <a:gd name="T73" fmla="*/ T72 w 1706"/>
                              <a:gd name="T74" fmla="+- 0 9741 9740"/>
                              <a:gd name="T75" fmla="*/ 9741 h 1706"/>
                              <a:gd name="T76" fmla="+- 0 15987 14360"/>
                              <a:gd name="T77" fmla="*/ T76 w 1706"/>
                              <a:gd name="T78" fmla="+- 0 9740 9740"/>
                              <a:gd name="T79" fmla="*/ 9740 h 1706"/>
                              <a:gd name="T80" fmla="+- 0 14439 14360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706719" id="Group 130" o:spid="_x0000_s1026" style="position:absolute;margin-left:716.6pt;margin-top:485.6pt;width:88.05pt;height:88.05pt;z-index:-251693568;mso-position-horizontal-relative:page;mso-position-vertical-relative:page" coordorigin="14332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">
                <v:shape id="Picture 132" o:spid="_x0000_s1027" type="#_x0000_t75" style="position:absolute;left:14625;top:10165;width:1174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">
                  <v:imagedata r:id="rId264" o:title=""/>
                </v:shape>
                <v:shape id="Freeform 131" o:spid="_x0000_s1028" style="position:absolute;left:14360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" path="m79,l33,1,10,10,1,33,,79,,1627r1,45l10,1696r23,8l79,1705r1548,l1672,1704r24,-8l1704,1672r1,-45l1705,79r-1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5,11367;1705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page">
                  <wp:posOffset>10488930</wp:posOffset>
                </wp:positionH>
                <wp:positionV relativeFrom="page">
                  <wp:posOffset>681990</wp:posOffset>
                </wp:positionV>
                <wp:extent cx="1118235" cy="1118235"/>
                <wp:effectExtent l="1905" t="5715" r="3810" b="0"/>
                <wp:wrapNone/>
                <wp:docPr id="6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68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78" y="1511"/>
                            <a:ext cx="1041" cy="12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" name="Freeform 128"/>
                        <wps:cNvSpPr>
                          <a:spLocks/>
                        </wps:cNvSpPr>
                        <wps:spPr bwMode="auto">
                          <a:xfrm>
                            <a:off x="16545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1102 1102"/>
                              <a:gd name="T3" fmla="*/ 1102 h 1706"/>
                              <a:gd name="T4" fmla="+- 0 16579 16546"/>
                              <a:gd name="T5" fmla="*/ T4 w 1706"/>
                              <a:gd name="T6" fmla="+- 0 1103 1102"/>
                              <a:gd name="T7" fmla="*/ 1103 h 1706"/>
                              <a:gd name="T8" fmla="+- 0 16556 16546"/>
                              <a:gd name="T9" fmla="*/ T8 w 1706"/>
                              <a:gd name="T10" fmla="+- 0 1112 1102"/>
                              <a:gd name="T11" fmla="*/ 1112 h 1706"/>
                              <a:gd name="T12" fmla="+- 0 16547 16546"/>
                              <a:gd name="T13" fmla="*/ T12 w 1706"/>
                              <a:gd name="T14" fmla="+- 0 1135 1102"/>
                              <a:gd name="T15" fmla="*/ 1135 h 1706"/>
                              <a:gd name="T16" fmla="+- 0 16546 16546"/>
                              <a:gd name="T17" fmla="*/ T16 w 1706"/>
                              <a:gd name="T18" fmla="+- 0 1181 1102"/>
                              <a:gd name="T19" fmla="*/ 1181 h 1706"/>
                              <a:gd name="T20" fmla="+- 0 16546 16546"/>
                              <a:gd name="T21" fmla="*/ T20 w 1706"/>
                              <a:gd name="T22" fmla="+- 0 2728 1102"/>
                              <a:gd name="T23" fmla="*/ 2728 h 1706"/>
                              <a:gd name="T24" fmla="+- 0 16547 16546"/>
                              <a:gd name="T25" fmla="*/ T24 w 1706"/>
                              <a:gd name="T26" fmla="+- 0 2774 1102"/>
                              <a:gd name="T27" fmla="*/ 2774 h 1706"/>
                              <a:gd name="T28" fmla="+- 0 16556 16546"/>
                              <a:gd name="T29" fmla="*/ T28 w 1706"/>
                              <a:gd name="T30" fmla="+- 0 2797 1102"/>
                              <a:gd name="T31" fmla="*/ 2797 h 1706"/>
                              <a:gd name="T32" fmla="+- 0 16579 16546"/>
                              <a:gd name="T33" fmla="*/ T32 w 1706"/>
                              <a:gd name="T34" fmla="+- 0 2806 1102"/>
                              <a:gd name="T35" fmla="*/ 2806 h 1706"/>
                              <a:gd name="T36" fmla="+- 0 16625 16546"/>
                              <a:gd name="T37" fmla="*/ T36 w 1706"/>
                              <a:gd name="T38" fmla="+- 0 2807 1102"/>
                              <a:gd name="T39" fmla="*/ 2807 h 1706"/>
                              <a:gd name="T40" fmla="+- 0 18173 16546"/>
                              <a:gd name="T41" fmla="*/ T40 w 1706"/>
                              <a:gd name="T42" fmla="+- 0 2807 1102"/>
                              <a:gd name="T43" fmla="*/ 2807 h 1706"/>
                              <a:gd name="T44" fmla="+- 0 18218 16546"/>
                              <a:gd name="T45" fmla="*/ T44 w 1706"/>
                              <a:gd name="T46" fmla="+- 0 2806 1102"/>
                              <a:gd name="T47" fmla="*/ 2806 h 1706"/>
                              <a:gd name="T48" fmla="+- 0 18242 16546"/>
                              <a:gd name="T49" fmla="*/ T48 w 1706"/>
                              <a:gd name="T50" fmla="+- 0 2797 1102"/>
                              <a:gd name="T51" fmla="*/ 2797 h 1706"/>
                              <a:gd name="T52" fmla="+- 0 18250 16546"/>
                              <a:gd name="T53" fmla="*/ T52 w 1706"/>
                              <a:gd name="T54" fmla="+- 0 2774 1102"/>
                              <a:gd name="T55" fmla="*/ 2774 h 1706"/>
                              <a:gd name="T56" fmla="+- 0 18251 16546"/>
                              <a:gd name="T57" fmla="*/ T56 w 1706"/>
                              <a:gd name="T58" fmla="+- 0 2728 1102"/>
                              <a:gd name="T59" fmla="*/ 2728 h 1706"/>
                              <a:gd name="T60" fmla="+- 0 18251 16546"/>
                              <a:gd name="T61" fmla="*/ T60 w 1706"/>
                              <a:gd name="T62" fmla="+- 0 1181 1102"/>
                              <a:gd name="T63" fmla="*/ 1181 h 1706"/>
                              <a:gd name="T64" fmla="+- 0 18250 16546"/>
                              <a:gd name="T65" fmla="*/ T64 w 1706"/>
                              <a:gd name="T66" fmla="+- 0 1135 1102"/>
                              <a:gd name="T67" fmla="*/ 1135 h 1706"/>
                              <a:gd name="T68" fmla="+- 0 18242 16546"/>
                              <a:gd name="T69" fmla="*/ T68 w 1706"/>
                              <a:gd name="T70" fmla="+- 0 1112 1102"/>
                              <a:gd name="T71" fmla="*/ 1112 h 1706"/>
                              <a:gd name="T72" fmla="+- 0 18218 16546"/>
                              <a:gd name="T73" fmla="*/ T72 w 1706"/>
                              <a:gd name="T74" fmla="+- 0 1103 1102"/>
                              <a:gd name="T75" fmla="*/ 1103 h 1706"/>
                              <a:gd name="T76" fmla="+- 0 18173 16546"/>
                              <a:gd name="T77" fmla="*/ T76 w 1706"/>
                              <a:gd name="T78" fmla="+- 0 1102 1102"/>
                              <a:gd name="T79" fmla="*/ 1102 h 1706"/>
                              <a:gd name="T80" fmla="+- 0 16625 16546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C03198" id="Group 127" o:spid="_x0000_s1026" style="position:absolute;margin-left:825.9pt;margin-top:53.7pt;width:88.05pt;height:88.05pt;z-index:-251692544;mso-position-horizontal-relative:page;mso-position-vertical-relative:page" coordorigin="16518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">
                <v:shape id="Picture 129" o:spid="_x0000_s1027" type="#_x0000_t75" style="position:absolute;left:16878;top:1511;width:1041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">
                  <v:imagedata r:id="rId266" o:title=""/>
                </v:shape>
                <v:shape id="Freeform 128" o:spid="_x0000_s1028" style="position:absolute;left:16545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" path="m79,l33,1,10,10,1,33,,79,,1626r1,46l10,1695r23,9l79,1705r1548,l1672,1704r24,-9l1704,1672r1,-46l1705,79r-1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5,2728;1705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page">
                  <wp:posOffset>10488930</wp:posOffset>
                </wp:positionH>
                <wp:positionV relativeFrom="page">
                  <wp:posOffset>2053590</wp:posOffset>
                </wp:positionV>
                <wp:extent cx="1118235" cy="1118235"/>
                <wp:effectExtent l="1905" t="5715" r="3810" b="0"/>
                <wp:wrapNone/>
                <wp:docPr id="6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65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04" y="4034"/>
                            <a:ext cx="1388" cy="9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" name="Freeform 125"/>
                        <wps:cNvSpPr>
                          <a:spLocks/>
                        </wps:cNvSpPr>
                        <wps:spPr bwMode="auto">
                          <a:xfrm>
                            <a:off x="16545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3261 3261"/>
                              <a:gd name="T3" fmla="*/ 3261 h 1706"/>
                              <a:gd name="T4" fmla="+- 0 16579 16546"/>
                              <a:gd name="T5" fmla="*/ T4 w 1706"/>
                              <a:gd name="T6" fmla="+- 0 3263 3261"/>
                              <a:gd name="T7" fmla="*/ 3263 h 1706"/>
                              <a:gd name="T8" fmla="+- 0 16556 16546"/>
                              <a:gd name="T9" fmla="*/ T8 w 1706"/>
                              <a:gd name="T10" fmla="+- 0 3271 3261"/>
                              <a:gd name="T11" fmla="*/ 3271 h 1706"/>
                              <a:gd name="T12" fmla="+- 0 16547 16546"/>
                              <a:gd name="T13" fmla="*/ T12 w 1706"/>
                              <a:gd name="T14" fmla="+- 0 3295 3261"/>
                              <a:gd name="T15" fmla="*/ 3295 h 1706"/>
                              <a:gd name="T16" fmla="+- 0 16546 16546"/>
                              <a:gd name="T17" fmla="*/ T16 w 1706"/>
                              <a:gd name="T18" fmla="+- 0 3340 3261"/>
                              <a:gd name="T19" fmla="*/ 3340 h 1706"/>
                              <a:gd name="T20" fmla="+- 0 16546 16546"/>
                              <a:gd name="T21" fmla="*/ T20 w 1706"/>
                              <a:gd name="T22" fmla="+- 0 4888 3261"/>
                              <a:gd name="T23" fmla="*/ 4888 h 1706"/>
                              <a:gd name="T24" fmla="+- 0 16547 16546"/>
                              <a:gd name="T25" fmla="*/ T24 w 1706"/>
                              <a:gd name="T26" fmla="+- 0 4934 3261"/>
                              <a:gd name="T27" fmla="*/ 4934 h 1706"/>
                              <a:gd name="T28" fmla="+- 0 16556 16546"/>
                              <a:gd name="T29" fmla="*/ T28 w 1706"/>
                              <a:gd name="T30" fmla="+- 0 4957 3261"/>
                              <a:gd name="T31" fmla="*/ 4957 h 1706"/>
                              <a:gd name="T32" fmla="+- 0 16579 16546"/>
                              <a:gd name="T33" fmla="*/ T32 w 1706"/>
                              <a:gd name="T34" fmla="+- 0 4966 3261"/>
                              <a:gd name="T35" fmla="*/ 4966 h 1706"/>
                              <a:gd name="T36" fmla="+- 0 16625 16546"/>
                              <a:gd name="T37" fmla="*/ T36 w 1706"/>
                              <a:gd name="T38" fmla="+- 0 4967 3261"/>
                              <a:gd name="T39" fmla="*/ 4967 h 1706"/>
                              <a:gd name="T40" fmla="+- 0 18173 16546"/>
                              <a:gd name="T41" fmla="*/ T40 w 1706"/>
                              <a:gd name="T42" fmla="+- 0 4967 3261"/>
                              <a:gd name="T43" fmla="*/ 4967 h 1706"/>
                              <a:gd name="T44" fmla="+- 0 18218 16546"/>
                              <a:gd name="T45" fmla="*/ T44 w 1706"/>
                              <a:gd name="T46" fmla="+- 0 4966 3261"/>
                              <a:gd name="T47" fmla="*/ 4966 h 1706"/>
                              <a:gd name="T48" fmla="+- 0 18242 16546"/>
                              <a:gd name="T49" fmla="*/ T48 w 1706"/>
                              <a:gd name="T50" fmla="+- 0 4957 3261"/>
                              <a:gd name="T51" fmla="*/ 4957 h 1706"/>
                              <a:gd name="T52" fmla="+- 0 18250 16546"/>
                              <a:gd name="T53" fmla="*/ T52 w 1706"/>
                              <a:gd name="T54" fmla="+- 0 4934 3261"/>
                              <a:gd name="T55" fmla="*/ 4934 h 1706"/>
                              <a:gd name="T56" fmla="+- 0 18251 16546"/>
                              <a:gd name="T57" fmla="*/ T56 w 1706"/>
                              <a:gd name="T58" fmla="+- 0 4888 3261"/>
                              <a:gd name="T59" fmla="*/ 4888 h 1706"/>
                              <a:gd name="T60" fmla="+- 0 18251 16546"/>
                              <a:gd name="T61" fmla="*/ T60 w 1706"/>
                              <a:gd name="T62" fmla="+- 0 3340 3261"/>
                              <a:gd name="T63" fmla="*/ 3340 h 1706"/>
                              <a:gd name="T64" fmla="+- 0 18250 16546"/>
                              <a:gd name="T65" fmla="*/ T64 w 1706"/>
                              <a:gd name="T66" fmla="+- 0 3295 3261"/>
                              <a:gd name="T67" fmla="*/ 3295 h 1706"/>
                              <a:gd name="T68" fmla="+- 0 18242 16546"/>
                              <a:gd name="T69" fmla="*/ T68 w 1706"/>
                              <a:gd name="T70" fmla="+- 0 3271 3261"/>
                              <a:gd name="T71" fmla="*/ 3271 h 1706"/>
                              <a:gd name="T72" fmla="+- 0 18218 16546"/>
                              <a:gd name="T73" fmla="*/ T72 w 1706"/>
                              <a:gd name="T74" fmla="+- 0 3263 3261"/>
                              <a:gd name="T75" fmla="*/ 3263 h 1706"/>
                              <a:gd name="T76" fmla="+- 0 18173 16546"/>
                              <a:gd name="T77" fmla="*/ T76 w 1706"/>
                              <a:gd name="T78" fmla="+- 0 3261 3261"/>
                              <a:gd name="T79" fmla="*/ 3261 h 1706"/>
                              <a:gd name="T80" fmla="+- 0 16625 16546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8EA6D2" id="Group 124" o:spid="_x0000_s1026" style="position:absolute;margin-left:825.9pt;margin-top:161.7pt;width:88.05pt;height:88.05pt;z-index:-251691520;mso-position-horizontal-relative:page;mso-position-vertical-relative:page" coordorigin="16518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">
                <v:shape id="Picture 126" o:spid="_x0000_s1027" type="#_x0000_t75" style="position:absolute;left:16704;top:4034;width:1388;height:9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">
                  <v:imagedata r:id="rId268" o:title=""/>
                </v:shape>
                <v:shape id="Freeform 125" o:spid="_x0000_s1028" style="position:absolute;left:16545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5,4888;1705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page">
                  <wp:posOffset>10488930</wp:posOffset>
                </wp:positionH>
                <wp:positionV relativeFrom="page">
                  <wp:posOffset>3424555</wp:posOffset>
                </wp:positionV>
                <wp:extent cx="1118235" cy="1118235"/>
                <wp:effectExtent l="1905" t="5080" r="3810" b="635"/>
                <wp:wrapNone/>
                <wp:docPr id="6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62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45" y="6172"/>
                            <a:ext cx="1678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" name="Freeform 122"/>
                        <wps:cNvSpPr>
                          <a:spLocks/>
                        </wps:cNvSpPr>
                        <wps:spPr bwMode="auto">
                          <a:xfrm>
                            <a:off x="16545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5421 5421"/>
                              <a:gd name="T3" fmla="*/ 5421 h 1706"/>
                              <a:gd name="T4" fmla="+- 0 16579 16546"/>
                              <a:gd name="T5" fmla="*/ T4 w 1706"/>
                              <a:gd name="T6" fmla="+- 0 5422 5421"/>
                              <a:gd name="T7" fmla="*/ 5422 h 1706"/>
                              <a:gd name="T8" fmla="+- 0 16556 16546"/>
                              <a:gd name="T9" fmla="*/ T8 w 1706"/>
                              <a:gd name="T10" fmla="+- 0 5431 5421"/>
                              <a:gd name="T11" fmla="*/ 5431 h 1706"/>
                              <a:gd name="T12" fmla="+- 0 16547 16546"/>
                              <a:gd name="T13" fmla="*/ T12 w 1706"/>
                              <a:gd name="T14" fmla="+- 0 5454 5421"/>
                              <a:gd name="T15" fmla="*/ 5454 h 1706"/>
                              <a:gd name="T16" fmla="+- 0 16546 16546"/>
                              <a:gd name="T17" fmla="*/ T16 w 1706"/>
                              <a:gd name="T18" fmla="+- 0 5500 5421"/>
                              <a:gd name="T19" fmla="*/ 5500 h 1706"/>
                              <a:gd name="T20" fmla="+- 0 16546 16546"/>
                              <a:gd name="T21" fmla="*/ T20 w 1706"/>
                              <a:gd name="T22" fmla="+- 0 7048 5421"/>
                              <a:gd name="T23" fmla="*/ 7048 h 1706"/>
                              <a:gd name="T24" fmla="+- 0 16547 16546"/>
                              <a:gd name="T25" fmla="*/ T24 w 1706"/>
                              <a:gd name="T26" fmla="+- 0 7093 5421"/>
                              <a:gd name="T27" fmla="*/ 7093 h 1706"/>
                              <a:gd name="T28" fmla="+- 0 16556 16546"/>
                              <a:gd name="T29" fmla="*/ T28 w 1706"/>
                              <a:gd name="T30" fmla="+- 0 7116 5421"/>
                              <a:gd name="T31" fmla="*/ 7116 h 1706"/>
                              <a:gd name="T32" fmla="+- 0 16579 16546"/>
                              <a:gd name="T33" fmla="*/ T32 w 1706"/>
                              <a:gd name="T34" fmla="+- 0 7125 5421"/>
                              <a:gd name="T35" fmla="*/ 7125 h 1706"/>
                              <a:gd name="T36" fmla="+- 0 16625 16546"/>
                              <a:gd name="T37" fmla="*/ T36 w 1706"/>
                              <a:gd name="T38" fmla="+- 0 7126 5421"/>
                              <a:gd name="T39" fmla="*/ 7126 h 1706"/>
                              <a:gd name="T40" fmla="+- 0 18173 16546"/>
                              <a:gd name="T41" fmla="*/ T40 w 1706"/>
                              <a:gd name="T42" fmla="+- 0 7126 5421"/>
                              <a:gd name="T43" fmla="*/ 7126 h 1706"/>
                              <a:gd name="T44" fmla="+- 0 18218 16546"/>
                              <a:gd name="T45" fmla="*/ T44 w 1706"/>
                              <a:gd name="T46" fmla="+- 0 7125 5421"/>
                              <a:gd name="T47" fmla="*/ 7125 h 1706"/>
                              <a:gd name="T48" fmla="+- 0 18242 16546"/>
                              <a:gd name="T49" fmla="*/ T48 w 1706"/>
                              <a:gd name="T50" fmla="+- 0 7116 5421"/>
                              <a:gd name="T51" fmla="*/ 7116 h 1706"/>
                              <a:gd name="T52" fmla="+- 0 18250 16546"/>
                              <a:gd name="T53" fmla="*/ T52 w 1706"/>
                              <a:gd name="T54" fmla="+- 0 7093 5421"/>
                              <a:gd name="T55" fmla="*/ 7093 h 1706"/>
                              <a:gd name="T56" fmla="+- 0 18251 16546"/>
                              <a:gd name="T57" fmla="*/ T56 w 1706"/>
                              <a:gd name="T58" fmla="+- 0 7048 5421"/>
                              <a:gd name="T59" fmla="*/ 7048 h 1706"/>
                              <a:gd name="T60" fmla="+- 0 18251 16546"/>
                              <a:gd name="T61" fmla="*/ T60 w 1706"/>
                              <a:gd name="T62" fmla="+- 0 5500 5421"/>
                              <a:gd name="T63" fmla="*/ 5500 h 1706"/>
                              <a:gd name="T64" fmla="+- 0 18250 16546"/>
                              <a:gd name="T65" fmla="*/ T64 w 1706"/>
                              <a:gd name="T66" fmla="+- 0 5454 5421"/>
                              <a:gd name="T67" fmla="*/ 5454 h 1706"/>
                              <a:gd name="T68" fmla="+- 0 18242 16546"/>
                              <a:gd name="T69" fmla="*/ T68 w 1706"/>
                              <a:gd name="T70" fmla="+- 0 5431 5421"/>
                              <a:gd name="T71" fmla="*/ 5431 h 1706"/>
                              <a:gd name="T72" fmla="+- 0 18218 16546"/>
                              <a:gd name="T73" fmla="*/ T72 w 1706"/>
                              <a:gd name="T74" fmla="+- 0 5422 5421"/>
                              <a:gd name="T75" fmla="*/ 5422 h 1706"/>
                              <a:gd name="T76" fmla="+- 0 18173 16546"/>
                              <a:gd name="T77" fmla="*/ T76 w 1706"/>
                              <a:gd name="T78" fmla="+- 0 5421 5421"/>
                              <a:gd name="T79" fmla="*/ 5421 h 1706"/>
                              <a:gd name="T80" fmla="+- 0 16625 16546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497C72" id="Group 121" o:spid="_x0000_s1026" style="position:absolute;margin-left:825.9pt;margin-top:269.65pt;width:88.05pt;height:88.05pt;z-index:-251690496;mso-position-horizontal-relative:page;mso-position-vertical-relative:page" coordorigin="16518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">
                <v:shape id="Picture 123" o:spid="_x0000_s1027" type="#_x0000_t75" style="position:absolute;left:16545;top:6172;width:1678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">
                  <v:imagedata r:id="rId270" o:title=""/>
                </v:shape>
                <v:shape id="Freeform 122" o:spid="_x0000_s1028" style="position:absolute;left:16545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" path="m79,l33,1,10,10,1,33,,79,,1627r1,45l10,1695r23,9l79,1705r1548,l1672,1704r24,-9l1704,1672r1,-45l1705,79r-1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5,7048;1705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page">
                  <wp:posOffset>10488930</wp:posOffset>
                </wp:positionH>
                <wp:positionV relativeFrom="page">
                  <wp:posOffset>4796155</wp:posOffset>
                </wp:positionV>
                <wp:extent cx="1118235" cy="1118235"/>
                <wp:effectExtent l="1905" t="5080" r="3810" b="635"/>
                <wp:wrapNone/>
                <wp:docPr id="5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59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0" y="8319"/>
                            <a:ext cx="1111" cy="9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" name="Freeform 119"/>
                        <wps:cNvSpPr>
                          <a:spLocks/>
                        </wps:cNvSpPr>
                        <wps:spPr bwMode="auto">
                          <a:xfrm>
                            <a:off x="16545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7580 7580"/>
                              <a:gd name="T3" fmla="*/ 7580 h 1706"/>
                              <a:gd name="T4" fmla="+- 0 16579 16546"/>
                              <a:gd name="T5" fmla="*/ T4 w 1706"/>
                              <a:gd name="T6" fmla="+- 0 7582 7580"/>
                              <a:gd name="T7" fmla="*/ 7582 h 1706"/>
                              <a:gd name="T8" fmla="+- 0 16556 16546"/>
                              <a:gd name="T9" fmla="*/ T8 w 1706"/>
                              <a:gd name="T10" fmla="+- 0 7590 7580"/>
                              <a:gd name="T11" fmla="*/ 7590 h 1706"/>
                              <a:gd name="T12" fmla="+- 0 16547 16546"/>
                              <a:gd name="T13" fmla="*/ T12 w 1706"/>
                              <a:gd name="T14" fmla="+- 0 7614 7580"/>
                              <a:gd name="T15" fmla="*/ 7614 h 1706"/>
                              <a:gd name="T16" fmla="+- 0 16546 16546"/>
                              <a:gd name="T17" fmla="*/ T16 w 1706"/>
                              <a:gd name="T18" fmla="+- 0 7659 7580"/>
                              <a:gd name="T19" fmla="*/ 7659 h 1706"/>
                              <a:gd name="T20" fmla="+- 0 16546 16546"/>
                              <a:gd name="T21" fmla="*/ T20 w 1706"/>
                              <a:gd name="T22" fmla="+- 0 9207 7580"/>
                              <a:gd name="T23" fmla="*/ 9207 h 1706"/>
                              <a:gd name="T24" fmla="+- 0 16547 16546"/>
                              <a:gd name="T25" fmla="*/ T24 w 1706"/>
                              <a:gd name="T26" fmla="+- 0 9253 7580"/>
                              <a:gd name="T27" fmla="*/ 9253 h 1706"/>
                              <a:gd name="T28" fmla="+- 0 16556 16546"/>
                              <a:gd name="T29" fmla="*/ T28 w 1706"/>
                              <a:gd name="T30" fmla="+- 0 9276 7580"/>
                              <a:gd name="T31" fmla="*/ 9276 h 1706"/>
                              <a:gd name="T32" fmla="+- 0 16579 16546"/>
                              <a:gd name="T33" fmla="*/ T32 w 1706"/>
                              <a:gd name="T34" fmla="+- 0 9285 7580"/>
                              <a:gd name="T35" fmla="*/ 9285 h 1706"/>
                              <a:gd name="T36" fmla="+- 0 16625 16546"/>
                              <a:gd name="T37" fmla="*/ T36 w 1706"/>
                              <a:gd name="T38" fmla="+- 0 9286 7580"/>
                              <a:gd name="T39" fmla="*/ 9286 h 1706"/>
                              <a:gd name="T40" fmla="+- 0 18173 16546"/>
                              <a:gd name="T41" fmla="*/ T40 w 1706"/>
                              <a:gd name="T42" fmla="+- 0 9286 7580"/>
                              <a:gd name="T43" fmla="*/ 9286 h 1706"/>
                              <a:gd name="T44" fmla="+- 0 18218 16546"/>
                              <a:gd name="T45" fmla="*/ T44 w 1706"/>
                              <a:gd name="T46" fmla="+- 0 9285 7580"/>
                              <a:gd name="T47" fmla="*/ 9285 h 1706"/>
                              <a:gd name="T48" fmla="+- 0 18242 16546"/>
                              <a:gd name="T49" fmla="*/ T48 w 1706"/>
                              <a:gd name="T50" fmla="+- 0 9276 7580"/>
                              <a:gd name="T51" fmla="*/ 9276 h 1706"/>
                              <a:gd name="T52" fmla="+- 0 18250 16546"/>
                              <a:gd name="T53" fmla="*/ T52 w 1706"/>
                              <a:gd name="T54" fmla="+- 0 9253 7580"/>
                              <a:gd name="T55" fmla="*/ 9253 h 1706"/>
                              <a:gd name="T56" fmla="+- 0 18251 16546"/>
                              <a:gd name="T57" fmla="*/ T56 w 1706"/>
                              <a:gd name="T58" fmla="+- 0 9207 7580"/>
                              <a:gd name="T59" fmla="*/ 9207 h 1706"/>
                              <a:gd name="T60" fmla="+- 0 18251 16546"/>
                              <a:gd name="T61" fmla="*/ T60 w 1706"/>
                              <a:gd name="T62" fmla="+- 0 7659 7580"/>
                              <a:gd name="T63" fmla="*/ 7659 h 1706"/>
                              <a:gd name="T64" fmla="+- 0 18250 16546"/>
                              <a:gd name="T65" fmla="*/ T64 w 1706"/>
                              <a:gd name="T66" fmla="+- 0 7614 7580"/>
                              <a:gd name="T67" fmla="*/ 7614 h 1706"/>
                              <a:gd name="T68" fmla="+- 0 18242 16546"/>
                              <a:gd name="T69" fmla="*/ T68 w 1706"/>
                              <a:gd name="T70" fmla="+- 0 7590 7580"/>
                              <a:gd name="T71" fmla="*/ 7590 h 1706"/>
                              <a:gd name="T72" fmla="+- 0 18218 16546"/>
                              <a:gd name="T73" fmla="*/ T72 w 1706"/>
                              <a:gd name="T74" fmla="+- 0 7582 7580"/>
                              <a:gd name="T75" fmla="*/ 7582 h 1706"/>
                              <a:gd name="T76" fmla="+- 0 18173 16546"/>
                              <a:gd name="T77" fmla="*/ T76 w 1706"/>
                              <a:gd name="T78" fmla="+- 0 7580 7580"/>
                              <a:gd name="T79" fmla="*/ 7580 h 1706"/>
                              <a:gd name="T80" fmla="+- 0 16625 16546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754BE8" id="Group 118" o:spid="_x0000_s1026" style="position:absolute;margin-left:825.9pt;margin-top:377.65pt;width:88.05pt;height:88.05pt;z-index:-251689472;mso-position-horizontal-relative:page;mso-position-vertical-relative:page" coordorigin="16518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">
                <v:shape id="Picture 120" o:spid="_x0000_s1027" type="#_x0000_t75" style="position:absolute;left:16800;top:8319;width:1111;height: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">
                  <v:imagedata r:id="rId272" o:title=""/>
                </v:shape>
                <v:shape id="Freeform 119" o:spid="_x0000_s1028" style="position:absolute;left:16545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5,9207;1705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page">
                  <wp:posOffset>10488930</wp:posOffset>
                </wp:positionH>
                <wp:positionV relativeFrom="page">
                  <wp:posOffset>6167120</wp:posOffset>
                </wp:positionV>
                <wp:extent cx="1118235" cy="1118235"/>
                <wp:effectExtent l="1905" t="4445" r="3810" b="1270"/>
                <wp:wrapNone/>
                <wp:docPr id="5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56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74" y="10278"/>
                            <a:ext cx="1449" cy="8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" name="Freeform 116"/>
                        <wps:cNvSpPr>
                          <a:spLocks/>
                        </wps:cNvSpPr>
                        <wps:spPr bwMode="auto">
                          <a:xfrm>
                            <a:off x="16545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9740 9740"/>
                              <a:gd name="T3" fmla="*/ 9740 h 1706"/>
                              <a:gd name="T4" fmla="+- 0 16579 16546"/>
                              <a:gd name="T5" fmla="*/ T4 w 1706"/>
                              <a:gd name="T6" fmla="+- 0 9741 9740"/>
                              <a:gd name="T7" fmla="*/ 9741 h 1706"/>
                              <a:gd name="T8" fmla="+- 0 16556 16546"/>
                              <a:gd name="T9" fmla="*/ T8 w 1706"/>
                              <a:gd name="T10" fmla="+- 0 9750 9740"/>
                              <a:gd name="T11" fmla="*/ 9750 h 1706"/>
                              <a:gd name="T12" fmla="+- 0 16547 16546"/>
                              <a:gd name="T13" fmla="*/ T12 w 1706"/>
                              <a:gd name="T14" fmla="+- 0 9773 9740"/>
                              <a:gd name="T15" fmla="*/ 9773 h 1706"/>
                              <a:gd name="T16" fmla="+- 0 16546 16546"/>
                              <a:gd name="T17" fmla="*/ T16 w 1706"/>
                              <a:gd name="T18" fmla="+- 0 9819 9740"/>
                              <a:gd name="T19" fmla="*/ 9819 h 1706"/>
                              <a:gd name="T20" fmla="+- 0 16546 16546"/>
                              <a:gd name="T21" fmla="*/ T20 w 1706"/>
                              <a:gd name="T22" fmla="+- 0 11367 9740"/>
                              <a:gd name="T23" fmla="*/ 11367 h 1706"/>
                              <a:gd name="T24" fmla="+- 0 16547 16546"/>
                              <a:gd name="T25" fmla="*/ T24 w 1706"/>
                              <a:gd name="T26" fmla="+- 0 11412 9740"/>
                              <a:gd name="T27" fmla="*/ 11412 h 1706"/>
                              <a:gd name="T28" fmla="+- 0 16556 16546"/>
                              <a:gd name="T29" fmla="*/ T28 w 1706"/>
                              <a:gd name="T30" fmla="+- 0 11436 9740"/>
                              <a:gd name="T31" fmla="*/ 11436 h 1706"/>
                              <a:gd name="T32" fmla="+- 0 16579 16546"/>
                              <a:gd name="T33" fmla="*/ T32 w 1706"/>
                              <a:gd name="T34" fmla="+- 0 11444 9740"/>
                              <a:gd name="T35" fmla="*/ 11444 h 1706"/>
                              <a:gd name="T36" fmla="+- 0 16625 16546"/>
                              <a:gd name="T37" fmla="*/ T36 w 1706"/>
                              <a:gd name="T38" fmla="+- 0 11445 9740"/>
                              <a:gd name="T39" fmla="*/ 11445 h 1706"/>
                              <a:gd name="T40" fmla="+- 0 18173 16546"/>
                              <a:gd name="T41" fmla="*/ T40 w 1706"/>
                              <a:gd name="T42" fmla="+- 0 11445 9740"/>
                              <a:gd name="T43" fmla="*/ 11445 h 1706"/>
                              <a:gd name="T44" fmla="+- 0 18218 16546"/>
                              <a:gd name="T45" fmla="*/ T44 w 1706"/>
                              <a:gd name="T46" fmla="+- 0 11444 9740"/>
                              <a:gd name="T47" fmla="*/ 11444 h 1706"/>
                              <a:gd name="T48" fmla="+- 0 18242 16546"/>
                              <a:gd name="T49" fmla="*/ T48 w 1706"/>
                              <a:gd name="T50" fmla="+- 0 11436 9740"/>
                              <a:gd name="T51" fmla="*/ 11436 h 1706"/>
                              <a:gd name="T52" fmla="+- 0 18250 16546"/>
                              <a:gd name="T53" fmla="*/ T52 w 1706"/>
                              <a:gd name="T54" fmla="+- 0 11412 9740"/>
                              <a:gd name="T55" fmla="*/ 11412 h 1706"/>
                              <a:gd name="T56" fmla="+- 0 18251 16546"/>
                              <a:gd name="T57" fmla="*/ T56 w 1706"/>
                              <a:gd name="T58" fmla="+- 0 11367 9740"/>
                              <a:gd name="T59" fmla="*/ 11367 h 1706"/>
                              <a:gd name="T60" fmla="+- 0 18251 16546"/>
                              <a:gd name="T61" fmla="*/ T60 w 1706"/>
                              <a:gd name="T62" fmla="+- 0 9819 9740"/>
                              <a:gd name="T63" fmla="*/ 9819 h 1706"/>
                              <a:gd name="T64" fmla="+- 0 18250 16546"/>
                              <a:gd name="T65" fmla="*/ T64 w 1706"/>
                              <a:gd name="T66" fmla="+- 0 9773 9740"/>
                              <a:gd name="T67" fmla="*/ 9773 h 1706"/>
                              <a:gd name="T68" fmla="+- 0 18242 16546"/>
                              <a:gd name="T69" fmla="*/ T68 w 1706"/>
                              <a:gd name="T70" fmla="+- 0 9750 9740"/>
                              <a:gd name="T71" fmla="*/ 9750 h 1706"/>
                              <a:gd name="T72" fmla="+- 0 18218 16546"/>
                              <a:gd name="T73" fmla="*/ T72 w 1706"/>
                              <a:gd name="T74" fmla="+- 0 9741 9740"/>
                              <a:gd name="T75" fmla="*/ 9741 h 1706"/>
                              <a:gd name="T76" fmla="+- 0 18173 16546"/>
                              <a:gd name="T77" fmla="*/ T76 w 1706"/>
                              <a:gd name="T78" fmla="+- 0 9740 9740"/>
                              <a:gd name="T79" fmla="*/ 9740 h 1706"/>
                              <a:gd name="T80" fmla="+- 0 16625 16546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382080" id="Group 115" o:spid="_x0000_s1026" style="position:absolute;margin-left:825.9pt;margin-top:485.6pt;width:88.05pt;height:88.05pt;z-index:-251688448;mso-position-horizontal-relative:page;mso-position-vertical-relative:page" coordorigin="16518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">
                <v:shape id="Picture 117" o:spid="_x0000_s1027" type="#_x0000_t75" style="position:absolute;left:16674;top:10278;width:1449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">
                  <v:imagedata r:id="rId274" o:title=""/>
                </v:shape>
                <v:shape id="Freeform 116" o:spid="_x0000_s1028" style="position:absolute;left:16545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" path="m79,l33,1,10,10,1,33,,79,,1627r1,45l10,1696r23,8l79,1705r1548,l1672,1704r24,-8l1704,1672r1,-45l1705,79r-1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5,11367;1705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11877040</wp:posOffset>
                </wp:positionH>
                <wp:positionV relativeFrom="page">
                  <wp:posOffset>681990</wp:posOffset>
                </wp:positionV>
                <wp:extent cx="1118235" cy="1118235"/>
                <wp:effectExtent l="8890" t="5715" r="6350" b="0"/>
                <wp:wrapNone/>
                <wp:docPr id="5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52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93" y="2149"/>
                            <a:ext cx="689" cy="6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" name="Freeform 113"/>
                        <wps:cNvSpPr>
                          <a:spLocks/>
                        </wps:cNvSpPr>
                        <wps:spPr bwMode="auto">
                          <a:xfrm>
                            <a:off x="18731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1102 1102"/>
                              <a:gd name="T3" fmla="*/ 1102 h 1706"/>
                              <a:gd name="T4" fmla="+- 0 18765 18732"/>
                              <a:gd name="T5" fmla="*/ T4 w 1706"/>
                              <a:gd name="T6" fmla="+- 0 1103 1102"/>
                              <a:gd name="T7" fmla="*/ 1103 h 1706"/>
                              <a:gd name="T8" fmla="+- 0 18742 18732"/>
                              <a:gd name="T9" fmla="*/ T8 w 1706"/>
                              <a:gd name="T10" fmla="+- 0 1112 1102"/>
                              <a:gd name="T11" fmla="*/ 1112 h 1706"/>
                              <a:gd name="T12" fmla="+- 0 18733 18732"/>
                              <a:gd name="T13" fmla="*/ T12 w 1706"/>
                              <a:gd name="T14" fmla="+- 0 1135 1102"/>
                              <a:gd name="T15" fmla="*/ 1135 h 1706"/>
                              <a:gd name="T16" fmla="+- 0 18732 18732"/>
                              <a:gd name="T17" fmla="*/ T16 w 1706"/>
                              <a:gd name="T18" fmla="+- 0 1181 1102"/>
                              <a:gd name="T19" fmla="*/ 1181 h 1706"/>
                              <a:gd name="T20" fmla="+- 0 18732 18732"/>
                              <a:gd name="T21" fmla="*/ T20 w 1706"/>
                              <a:gd name="T22" fmla="+- 0 2728 1102"/>
                              <a:gd name="T23" fmla="*/ 2728 h 1706"/>
                              <a:gd name="T24" fmla="+- 0 18733 18732"/>
                              <a:gd name="T25" fmla="*/ T24 w 1706"/>
                              <a:gd name="T26" fmla="+- 0 2774 1102"/>
                              <a:gd name="T27" fmla="*/ 2774 h 1706"/>
                              <a:gd name="T28" fmla="+- 0 18742 18732"/>
                              <a:gd name="T29" fmla="*/ T28 w 1706"/>
                              <a:gd name="T30" fmla="+- 0 2797 1102"/>
                              <a:gd name="T31" fmla="*/ 2797 h 1706"/>
                              <a:gd name="T32" fmla="+- 0 18765 18732"/>
                              <a:gd name="T33" fmla="*/ T32 w 1706"/>
                              <a:gd name="T34" fmla="+- 0 2806 1102"/>
                              <a:gd name="T35" fmla="*/ 2806 h 1706"/>
                              <a:gd name="T36" fmla="+- 0 18811 18732"/>
                              <a:gd name="T37" fmla="*/ T36 w 1706"/>
                              <a:gd name="T38" fmla="+- 0 2807 1102"/>
                              <a:gd name="T39" fmla="*/ 2807 h 1706"/>
                              <a:gd name="T40" fmla="+- 0 20358 18732"/>
                              <a:gd name="T41" fmla="*/ T40 w 1706"/>
                              <a:gd name="T42" fmla="+- 0 2807 1102"/>
                              <a:gd name="T43" fmla="*/ 2807 h 1706"/>
                              <a:gd name="T44" fmla="+- 0 20404 18732"/>
                              <a:gd name="T45" fmla="*/ T44 w 1706"/>
                              <a:gd name="T46" fmla="+- 0 2806 1102"/>
                              <a:gd name="T47" fmla="*/ 2806 h 1706"/>
                              <a:gd name="T48" fmla="+- 0 20427 18732"/>
                              <a:gd name="T49" fmla="*/ T48 w 1706"/>
                              <a:gd name="T50" fmla="+- 0 2797 1102"/>
                              <a:gd name="T51" fmla="*/ 2797 h 1706"/>
                              <a:gd name="T52" fmla="+- 0 20436 18732"/>
                              <a:gd name="T53" fmla="*/ T52 w 1706"/>
                              <a:gd name="T54" fmla="+- 0 2774 1102"/>
                              <a:gd name="T55" fmla="*/ 2774 h 1706"/>
                              <a:gd name="T56" fmla="+- 0 20437 18732"/>
                              <a:gd name="T57" fmla="*/ T56 w 1706"/>
                              <a:gd name="T58" fmla="+- 0 2728 1102"/>
                              <a:gd name="T59" fmla="*/ 2728 h 1706"/>
                              <a:gd name="T60" fmla="+- 0 20437 18732"/>
                              <a:gd name="T61" fmla="*/ T60 w 1706"/>
                              <a:gd name="T62" fmla="+- 0 1181 1102"/>
                              <a:gd name="T63" fmla="*/ 1181 h 1706"/>
                              <a:gd name="T64" fmla="+- 0 20436 18732"/>
                              <a:gd name="T65" fmla="*/ T64 w 1706"/>
                              <a:gd name="T66" fmla="+- 0 1135 1102"/>
                              <a:gd name="T67" fmla="*/ 1135 h 1706"/>
                              <a:gd name="T68" fmla="+- 0 20427 18732"/>
                              <a:gd name="T69" fmla="*/ T68 w 1706"/>
                              <a:gd name="T70" fmla="+- 0 1112 1102"/>
                              <a:gd name="T71" fmla="*/ 1112 h 1706"/>
                              <a:gd name="T72" fmla="+- 0 20404 18732"/>
                              <a:gd name="T73" fmla="*/ T72 w 1706"/>
                              <a:gd name="T74" fmla="+- 0 1103 1102"/>
                              <a:gd name="T75" fmla="*/ 1103 h 1706"/>
                              <a:gd name="T76" fmla="+- 0 20358 18732"/>
                              <a:gd name="T77" fmla="*/ T76 w 1706"/>
                              <a:gd name="T78" fmla="+- 0 1102 1102"/>
                              <a:gd name="T79" fmla="*/ 1102 h 1706"/>
                              <a:gd name="T80" fmla="+- 0 18811 18732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84" y="2114"/>
                            <a:ext cx="765" cy="6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F760C4" id="Group 111" o:spid="_x0000_s1026" style="position:absolute;margin-left:935.2pt;margin-top:53.7pt;width:88.05pt;height:88.05pt;z-index:-251687424;mso-position-horizontal-relative:page;mso-position-vertical-relative:page" coordorigin="18704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">
                <v:shape id="Picture 114" o:spid="_x0000_s1027" type="#_x0000_t75" style="position:absolute;left:18793;top:2149;width:689;height: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">
                  <v:imagedata r:id="rId277" o:title=""/>
                </v:shape>
                <v:shape id="Freeform 113" o:spid="_x0000_s1028" style="position:absolute;left:18731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" path="m79,l33,1,10,10,1,33,,79,,1626r1,46l10,1695r23,9l79,1705r1547,l1672,1704r23,-9l1704,1672r1,-46l1705,79r-1,-46l1695,10,1672,1,1626,,79,xe" filled="f" strokecolor="#27bdbe" strokeweight=".98036mm">
                  <v:path arrowok="t" o:connecttype="custom" o:connectlocs="79,1102;33,1103;10,1112;1,1135;0,1181;0,2728;1,2774;10,2797;33,2806;79,2807;1626,2807;1672,2806;1695,2797;1704,2774;1705,2728;1705,1181;1704,1135;1695,1112;1672,1103;1626,1102;79,1102" o:connectangles="0,0,0,0,0,0,0,0,0,0,0,0,0,0,0,0,0,0,0,0,0"/>
                </v:shape>
                <v:shape id="Picture 112" o:spid="_x0000_s1029" type="#_x0000_t75" style="position:absolute;left:19584;top:2114;width:765;height: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">
                  <v:imagedata r:id="rId27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page">
                  <wp:posOffset>11877040</wp:posOffset>
                </wp:positionH>
                <wp:positionV relativeFrom="page">
                  <wp:posOffset>2053590</wp:posOffset>
                </wp:positionV>
                <wp:extent cx="1118235" cy="1118235"/>
                <wp:effectExtent l="8890" t="5715" r="6350" b="0"/>
                <wp:wrapNone/>
                <wp:docPr id="4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49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09" y="4039"/>
                            <a:ext cx="1550" cy="3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0" name="Freeform 109"/>
                        <wps:cNvSpPr>
                          <a:spLocks/>
                        </wps:cNvSpPr>
                        <wps:spPr bwMode="auto">
                          <a:xfrm>
                            <a:off x="18731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3261 3261"/>
                              <a:gd name="T3" fmla="*/ 3261 h 1706"/>
                              <a:gd name="T4" fmla="+- 0 18765 18732"/>
                              <a:gd name="T5" fmla="*/ T4 w 1706"/>
                              <a:gd name="T6" fmla="+- 0 3263 3261"/>
                              <a:gd name="T7" fmla="*/ 3263 h 1706"/>
                              <a:gd name="T8" fmla="+- 0 18742 18732"/>
                              <a:gd name="T9" fmla="*/ T8 w 1706"/>
                              <a:gd name="T10" fmla="+- 0 3271 3261"/>
                              <a:gd name="T11" fmla="*/ 3271 h 1706"/>
                              <a:gd name="T12" fmla="+- 0 18733 18732"/>
                              <a:gd name="T13" fmla="*/ T12 w 1706"/>
                              <a:gd name="T14" fmla="+- 0 3295 3261"/>
                              <a:gd name="T15" fmla="*/ 3295 h 1706"/>
                              <a:gd name="T16" fmla="+- 0 18732 18732"/>
                              <a:gd name="T17" fmla="*/ T16 w 1706"/>
                              <a:gd name="T18" fmla="+- 0 3340 3261"/>
                              <a:gd name="T19" fmla="*/ 3340 h 1706"/>
                              <a:gd name="T20" fmla="+- 0 18732 18732"/>
                              <a:gd name="T21" fmla="*/ T20 w 1706"/>
                              <a:gd name="T22" fmla="+- 0 4888 3261"/>
                              <a:gd name="T23" fmla="*/ 4888 h 1706"/>
                              <a:gd name="T24" fmla="+- 0 18733 18732"/>
                              <a:gd name="T25" fmla="*/ T24 w 1706"/>
                              <a:gd name="T26" fmla="+- 0 4934 3261"/>
                              <a:gd name="T27" fmla="*/ 4934 h 1706"/>
                              <a:gd name="T28" fmla="+- 0 18742 18732"/>
                              <a:gd name="T29" fmla="*/ T28 w 1706"/>
                              <a:gd name="T30" fmla="+- 0 4957 3261"/>
                              <a:gd name="T31" fmla="*/ 4957 h 1706"/>
                              <a:gd name="T32" fmla="+- 0 18765 18732"/>
                              <a:gd name="T33" fmla="*/ T32 w 1706"/>
                              <a:gd name="T34" fmla="+- 0 4966 3261"/>
                              <a:gd name="T35" fmla="*/ 4966 h 1706"/>
                              <a:gd name="T36" fmla="+- 0 18811 18732"/>
                              <a:gd name="T37" fmla="*/ T36 w 1706"/>
                              <a:gd name="T38" fmla="+- 0 4967 3261"/>
                              <a:gd name="T39" fmla="*/ 4967 h 1706"/>
                              <a:gd name="T40" fmla="+- 0 20358 18732"/>
                              <a:gd name="T41" fmla="*/ T40 w 1706"/>
                              <a:gd name="T42" fmla="+- 0 4967 3261"/>
                              <a:gd name="T43" fmla="*/ 4967 h 1706"/>
                              <a:gd name="T44" fmla="+- 0 20404 18732"/>
                              <a:gd name="T45" fmla="*/ T44 w 1706"/>
                              <a:gd name="T46" fmla="+- 0 4966 3261"/>
                              <a:gd name="T47" fmla="*/ 4966 h 1706"/>
                              <a:gd name="T48" fmla="+- 0 20427 18732"/>
                              <a:gd name="T49" fmla="*/ T48 w 1706"/>
                              <a:gd name="T50" fmla="+- 0 4957 3261"/>
                              <a:gd name="T51" fmla="*/ 4957 h 1706"/>
                              <a:gd name="T52" fmla="+- 0 20436 18732"/>
                              <a:gd name="T53" fmla="*/ T52 w 1706"/>
                              <a:gd name="T54" fmla="+- 0 4934 3261"/>
                              <a:gd name="T55" fmla="*/ 4934 h 1706"/>
                              <a:gd name="T56" fmla="+- 0 20437 18732"/>
                              <a:gd name="T57" fmla="*/ T56 w 1706"/>
                              <a:gd name="T58" fmla="+- 0 4888 3261"/>
                              <a:gd name="T59" fmla="*/ 4888 h 1706"/>
                              <a:gd name="T60" fmla="+- 0 20437 18732"/>
                              <a:gd name="T61" fmla="*/ T60 w 1706"/>
                              <a:gd name="T62" fmla="+- 0 3340 3261"/>
                              <a:gd name="T63" fmla="*/ 3340 h 1706"/>
                              <a:gd name="T64" fmla="+- 0 20436 18732"/>
                              <a:gd name="T65" fmla="*/ T64 w 1706"/>
                              <a:gd name="T66" fmla="+- 0 3295 3261"/>
                              <a:gd name="T67" fmla="*/ 3295 h 1706"/>
                              <a:gd name="T68" fmla="+- 0 20427 18732"/>
                              <a:gd name="T69" fmla="*/ T68 w 1706"/>
                              <a:gd name="T70" fmla="+- 0 3271 3261"/>
                              <a:gd name="T71" fmla="*/ 3271 h 1706"/>
                              <a:gd name="T72" fmla="+- 0 20404 18732"/>
                              <a:gd name="T73" fmla="*/ T72 w 1706"/>
                              <a:gd name="T74" fmla="+- 0 3263 3261"/>
                              <a:gd name="T75" fmla="*/ 3263 h 1706"/>
                              <a:gd name="T76" fmla="+- 0 20358 18732"/>
                              <a:gd name="T77" fmla="*/ T76 w 1706"/>
                              <a:gd name="T78" fmla="+- 0 3261 3261"/>
                              <a:gd name="T79" fmla="*/ 3261 h 1706"/>
                              <a:gd name="T80" fmla="+- 0 18811 18732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5B258" id="Group 108" o:spid="_x0000_s1026" style="position:absolute;margin-left:935.2pt;margin-top:161.7pt;width:88.05pt;height:88.05pt;z-index:-251686400;mso-position-horizontal-relative:page;mso-position-vertical-relative:page" coordorigin="18704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">
                <v:shape id="Picture 110" o:spid="_x0000_s1027" type="#_x0000_t75" style="position:absolute;left:18809;top:4039;width:1550;height: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">
                  <v:imagedata r:id="rId280" o:title=""/>
                </v:shape>
                <v:shape id="Freeform 109" o:spid="_x0000_s1028" style="position:absolute;left:18731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3261;33,3263;10,3271;1,3295;0,3340;0,4888;1,4934;10,4957;33,4966;79,4967;1626,4967;1672,4966;1695,4957;1704,4934;1705,4888;1705,3340;1704,3295;1695,3271;1672,3263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11877040</wp:posOffset>
                </wp:positionH>
                <wp:positionV relativeFrom="page">
                  <wp:posOffset>3424555</wp:posOffset>
                </wp:positionV>
                <wp:extent cx="1118235" cy="1118235"/>
                <wp:effectExtent l="8890" t="5080" r="6350" b="635"/>
                <wp:wrapNone/>
                <wp:docPr id="4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46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50" y="5754"/>
                            <a:ext cx="1457" cy="1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" name="Freeform 106"/>
                        <wps:cNvSpPr>
                          <a:spLocks/>
                        </wps:cNvSpPr>
                        <wps:spPr bwMode="auto">
                          <a:xfrm>
                            <a:off x="18731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5421 5421"/>
                              <a:gd name="T3" fmla="*/ 5421 h 1706"/>
                              <a:gd name="T4" fmla="+- 0 18765 18732"/>
                              <a:gd name="T5" fmla="*/ T4 w 1706"/>
                              <a:gd name="T6" fmla="+- 0 5422 5421"/>
                              <a:gd name="T7" fmla="*/ 5422 h 1706"/>
                              <a:gd name="T8" fmla="+- 0 18742 18732"/>
                              <a:gd name="T9" fmla="*/ T8 w 1706"/>
                              <a:gd name="T10" fmla="+- 0 5431 5421"/>
                              <a:gd name="T11" fmla="*/ 5431 h 1706"/>
                              <a:gd name="T12" fmla="+- 0 18733 18732"/>
                              <a:gd name="T13" fmla="*/ T12 w 1706"/>
                              <a:gd name="T14" fmla="+- 0 5454 5421"/>
                              <a:gd name="T15" fmla="*/ 5454 h 1706"/>
                              <a:gd name="T16" fmla="+- 0 18732 18732"/>
                              <a:gd name="T17" fmla="*/ T16 w 1706"/>
                              <a:gd name="T18" fmla="+- 0 5500 5421"/>
                              <a:gd name="T19" fmla="*/ 5500 h 1706"/>
                              <a:gd name="T20" fmla="+- 0 18732 18732"/>
                              <a:gd name="T21" fmla="*/ T20 w 1706"/>
                              <a:gd name="T22" fmla="+- 0 7048 5421"/>
                              <a:gd name="T23" fmla="*/ 7048 h 1706"/>
                              <a:gd name="T24" fmla="+- 0 18733 18732"/>
                              <a:gd name="T25" fmla="*/ T24 w 1706"/>
                              <a:gd name="T26" fmla="+- 0 7093 5421"/>
                              <a:gd name="T27" fmla="*/ 7093 h 1706"/>
                              <a:gd name="T28" fmla="+- 0 18742 18732"/>
                              <a:gd name="T29" fmla="*/ T28 w 1706"/>
                              <a:gd name="T30" fmla="+- 0 7116 5421"/>
                              <a:gd name="T31" fmla="*/ 7116 h 1706"/>
                              <a:gd name="T32" fmla="+- 0 18765 18732"/>
                              <a:gd name="T33" fmla="*/ T32 w 1706"/>
                              <a:gd name="T34" fmla="+- 0 7125 5421"/>
                              <a:gd name="T35" fmla="*/ 7125 h 1706"/>
                              <a:gd name="T36" fmla="+- 0 18811 18732"/>
                              <a:gd name="T37" fmla="*/ T36 w 1706"/>
                              <a:gd name="T38" fmla="+- 0 7126 5421"/>
                              <a:gd name="T39" fmla="*/ 7126 h 1706"/>
                              <a:gd name="T40" fmla="+- 0 20358 18732"/>
                              <a:gd name="T41" fmla="*/ T40 w 1706"/>
                              <a:gd name="T42" fmla="+- 0 7126 5421"/>
                              <a:gd name="T43" fmla="*/ 7126 h 1706"/>
                              <a:gd name="T44" fmla="+- 0 20404 18732"/>
                              <a:gd name="T45" fmla="*/ T44 w 1706"/>
                              <a:gd name="T46" fmla="+- 0 7125 5421"/>
                              <a:gd name="T47" fmla="*/ 7125 h 1706"/>
                              <a:gd name="T48" fmla="+- 0 20427 18732"/>
                              <a:gd name="T49" fmla="*/ T48 w 1706"/>
                              <a:gd name="T50" fmla="+- 0 7116 5421"/>
                              <a:gd name="T51" fmla="*/ 7116 h 1706"/>
                              <a:gd name="T52" fmla="+- 0 20436 18732"/>
                              <a:gd name="T53" fmla="*/ T52 w 1706"/>
                              <a:gd name="T54" fmla="+- 0 7093 5421"/>
                              <a:gd name="T55" fmla="*/ 7093 h 1706"/>
                              <a:gd name="T56" fmla="+- 0 20437 18732"/>
                              <a:gd name="T57" fmla="*/ T56 w 1706"/>
                              <a:gd name="T58" fmla="+- 0 7048 5421"/>
                              <a:gd name="T59" fmla="*/ 7048 h 1706"/>
                              <a:gd name="T60" fmla="+- 0 20437 18732"/>
                              <a:gd name="T61" fmla="*/ T60 w 1706"/>
                              <a:gd name="T62" fmla="+- 0 5500 5421"/>
                              <a:gd name="T63" fmla="*/ 5500 h 1706"/>
                              <a:gd name="T64" fmla="+- 0 20436 18732"/>
                              <a:gd name="T65" fmla="*/ T64 w 1706"/>
                              <a:gd name="T66" fmla="+- 0 5454 5421"/>
                              <a:gd name="T67" fmla="*/ 5454 h 1706"/>
                              <a:gd name="T68" fmla="+- 0 20427 18732"/>
                              <a:gd name="T69" fmla="*/ T68 w 1706"/>
                              <a:gd name="T70" fmla="+- 0 5431 5421"/>
                              <a:gd name="T71" fmla="*/ 5431 h 1706"/>
                              <a:gd name="T72" fmla="+- 0 20404 18732"/>
                              <a:gd name="T73" fmla="*/ T72 w 1706"/>
                              <a:gd name="T74" fmla="+- 0 5422 5421"/>
                              <a:gd name="T75" fmla="*/ 5422 h 1706"/>
                              <a:gd name="T76" fmla="+- 0 20358 18732"/>
                              <a:gd name="T77" fmla="*/ T76 w 1706"/>
                              <a:gd name="T78" fmla="+- 0 5421 5421"/>
                              <a:gd name="T79" fmla="*/ 5421 h 1706"/>
                              <a:gd name="T80" fmla="+- 0 18811 18732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E8638" id="Group 105" o:spid="_x0000_s1026" style="position:absolute;margin-left:935.2pt;margin-top:269.65pt;width:88.05pt;height:88.05pt;z-index:-251685376;mso-position-horizontal-relative:page;mso-position-vertical-relative:page" coordorigin="18704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">
                <v:shape id="Picture 107" o:spid="_x0000_s1027" type="#_x0000_t75" style="position:absolute;left:18850;top:5754;width:1457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">
                  <v:imagedata r:id="rId282" o:title=""/>
                </v:shape>
                <v:shape id="Freeform 106" o:spid="_x0000_s1028" style="position:absolute;left:18731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" path="m79,l33,1,10,10,1,33,,79,,1627r1,45l10,1695r23,9l79,1705r1547,l1672,1704r23,-9l1704,1672r1,-45l1705,79r-1,-46l1695,10,1672,1,1626,,79,xe" filled="f" strokecolor="#27bdbe" strokeweight=".98036mm">
                  <v:path arrowok="t" o:connecttype="custom" o:connectlocs="79,5421;33,5422;10,5431;1,5454;0,5500;0,7048;1,7093;10,7116;33,7125;79,7126;1626,7126;1672,7125;1695,7116;1704,7093;1705,7048;1705,5500;1704,5454;1695,5431;1672,5422;1626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page">
                  <wp:posOffset>11877040</wp:posOffset>
                </wp:positionH>
                <wp:positionV relativeFrom="page">
                  <wp:posOffset>4796155</wp:posOffset>
                </wp:positionV>
                <wp:extent cx="1118235" cy="1118235"/>
                <wp:effectExtent l="8890" t="5080" r="6350" b="635"/>
                <wp:wrapNone/>
                <wp:docPr id="4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43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54" y="8277"/>
                            <a:ext cx="588" cy="10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Freeform 103"/>
                        <wps:cNvSpPr>
                          <a:spLocks/>
                        </wps:cNvSpPr>
                        <wps:spPr bwMode="auto">
                          <a:xfrm>
                            <a:off x="18731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7580 7580"/>
                              <a:gd name="T3" fmla="*/ 7580 h 1706"/>
                              <a:gd name="T4" fmla="+- 0 18765 18732"/>
                              <a:gd name="T5" fmla="*/ T4 w 1706"/>
                              <a:gd name="T6" fmla="+- 0 7582 7580"/>
                              <a:gd name="T7" fmla="*/ 7582 h 1706"/>
                              <a:gd name="T8" fmla="+- 0 18742 18732"/>
                              <a:gd name="T9" fmla="*/ T8 w 1706"/>
                              <a:gd name="T10" fmla="+- 0 7590 7580"/>
                              <a:gd name="T11" fmla="*/ 7590 h 1706"/>
                              <a:gd name="T12" fmla="+- 0 18733 18732"/>
                              <a:gd name="T13" fmla="*/ T12 w 1706"/>
                              <a:gd name="T14" fmla="+- 0 7614 7580"/>
                              <a:gd name="T15" fmla="*/ 7614 h 1706"/>
                              <a:gd name="T16" fmla="+- 0 18732 18732"/>
                              <a:gd name="T17" fmla="*/ T16 w 1706"/>
                              <a:gd name="T18" fmla="+- 0 7659 7580"/>
                              <a:gd name="T19" fmla="*/ 7659 h 1706"/>
                              <a:gd name="T20" fmla="+- 0 18732 18732"/>
                              <a:gd name="T21" fmla="*/ T20 w 1706"/>
                              <a:gd name="T22" fmla="+- 0 9207 7580"/>
                              <a:gd name="T23" fmla="*/ 9207 h 1706"/>
                              <a:gd name="T24" fmla="+- 0 18733 18732"/>
                              <a:gd name="T25" fmla="*/ T24 w 1706"/>
                              <a:gd name="T26" fmla="+- 0 9253 7580"/>
                              <a:gd name="T27" fmla="*/ 9253 h 1706"/>
                              <a:gd name="T28" fmla="+- 0 18742 18732"/>
                              <a:gd name="T29" fmla="*/ T28 w 1706"/>
                              <a:gd name="T30" fmla="+- 0 9276 7580"/>
                              <a:gd name="T31" fmla="*/ 9276 h 1706"/>
                              <a:gd name="T32" fmla="+- 0 18765 18732"/>
                              <a:gd name="T33" fmla="*/ T32 w 1706"/>
                              <a:gd name="T34" fmla="+- 0 9285 7580"/>
                              <a:gd name="T35" fmla="*/ 9285 h 1706"/>
                              <a:gd name="T36" fmla="+- 0 18811 18732"/>
                              <a:gd name="T37" fmla="*/ T36 w 1706"/>
                              <a:gd name="T38" fmla="+- 0 9286 7580"/>
                              <a:gd name="T39" fmla="*/ 9286 h 1706"/>
                              <a:gd name="T40" fmla="+- 0 20358 18732"/>
                              <a:gd name="T41" fmla="*/ T40 w 1706"/>
                              <a:gd name="T42" fmla="+- 0 9286 7580"/>
                              <a:gd name="T43" fmla="*/ 9286 h 1706"/>
                              <a:gd name="T44" fmla="+- 0 20404 18732"/>
                              <a:gd name="T45" fmla="*/ T44 w 1706"/>
                              <a:gd name="T46" fmla="+- 0 9285 7580"/>
                              <a:gd name="T47" fmla="*/ 9285 h 1706"/>
                              <a:gd name="T48" fmla="+- 0 20427 18732"/>
                              <a:gd name="T49" fmla="*/ T48 w 1706"/>
                              <a:gd name="T50" fmla="+- 0 9276 7580"/>
                              <a:gd name="T51" fmla="*/ 9276 h 1706"/>
                              <a:gd name="T52" fmla="+- 0 20436 18732"/>
                              <a:gd name="T53" fmla="*/ T52 w 1706"/>
                              <a:gd name="T54" fmla="+- 0 9253 7580"/>
                              <a:gd name="T55" fmla="*/ 9253 h 1706"/>
                              <a:gd name="T56" fmla="+- 0 20437 18732"/>
                              <a:gd name="T57" fmla="*/ T56 w 1706"/>
                              <a:gd name="T58" fmla="+- 0 9207 7580"/>
                              <a:gd name="T59" fmla="*/ 9207 h 1706"/>
                              <a:gd name="T60" fmla="+- 0 20437 18732"/>
                              <a:gd name="T61" fmla="*/ T60 w 1706"/>
                              <a:gd name="T62" fmla="+- 0 7659 7580"/>
                              <a:gd name="T63" fmla="*/ 7659 h 1706"/>
                              <a:gd name="T64" fmla="+- 0 20436 18732"/>
                              <a:gd name="T65" fmla="*/ T64 w 1706"/>
                              <a:gd name="T66" fmla="+- 0 7614 7580"/>
                              <a:gd name="T67" fmla="*/ 7614 h 1706"/>
                              <a:gd name="T68" fmla="+- 0 20427 18732"/>
                              <a:gd name="T69" fmla="*/ T68 w 1706"/>
                              <a:gd name="T70" fmla="+- 0 7590 7580"/>
                              <a:gd name="T71" fmla="*/ 7590 h 1706"/>
                              <a:gd name="T72" fmla="+- 0 20404 18732"/>
                              <a:gd name="T73" fmla="*/ T72 w 1706"/>
                              <a:gd name="T74" fmla="+- 0 7582 7580"/>
                              <a:gd name="T75" fmla="*/ 7582 h 1706"/>
                              <a:gd name="T76" fmla="+- 0 20358 18732"/>
                              <a:gd name="T77" fmla="*/ T76 w 1706"/>
                              <a:gd name="T78" fmla="+- 0 7580 7580"/>
                              <a:gd name="T79" fmla="*/ 7580 h 1706"/>
                              <a:gd name="T80" fmla="+- 0 18811 18732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3E0A0" id="Group 102" o:spid="_x0000_s1026" style="position:absolute;margin-left:935.2pt;margin-top:377.65pt;width:88.05pt;height:88.05pt;z-index:-251684352;mso-position-horizontal-relative:page;mso-position-vertical-relative:page" coordorigin="18704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">
                <v:shape id="Picture 104" o:spid="_x0000_s1027" type="#_x0000_t75" style="position:absolute;left:19254;top:8277;width:588;height:1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">
                  <v:imagedata r:id="rId284" o:title=""/>
                </v:shape>
                <v:shape id="Freeform 103" o:spid="_x0000_s1028" style="position:absolute;left:18731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7580;33,7582;10,7590;1,7614;0,7659;0,9207;1,9253;10,9276;33,9285;79,9286;1626,9286;1672,9285;1695,9276;1704,9253;1705,9207;1705,7659;1704,7614;1695,7590;1672,7582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11877040</wp:posOffset>
                </wp:positionH>
                <wp:positionV relativeFrom="page">
                  <wp:posOffset>6167120</wp:posOffset>
                </wp:positionV>
                <wp:extent cx="1118235" cy="1118235"/>
                <wp:effectExtent l="8890" t="4445" r="6350" b="1270"/>
                <wp:wrapNone/>
                <wp:docPr id="3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9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28" y="10233"/>
                            <a:ext cx="435" cy="1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" name="Freeform 100"/>
                        <wps:cNvSpPr>
                          <a:spLocks/>
                        </wps:cNvSpPr>
                        <wps:spPr bwMode="auto">
                          <a:xfrm>
                            <a:off x="18731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9740 9740"/>
                              <a:gd name="T3" fmla="*/ 9740 h 1706"/>
                              <a:gd name="T4" fmla="+- 0 18765 18732"/>
                              <a:gd name="T5" fmla="*/ T4 w 1706"/>
                              <a:gd name="T6" fmla="+- 0 9741 9740"/>
                              <a:gd name="T7" fmla="*/ 9741 h 1706"/>
                              <a:gd name="T8" fmla="+- 0 18742 18732"/>
                              <a:gd name="T9" fmla="*/ T8 w 1706"/>
                              <a:gd name="T10" fmla="+- 0 9750 9740"/>
                              <a:gd name="T11" fmla="*/ 9750 h 1706"/>
                              <a:gd name="T12" fmla="+- 0 18733 18732"/>
                              <a:gd name="T13" fmla="*/ T12 w 1706"/>
                              <a:gd name="T14" fmla="+- 0 9773 9740"/>
                              <a:gd name="T15" fmla="*/ 9773 h 1706"/>
                              <a:gd name="T16" fmla="+- 0 18732 18732"/>
                              <a:gd name="T17" fmla="*/ T16 w 1706"/>
                              <a:gd name="T18" fmla="+- 0 9819 9740"/>
                              <a:gd name="T19" fmla="*/ 9819 h 1706"/>
                              <a:gd name="T20" fmla="+- 0 18732 18732"/>
                              <a:gd name="T21" fmla="*/ T20 w 1706"/>
                              <a:gd name="T22" fmla="+- 0 11367 9740"/>
                              <a:gd name="T23" fmla="*/ 11367 h 1706"/>
                              <a:gd name="T24" fmla="+- 0 18733 18732"/>
                              <a:gd name="T25" fmla="*/ T24 w 1706"/>
                              <a:gd name="T26" fmla="+- 0 11412 9740"/>
                              <a:gd name="T27" fmla="*/ 11412 h 1706"/>
                              <a:gd name="T28" fmla="+- 0 18742 18732"/>
                              <a:gd name="T29" fmla="*/ T28 w 1706"/>
                              <a:gd name="T30" fmla="+- 0 11436 9740"/>
                              <a:gd name="T31" fmla="*/ 11436 h 1706"/>
                              <a:gd name="T32" fmla="+- 0 18765 18732"/>
                              <a:gd name="T33" fmla="*/ T32 w 1706"/>
                              <a:gd name="T34" fmla="+- 0 11444 9740"/>
                              <a:gd name="T35" fmla="*/ 11444 h 1706"/>
                              <a:gd name="T36" fmla="+- 0 18811 18732"/>
                              <a:gd name="T37" fmla="*/ T36 w 1706"/>
                              <a:gd name="T38" fmla="+- 0 11445 9740"/>
                              <a:gd name="T39" fmla="*/ 11445 h 1706"/>
                              <a:gd name="T40" fmla="+- 0 20358 18732"/>
                              <a:gd name="T41" fmla="*/ T40 w 1706"/>
                              <a:gd name="T42" fmla="+- 0 11445 9740"/>
                              <a:gd name="T43" fmla="*/ 11445 h 1706"/>
                              <a:gd name="T44" fmla="+- 0 20404 18732"/>
                              <a:gd name="T45" fmla="*/ T44 w 1706"/>
                              <a:gd name="T46" fmla="+- 0 11444 9740"/>
                              <a:gd name="T47" fmla="*/ 11444 h 1706"/>
                              <a:gd name="T48" fmla="+- 0 20427 18732"/>
                              <a:gd name="T49" fmla="*/ T48 w 1706"/>
                              <a:gd name="T50" fmla="+- 0 11436 9740"/>
                              <a:gd name="T51" fmla="*/ 11436 h 1706"/>
                              <a:gd name="T52" fmla="+- 0 20436 18732"/>
                              <a:gd name="T53" fmla="*/ T52 w 1706"/>
                              <a:gd name="T54" fmla="+- 0 11412 9740"/>
                              <a:gd name="T55" fmla="*/ 11412 h 1706"/>
                              <a:gd name="T56" fmla="+- 0 20437 18732"/>
                              <a:gd name="T57" fmla="*/ T56 w 1706"/>
                              <a:gd name="T58" fmla="+- 0 11367 9740"/>
                              <a:gd name="T59" fmla="*/ 11367 h 1706"/>
                              <a:gd name="T60" fmla="+- 0 20437 18732"/>
                              <a:gd name="T61" fmla="*/ T60 w 1706"/>
                              <a:gd name="T62" fmla="+- 0 9819 9740"/>
                              <a:gd name="T63" fmla="*/ 9819 h 1706"/>
                              <a:gd name="T64" fmla="+- 0 20436 18732"/>
                              <a:gd name="T65" fmla="*/ T64 w 1706"/>
                              <a:gd name="T66" fmla="+- 0 9773 9740"/>
                              <a:gd name="T67" fmla="*/ 9773 h 1706"/>
                              <a:gd name="T68" fmla="+- 0 20427 18732"/>
                              <a:gd name="T69" fmla="*/ T68 w 1706"/>
                              <a:gd name="T70" fmla="+- 0 9750 9740"/>
                              <a:gd name="T71" fmla="*/ 9750 h 1706"/>
                              <a:gd name="T72" fmla="+- 0 20404 18732"/>
                              <a:gd name="T73" fmla="*/ T72 w 1706"/>
                              <a:gd name="T74" fmla="+- 0 9741 9740"/>
                              <a:gd name="T75" fmla="*/ 9741 h 1706"/>
                              <a:gd name="T76" fmla="+- 0 20358 18732"/>
                              <a:gd name="T77" fmla="*/ T76 w 1706"/>
                              <a:gd name="T78" fmla="+- 0 9740 9740"/>
                              <a:gd name="T79" fmla="*/ 9740 h 1706"/>
                              <a:gd name="T80" fmla="+- 0 18811 18732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98" y="10221"/>
                            <a:ext cx="814" cy="1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B64E7E" id="Group 98" o:spid="_x0000_s1026" style="position:absolute;margin-left:935.2pt;margin-top:485.6pt;width:88.05pt;height:88.05pt;z-index:-251683328;mso-position-horizontal-relative:page;mso-position-vertical-relative:page" coordorigin="18704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">
                <v:shape id="Picture 101" o:spid="_x0000_s1027" type="#_x0000_t75" style="position:absolute;left:19028;top:10233;width:435;height:1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">
                  <v:imagedata r:id="rId287" o:title=""/>
                </v:shape>
                <v:shape id="Freeform 100" o:spid="_x0000_s1028" style="position:absolute;left:18731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9740;33,9741;10,9750;1,9773;0,9819;0,11367;1,11412;10,11436;33,11444;79,11445;1626,11445;1672,11444;1695,11436;1704,11412;1705,11367;1705,9819;1704,9773;1695,9750;1672,9741;1626,9740;79,9740" o:connectangles="0,0,0,0,0,0,0,0,0,0,0,0,0,0,0,0,0,0,0,0,0"/>
                </v:shape>
                <v:shape id="Picture 99" o:spid="_x0000_s1029" type="#_x0000_t75" style="position:absolute;left:19598;top:10221;width:814;height:1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">
                  <v:imagedata r:id="rId28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4176" behindDoc="1" locked="0" layoutInCell="1" allowOverlap="1">
                <wp:simplePos x="0" y="0"/>
                <wp:positionH relativeFrom="page">
                  <wp:posOffset>13265150</wp:posOffset>
                </wp:positionH>
                <wp:positionV relativeFrom="page">
                  <wp:posOffset>681990</wp:posOffset>
                </wp:positionV>
                <wp:extent cx="1118235" cy="1118235"/>
                <wp:effectExtent l="6350" t="5715" r="0" b="0"/>
                <wp:wrapNone/>
                <wp:docPr id="3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6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41" y="1790"/>
                            <a:ext cx="1258" cy="10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" name="Freeform 96"/>
                        <wps:cNvSpPr>
                          <a:spLocks/>
                        </wps:cNvSpPr>
                        <wps:spPr bwMode="auto">
                          <a:xfrm>
                            <a:off x="20917" y="1101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1102 1102"/>
                              <a:gd name="T3" fmla="*/ 1102 h 1706"/>
                              <a:gd name="T4" fmla="+- 0 20951 20918"/>
                              <a:gd name="T5" fmla="*/ T4 w 1706"/>
                              <a:gd name="T6" fmla="+- 0 1103 1102"/>
                              <a:gd name="T7" fmla="*/ 1103 h 1706"/>
                              <a:gd name="T8" fmla="+- 0 20928 20918"/>
                              <a:gd name="T9" fmla="*/ T8 w 1706"/>
                              <a:gd name="T10" fmla="+- 0 1112 1102"/>
                              <a:gd name="T11" fmla="*/ 1112 h 1706"/>
                              <a:gd name="T12" fmla="+- 0 20919 20918"/>
                              <a:gd name="T13" fmla="*/ T12 w 1706"/>
                              <a:gd name="T14" fmla="+- 0 1135 1102"/>
                              <a:gd name="T15" fmla="*/ 1135 h 1706"/>
                              <a:gd name="T16" fmla="+- 0 20918 20918"/>
                              <a:gd name="T17" fmla="*/ T16 w 1706"/>
                              <a:gd name="T18" fmla="+- 0 1181 1102"/>
                              <a:gd name="T19" fmla="*/ 1181 h 1706"/>
                              <a:gd name="T20" fmla="+- 0 20918 20918"/>
                              <a:gd name="T21" fmla="*/ T20 w 1706"/>
                              <a:gd name="T22" fmla="+- 0 2728 1102"/>
                              <a:gd name="T23" fmla="*/ 2728 h 1706"/>
                              <a:gd name="T24" fmla="+- 0 20919 20918"/>
                              <a:gd name="T25" fmla="*/ T24 w 1706"/>
                              <a:gd name="T26" fmla="+- 0 2774 1102"/>
                              <a:gd name="T27" fmla="*/ 2774 h 1706"/>
                              <a:gd name="T28" fmla="+- 0 20928 20918"/>
                              <a:gd name="T29" fmla="*/ T28 w 1706"/>
                              <a:gd name="T30" fmla="+- 0 2797 1102"/>
                              <a:gd name="T31" fmla="*/ 2797 h 1706"/>
                              <a:gd name="T32" fmla="+- 0 20951 20918"/>
                              <a:gd name="T33" fmla="*/ T32 w 1706"/>
                              <a:gd name="T34" fmla="+- 0 2806 1102"/>
                              <a:gd name="T35" fmla="*/ 2806 h 1706"/>
                              <a:gd name="T36" fmla="+- 0 20997 20918"/>
                              <a:gd name="T37" fmla="*/ T36 w 1706"/>
                              <a:gd name="T38" fmla="+- 0 2807 1102"/>
                              <a:gd name="T39" fmla="*/ 2807 h 1706"/>
                              <a:gd name="T40" fmla="+- 0 22544 20918"/>
                              <a:gd name="T41" fmla="*/ T40 w 1706"/>
                              <a:gd name="T42" fmla="+- 0 2807 1102"/>
                              <a:gd name="T43" fmla="*/ 2807 h 1706"/>
                              <a:gd name="T44" fmla="+- 0 22590 20918"/>
                              <a:gd name="T45" fmla="*/ T44 w 1706"/>
                              <a:gd name="T46" fmla="+- 0 2806 1102"/>
                              <a:gd name="T47" fmla="*/ 2806 h 1706"/>
                              <a:gd name="T48" fmla="+- 0 22613 20918"/>
                              <a:gd name="T49" fmla="*/ T48 w 1706"/>
                              <a:gd name="T50" fmla="+- 0 2797 1102"/>
                              <a:gd name="T51" fmla="*/ 2797 h 1706"/>
                              <a:gd name="T52" fmla="+- 0 22622 20918"/>
                              <a:gd name="T53" fmla="*/ T52 w 1706"/>
                              <a:gd name="T54" fmla="+- 0 2774 1102"/>
                              <a:gd name="T55" fmla="*/ 2774 h 1706"/>
                              <a:gd name="T56" fmla="+- 0 22623 20918"/>
                              <a:gd name="T57" fmla="*/ T56 w 1706"/>
                              <a:gd name="T58" fmla="+- 0 2728 1102"/>
                              <a:gd name="T59" fmla="*/ 2728 h 1706"/>
                              <a:gd name="T60" fmla="+- 0 22623 20918"/>
                              <a:gd name="T61" fmla="*/ T60 w 1706"/>
                              <a:gd name="T62" fmla="+- 0 1181 1102"/>
                              <a:gd name="T63" fmla="*/ 1181 h 1706"/>
                              <a:gd name="T64" fmla="+- 0 22622 20918"/>
                              <a:gd name="T65" fmla="*/ T64 w 1706"/>
                              <a:gd name="T66" fmla="+- 0 1135 1102"/>
                              <a:gd name="T67" fmla="*/ 1135 h 1706"/>
                              <a:gd name="T68" fmla="+- 0 22613 20918"/>
                              <a:gd name="T69" fmla="*/ T68 w 1706"/>
                              <a:gd name="T70" fmla="+- 0 1112 1102"/>
                              <a:gd name="T71" fmla="*/ 1112 h 1706"/>
                              <a:gd name="T72" fmla="+- 0 22590 20918"/>
                              <a:gd name="T73" fmla="*/ T72 w 1706"/>
                              <a:gd name="T74" fmla="+- 0 1103 1102"/>
                              <a:gd name="T75" fmla="*/ 1103 h 1706"/>
                              <a:gd name="T76" fmla="+- 0 22544 20918"/>
                              <a:gd name="T77" fmla="*/ T76 w 1706"/>
                              <a:gd name="T78" fmla="+- 0 1102 1102"/>
                              <a:gd name="T79" fmla="*/ 1102 h 1706"/>
                              <a:gd name="T80" fmla="+- 0 20997 20918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D192DB" id="Group 95" o:spid="_x0000_s1026" style="position:absolute;margin-left:1044.5pt;margin-top:53.7pt;width:88.05pt;height:88.05pt;z-index:-251682304;mso-position-horizontal-relative:page;mso-position-vertical-relative:page" coordorigin="20890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">
                <v:shape id="Picture 97" o:spid="_x0000_s1027" type="#_x0000_t75" style="position:absolute;left:21141;top:1790;width:1258;height: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">
                  <v:imagedata r:id="rId290" o:title=""/>
                </v:shape>
                <v:shape id="Freeform 96" o:spid="_x0000_s1028" style="position:absolute;left:20917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" path="m79,l33,1,10,10,1,33,,79,,1626r1,46l10,1695r23,9l79,1705r1547,l1672,1704r23,-9l1704,1672r1,-46l1705,79r-1,-46l1695,10,1672,1,1626,,79,xe" filled="f" strokecolor="#27bdbe" strokeweight=".98036mm">
                  <v:path arrowok="t" o:connecttype="custom" o:connectlocs="79,1102;33,1103;10,1112;1,1135;0,1181;0,2728;1,2774;10,2797;33,2806;79,2807;1626,2807;1672,2806;1695,2797;1704,2774;1705,2728;1705,1181;1704,1135;1695,1112;1672,1103;1626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13265150</wp:posOffset>
                </wp:positionH>
                <wp:positionV relativeFrom="page">
                  <wp:posOffset>2053590</wp:posOffset>
                </wp:positionV>
                <wp:extent cx="1118235" cy="1118235"/>
                <wp:effectExtent l="6350" t="5715" r="0" b="0"/>
                <wp:wrapNone/>
                <wp:docPr id="3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3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93" y="3641"/>
                            <a:ext cx="1263" cy="13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Freeform 93"/>
                        <wps:cNvSpPr>
                          <a:spLocks/>
                        </wps:cNvSpPr>
                        <wps:spPr bwMode="auto">
                          <a:xfrm>
                            <a:off x="20917" y="3261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3261 3261"/>
                              <a:gd name="T3" fmla="*/ 3261 h 1706"/>
                              <a:gd name="T4" fmla="+- 0 20951 20918"/>
                              <a:gd name="T5" fmla="*/ T4 w 1706"/>
                              <a:gd name="T6" fmla="+- 0 3263 3261"/>
                              <a:gd name="T7" fmla="*/ 3263 h 1706"/>
                              <a:gd name="T8" fmla="+- 0 20928 20918"/>
                              <a:gd name="T9" fmla="*/ T8 w 1706"/>
                              <a:gd name="T10" fmla="+- 0 3271 3261"/>
                              <a:gd name="T11" fmla="*/ 3271 h 1706"/>
                              <a:gd name="T12" fmla="+- 0 20919 20918"/>
                              <a:gd name="T13" fmla="*/ T12 w 1706"/>
                              <a:gd name="T14" fmla="+- 0 3295 3261"/>
                              <a:gd name="T15" fmla="*/ 3295 h 1706"/>
                              <a:gd name="T16" fmla="+- 0 20918 20918"/>
                              <a:gd name="T17" fmla="*/ T16 w 1706"/>
                              <a:gd name="T18" fmla="+- 0 3340 3261"/>
                              <a:gd name="T19" fmla="*/ 3340 h 1706"/>
                              <a:gd name="T20" fmla="+- 0 20918 20918"/>
                              <a:gd name="T21" fmla="*/ T20 w 1706"/>
                              <a:gd name="T22" fmla="+- 0 4888 3261"/>
                              <a:gd name="T23" fmla="*/ 4888 h 1706"/>
                              <a:gd name="T24" fmla="+- 0 20919 20918"/>
                              <a:gd name="T25" fmla="*/ T24 w 1706"/>
                              <a:gd name="T26" fmla="+- 0 4934 3261"/>
                              <a:gd name="T27" fmla="*/ 4934 h 1706"/>
                              <a:gd name="T28" fmla="+- 0 20928 20918"/>
                              <a:gd name="T29" fmla="*/ T28 w 1706"/>
                              <a:gd name="T30" fmla="+- 0 4957 3261"/>
                              <a:gd name="T31" fmla="*/ 4957 h 1706"/>
                              <a:gd name="T32" fmla="+- 0 20951 20918"/>
                              <a:gd name="T33" fmla="*/ T32 w 1706"/>
                              <a:gd name="T34" fmla="+- 0 4966 3261"/>
                              <a:gd name="T35" fmla="*/ 4966 h 1706"/>
                              <a:gd name="T36" fmla="+- 0 20997 20918"/>
                              <a:gd name="T37" fmla="*/ T36 w 1706"/>
                              <a:gd name="T38" fmla="+- 0 4967 3261"/>
                              <a:gd name="T39" fmla="*/ 4967 h 1706"/>
                              <a:gd name="T40" fmla="+- 0 22544 20918"/>
                              <a:gd name="T41" fmla="*/ T40 w 1706"/>
                              <a:gd name="T42" fmla="+- 0 4967 3261"/>
                              <a:gd name="T43" fmla="*/ 4967 h 1706"/>
                              <a:gd name="T44" fmla="+- 0 22590 20918"/>
                              <a:gd name="T45" fmla="*/ T44 w 1706"/>
                              <a:gd name="T46" fmla="+- 0 4966 3261"/>
                              <a:gd name="T47" fmla="*/ 4966 h 1706"/>
                              <a:gd name="T48" fmla="+- 0 22613 20918"/>
                              <a:gd name="T49" fmla="*/ T48 w 1706"/>
                              <a:gd name="T50" fmla="+- 0 4957 3261"/>
                              <a:gd name="T51" fmla="*/ 4957 h 1706"/>
                              <a:gd name="T52" fmla="+- 0 22622 20918"/>
                              <a:gd name="T53" fmla="*/ T52 w 1706"/>
                              <a:gd name="T54" fmla="+- 0 4934 3261"/>
                              <a:gd name="T55" fmla="*/ 4934 h 1706"/>
                              <a:gd name="T56" fmla="+- 0 22623 20918"/>
                              <a:gd name="T57" fmla="*/ T56 w 1706"/>
                              <a:gd name="T58" fmla="+- 0 4888 3261"/>
                              <a:gd name="T59" fmla="*/ 4888 h 1706"/>
                              <a:gd name="T60" fmla="+- 0 22623 20918"/>
                              <a:gd name="T61" fmla="*/ T60 w 1706"/>
                              <a:gd name="T62" fmla="+- 0 3340 3261"/>
                              <a:gd name="T63" fmla="*/ 3340 h 1706"/>
                              <a:gd name="T64" fmla="+- 0 22622 20918"/>
                              <a:gd name="T65" fmla="*/ T64 w 1706"/>
                              <a:gd name="T66" fmla="+- 0 3295 3261"/>
                              <a:gd name="T67" fmla="*/ 3295 h 1706"/>
                              <a:gd name="T68" fmla="+- 0 22613 20918"/>
                              <a:gd name="T69" fmla="*/ T68 w 1706"/>
                              <a:gd name="T70" fmla="+- 0 3271 3261"/>
                              <a:gd name="T71" fmla="*/ 3271 h 1706"/>
                              <a:gd name="T72" fmla="+- 0 22590 20918"/>
                              <a:gd name="T73" fmla="*/ T72 w 1706"/>
                              <a:gd name="T74" fmla="+- 0 3263 3261"/>
                              <a:gd name="T75" fmla="*/ 3263 h 1706"/>
                              <a:gd name="T76" fmla="+- 0 22544 20918"/>
                              <a:gd name="T77" fmla="*/ T76 w 1706"/>
                              <a:gd name="T78" fmla="+- 0 3261 3261"/>
                              <a:gd name="T79" fmla="*/ 3261 h 1706"/>
                              <a:gd name="T80" fmla="+- 0 20997 2091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967317" id="Group 92" o:spid="_x0000_s1026" style="position:absolute;margin-left:1044.5pt;margin-top:161.7pt;width:88.05pt;height:88.05pt;z-index:-251681280;mso-position-horizontal-relative:page;mso-position-vertical-relative:page" coordorigin="20890,323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">
                <v:shape id="Picture 94" o:spid="_x0000_s1027" type="#_x0000_t75" style="position:absolute;left:21093;top:3641;width:1263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">
                  <v:imagedata r:id="rId292" o:title=""/>
                </v:shape>
                <v:shape id="Freeform 93" o:spid="_x0000_s1028" style="position:absolute;left:20917;top:326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3261;33,3263;10,3271;1,3295;0,3340;0,4888;1,4934;10,4957;33,4966;79,4967;1626,4967;1672,4966;1695,4957;1704,4934;1705,4888;1705,3340;1704,3295;1695,3271;1672,3263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13265150</wp:posOffset>
                </wp:positionH>
                <wp:positionV relativeFrom="page">
                  <wp:posOffset>3424555</wp:posOffset>
                </wp:positionV>
                <wp:extent cx="1118235" cy="1118235"/>
                <wp:effectExtent l="6350" t="5080" r="0" b="635"/>
                <wp:wrapNone/>
                <wp:docPr id="2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32" y="5877"/>
                            <a:ext cx="1476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" name="Freeform 90"/>
                        <wps:cNvSpPr>
                          <a:spLocks/>
                        </wps:cNvSpPr>
                        <wps:spPr bwMode="auto">
                          <a:xfrm>
                            <a:off x="20917" y="5420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5421 5421"/>
                              <a:gd name="T3" fmla="*/ 5421 h 1706"/>
                              <a:gd name="T4" fmla="+- 0 20951 20918"/>
                              <a:gd name="T5" fmla="*/ T4 w 1706"/>
                              <a:gd name="T6" fmla="+- 0 5422 5421"/>
                              <a:gd name="T7" fmla="*/ 5422 h 1706"/>
                              <a:gd name="T8" fmla="+- 0 20928 20918"/>
                              <a:gd name="T9" fmla="*/ T8 w 1706"/>
                              <a:gd name="T10" fmla="+- 0 5431 5421"/>
                              <a:gd name="T11" fmla="*/ 5431 h 1706"/>
                              <a:gd name="T12" fmla="+- 0 20919 20918"/>
                              <a:gd name="T13" fmla="*/ T12 w 1706"/>
                              <a:gd name="T14" fmla="+- 0 5454 5421"/>
                              <a:gd name="T15" fmla="*/ 5454 h 1706"/>
                              <a:gd name="T16" fmla="+- 0 20918 20918"/>
                              <a:gd name="T17" fmla="*/ T16 w 1706"/>
                              <a:gd name="T18" fmla="+- 0 5500 5421"/>
                              <a:gd name="T19" fmla="*/ 5500 h 1706"/>
                              <a:gd name="T20" fmla="+- 0 20918 20918"/>
                              <a:gd name="T21" fmla="*/ T20 w 1706"/>
                              <a:gd name="T22" fmla="+- 0 7048 5421"/>
                              <a:gd name="T23" fmla="*/ 7048 h 1706"/>
                              <a:gd name="T24" fmla="+- 0 20919 20918"/>
                              <a:gd name="T25" fmla="*/ T24 w 1706"/>
                              <a:gd name="T26" fmla="+- 0 7093 5421"/>
                              <a:gd name="T27" fmla="*/ 7093 h 1706"/>
                              <a:gd name="T28" fmla="+- 0 20928 20918"/>
                              <a:gd name="T29" fmla="*/ T28 w 1706"/>
                              <a:gd name="T30" fmla="+- 0 7116 5421"/>
                              <a:gd name="T31" fmla="*/ 7116 h 1706"/>
                              <a:gd name="T32" fmla="+- 0 20951 20918"/>
                              <a:gd name="T33" fmla="*/ T32 w 1706"/>
                              <a:gd name="T34" fmla="+- 0 7125 5421"/>
                              <a:gd name="T35" fmla="*/ 7125 h 1706"/>
                              <a:gd name="T36" fmla="+- 0 20997 20918"/>
                              <a:gd name="T37" fmla="*/ T36 w 1706"/>
                              <a:gd name="T38" fmla="+- 0 7126 5421"/>
                              <a:gd name="T39" fmla="*/ 7126 h 1706"/>
                              <a:gd name="T40" fmla="+- 0 22544 20918"/>
                              <a:gd name="T41" fmla="*/ T40 w 1706"/>
                              <a:gd name="T42" fmla="+- 0 7126 5421"/>
                              <a:gd name="T43" fmla="*/ 7126 h 1706"/>
                              <a:gd name="T44" fmla="+- 0 22590 20918"/>
                              <a:gd name="T45" fmla="*/ T44 w 1706"/>
                              <a:gd name="T46" fmla="+- 0 7125 5421"/>
                              <a:gd name="T47" fmla="*/ 7125 h 1706"/>
                              <a:gd name="T48" fmla="+- 0 22613 20918"/>
                              <a:gd name="T49" fmla="*/ T48 w 1706"/>
                              <a:gd name="T50" fmla="+- 0 7116 5421"/>
                              <a:gd name="T51" fmla="*/ 7116 h 1706"/>
                              <a:gd name="T52" fmla="+- 0 22622 20918"/>
                              <a:gd name="T53" fmla="*/ T52 w 1706"/>
                              <a:gd name="T54" fmla="+- 0 7093 5421"/>
                              <a:gd name="T55" fmla="*/ 7093 h 1706"/>
                              <a:gd name="T56" fmla="+- 0 22623 20918"/>
                              <a:gd name="T57" fmla="*/ T56 w 1706"/>
                              <a:gd name="T58" fmla="+- 0 7048 5421"/>
                              <a:gd name="T59" fmla="*/ 7048 h 1706"/>
                              <a:gd name="T60" fmla="+- 0 22623 20918"/>
                              <a:gd name="T61" fmla="*/ T60 w 1706"/>
                              <a:gd name="T62" fmla="+- 0 5500 5421"/>
                              <a:gd name="T63" fmla="*/ 5500 h 1706"/>
                              <a:gd name="T64" fmla="+- 0 22622 20918"/>
                              <a:gd name="T65" fmla="*/ T64 w 1706"/>
                              <a:gd name="T66" fmla="+- 0 5454 5421"/>
                              <a:gd name="T67" fmla="*/ 5454 h 1706"/>
                              <a:gd name="T68" fmla="+- 0 22613 20918"/>
                              <a:gd name="T69" fmla="*/ T68 w 1706"/>
                              <a:gd name="T70" fmla="+- 0 5431 5421"/>
                              <a:gd name="T71" fmla="*/ 5431 h 1706"/>
                              <a:gd name="T72" fmla="+- 0 22590 20918"/>
                              <a:gd name="T73" fmla="*/ T72 w 1706"/>
                              <a:gd name="T74" fmla="+- 0 5422 5421"/>
                              <a:gd name="T75" fmla="*/ 5422 h 1706"/>
                              <a:gd name="T76" fmla="+- 0 22544 20918"/>
                              <a:gd name="T77" fmla="*/ T76 w 1706"/>
                              <a:gd name="T78" fmla="+- 0 5421 5421"/>
                              <a:gd name="T79" fmla="*/ 5421 h 1706"/>
                              <a:gd name="T80" fmla="+- 0 20997 20918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470998" id="Group 89" o:spid="_x0000_s1026" style="position:absolute;margin-left:1044.5pt;margin-top:269.65pt;width:88.05pt;height:88.05pt;z-index:-251680256;mso-position-horizontal-relative:page;mso-position-vertical-relative:page" coordorigin="20890,539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">
                <v:shape id="Picture 91" o:spid="_x0000_s1027" type="#_x0000_t75" style="position:absolute;left:21032;top:5877;width:1476;height:1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">
                  <v:imagedata r:id="rId294" o:title=""/>
                </v:shape>
                <v:shape id="Freeform 90" o:spid="_x0000_s1028" style="position:absolute;left:20917;top:542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" path="m79,l33,1,10,10,1,33,,79,,1627r1,45l10,1695r23,9l79,1705r1547,l1672,1704r23,-9l1704,1672r1,-45l1705,79r-1,-46l1695,10,1672,1,1626,,79,xe" filled="f" strokecolor="#27bdbe" strokeweight=".98036mm">
                  <v:path arrowok="t" o:connecttype="custom" o:connectlocs="79,5421;33,5422;10,5431;1,5454;0,5500;0,7048;1,7093;10,7116;33,7125;79,7126;1626,7126;1672,7125;1695,7116;1704,7093;1705,7048;1705,5500;1704,5454;1695,5431;1672,5422;1626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13265150</wp:posOffset>
                </wp:positionH>
                <wp:positionV relativeFrom="page">
                  <wp:posOffset>4796155</wp:posOffset>
                </wp:positionV>
                <wp:extent cx="1118235" cy="1118235"/>
                <wp:effectExtent l="6350" t="5080" r="0" b="635"/>
                <wp:wrapNone/>
                <wp:docPr id="2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27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0" y="7973"/>
                            <a:ext cx="1041" cy="12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Freeform 87"/>
                        <wps:cNvSpPr>
                          <a:spLocks/>
                        </wps:cNvSpPr>
                        <wps:spPr bwMode="auto">
                          <a:xfrm>
                            <a:off x="20917" y="7580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7580 7580"/>
                              <a:gd name="T3" fmla="*/ 7580 h 1706"/>
                              <a:gd name="T4" fmla="+- 0 20951 20918"/>
                              <a:gd name="T5" fmla="*/ T4 w 1706"/>
                              <a:gd name="T6" fmla="+- 0 7582 7580"/>
                              <a:gd name="T7" fmla="*/ 7582 h 1706"/>
                              <a:gd name="T8" fmla="+- 0 20928 20918"/>
                              <a:gd name="T9" fmla="*/ T8 w 1706"/>
                              <a:gd name="T10" fmla="+- 0 7590 7580"/>
                              <a:gd name="T11" fmla="*/ 7590 h 1706"/>
                              <a:gd name="T12" fmla="+- 0 20919 20918"/>
                              <a:gd name="T13" fmla="*/ T12 w 1706"/>
                              <a:gd name="T14" fmla="+- 0 7614 7580"/>
                              <a:gd name="T15" fmla="*/ 7614 h 1706"/>
                              <a:gd name="T16" fmla="+- 0 20918 20918"/>
                              <a:gd name="T17" fmla="*/ T16 w 1706"/>
                              <a:gd name="T18" fmla="+- 0 7659 7580"/>
                              <a:gd name="T19" fmla="*/ 7659 h 1706"/>
                              <a:gd name="T20" fmla="+- 0 20918 20918"/>
                              <a:gd name="T21" fmla="*/ T20 w 1706"/>
                              <a:gd name="T22" fmla="+- 0 9207 7580"/>
                              <a:gd name="T23" fmla="*/ 9207 h 1706"/>
                              <a:gd name="T24" fmla="+- 0 20919 20918"/>
                              <a:gd name="T25" fmla="*/ T24 w 1706"/>
                              <a:gd name="T26" fmla="+- 0 9253 7580"/>
                              <a:gd name="T27" fmla="*/ 9253 h 1706"/>
                              <a:gd name="T28" fmla="+- 0 20928 20918"/>
                              <a:gd name="T29" fmla="*/ T28 w 1706"/>
                              <a:gd name="T30" fmla="+- 0 9276 7580"/>
                              <a:gd name="T31" fmla="*/ 9276 h 1706"/>
                              <a:gd name="T32" fmla="+- 0 20951 20918"/>
                              <a:gd name="T33" fmla="*/ T32 w 1706"/>
                              <a:gd name="T34" fmla="+- 0 9285 7580"/>
                              <a:gd name="T35" fmla="*/ 9285 h 1706"/>
                              <a:gd name="T36" fmla="+- 0 20997 20918"/>
                              <a:gd name="T37" fmla="*/ T36 w 1706"/>
                              <a:gd name="T38" fmla="+- 0 9286 7580"/>
                              <a:gd name="T39" fmla="*/ 9286 h 1706"/>
                              <a:gd name="T40" fmla="+- 0 22544 20918"/>
                              <a:gd name="T41" fmla="*/ T40 w 1706"/>
                              <a:gd name="T42" fmla="+- 0 9286 7580"/>
                              <a:gd name="T43" fmla="*/ 9286 h 1706"/>
                              <a:gd name="T44" fmla="+- 0 22590 20918"/>
                              <a:gd name="T45" fmla="*/ T44 w 1706"/>
                              <a:gd name="T46" fmla="+- 0 9285 7580"/>
                              <a:gd name="T47" fmla="*/ 9285 h 1706"/>
                              <a:gd name="T48" fmla="+- 0 22613 20918"/>
                              <a:gd name="T49" fmla="*/ T48 w 1706"/>
                              <a:gd name="T50" fmla="+- 0 9276 7580"/>
                              <a:gd name="T51" fmla="*/ 9276 h 1706"/>
                              <a:gd name="T52" fmla="+- 0 22622 20918"/>
                              <a:gd name="T53" fmla="*/ T52 w 1706"/>
                              <a:gd name="T54" fmla="+- 0 9253 7580"/>
                              <a:gd name="T55" fmla="*/ 9253 h 1706"/>
                              <a:gd name="T56" fmla="+- 0 22623 20918"/>
                              <a:gd name="T57" fmla="*/ T56 w 1706"/>
                              <a:gd name="T58" fmla="+- 0 9207 7580"/>
                              <a:gd name="T59" fmla="*/ 9207 h 1706"/>
                              <a:gd name="T60" fmla="+- 0 22623 20918"/>
                              <a:gd name="T61" fmla="*/ T60 w 1706"/>
                              <a:gd name="T62" fmla="+- 0 7659 7580"/>
                              <a:gd name="T63" fmla="*/ 7659 h 1706"/>
                              <a:gd name="T64" fmla="+- 0 22622 20918"/>
                              <a:gd name="T65" fmla="*/ T64 w 1706"/>
                              <a:gd name="T66" fmla="+- 0 7614 7580"/>
                              <a:gd name="T67" fmla="*/ 7614 h 1706"/>
                              <a:gd name="T68" fmla="+- 0 22613 20918"/>
                              <a:gd name="T69" fmla="*/ T68 w 1706"/>
                              <a:gd name="T70" fmla="+- 0 7590 7580"/>
                              <a:gd name="T71" fmla="*/ 7590 h 1706"/>
                              <a:gd name="T72" fmla="+- 0 22590 20918"/>
                              <a:gd name="T73" fmla="*/ T72 w 1706"/>
                              <a:gd name="T74" fmla="+- 0 7582 7580"/>
                              <a:gd name="T75" fmla="*/ 7582 h 1706"/>
                              <a:gd name="T76" fmla="+- 0 22544 20918"/>
                              <a:gd name="T77" fmla="*/ T76 w 1706"/>
                              <a:gd name="T78" fmla="+- 0 7580 7580"/>
                              <a:gd name="T79" fmla="*/ 7580 h 1706"/>
                              <a:gd name="T80" fmla="+- 0 20997 2091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B996EC" id="Group 86" o:spid="_x0000_s1026" style="position:absolute;margin-left:1044.5pt;margin-top:377.65pt;width:88.05pt;height:88.05pt;z-index:-251679232;mso-position-horizontal-relative:page;mso-position-vertical-relative:page" coordorigin="20890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">
                <v:shape id="Picture 88" o:spid="_x0000_s1027" type="#_x0000_t75" style="position:absolute;left:21250;top:7973;width:1041;height:1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">
                  <v:imagedata r:id="rId296" o:title=""/>
                </v:shape>
                <v:shape id="Freeform 87" o:spid="_x0000_s1028" style="position:absolute;left:20917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7580;33,7582;10,7590;1,7614;0,7659;0,9207;1,9253;10,9276;33,9285;79,9286;1626,9286;1672,9285;1695,9276;1704,9253;1705,9207;1705,7659;1704,7614;1695,7590;1672,7582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13265150</wp:posOffset>
                </wp:positionH>
                <wp:positionV relativeFrom="page">
                  <wp:posOffset>6167120</wp:posOffset>
                </wp:positionV>
                <wp:extent cx="1118235" cy="1118235"/>
                <wp:effectExtent l="6350" t="4445" r="0" b="1270"/>
                <wp:wrapNone/>
                <wp:docPr id="2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24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44" y="10454"/>
                            <a:ext cx="920" cy="9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Freeform 84"/>
                        <wps:cNvSpPr>
                          <a:spLocks/>
                        </wps:cNvSpPr>
                        <wps:spPr bwMode="auto">
                          <a:xfrm>
                            <a:off x="20917" y="9740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9740 9740"/>
                              <a:gd name="T3" fmla="*/ 9740 h 1706"/>
                              <a:gd name="T4" fmla="+- 0 20951 20918"/>
                              <a:gd name="T5" fmla="*/ T4 w 1706"/>
                              <a:gd name="T6" fmla="+- 0 9741 9740"/>
                              <a:gd name="T7" fmla="*/ 9741 h 1706"/>
                              <a:gd name="T8" fmla="+- 0 20928 20918"/>
                              <a:gd name="T9" fmla="*/ T8 w 1706"/>
                              <a:gd name="T10" fmla="+- 0 9750 9740"/>
                              <a:gd name="T11" fmla="*/ 9750 h 1706"/>
                              <a:gd name="T12" fmla="+- 0 20919 20918"/>
                              <a:gd name="T13" fmla="*/ T12 w 1706"/>
                              <a:gd name="T14" fmla="+- 0 9773 9740"/>
                              <a:gd name="T15" fmla="*/ 9773 h 1706"/>
                              <a:gd name="T16" fmla="+- 0 20918 20918"/>
                              <a:gd name="T17" fmla="*/ T16 w 1706"/>
                              <a:gd name="T18" fmla="+- 0 9819 9740"/>
                              <a:gd name="T19" fmla="*/ 9819 h 1706"/>
                              <a:gd name="T20" fmla="+- 0 20918 20918"/>
                              <a:gd name="T21" fmla="*/ T20 w 1706"/>
                              <a:gd name="T22" fmla="+- 0 11367 9740"/>
                              <a:gd name="T23" fmla="*/ 11367 h 1706"/>
                              <a:gd name="T24" fmla="+- 0 20919 20918"/>
                              <a:gd name="T25" fmla="*/ T24 w 1706"/>
                              <a:gd name="T26" fmla="+- 0 11412 9740"/>
                              <a:gd name="T27" fmla="*/ 11412 h 1706"/>
                              <a:gd name="T28" fmla="+- 0 20928 20918"/>
                              <a:gd name="T29" fmla="*/ T28 w 1706"/>
                              <a:gd name="T30" fmla="+- 0 11436 9740"/>
                              <a:gd name="T31" fmla="*/ 11436 h 1706"/>
                              <a:gd name="T32" fmla="+- 0 20951 20918"/>
                              <a:gd name="T33" fmla="*/ T32 w 1706"/>
                              <a:gd name="T34" fmla="+- 0 11444 9740"/>
                              <a:gd name="T35" fmla="*/ 11444 h 1706"/>
                              <a:gd name="T36" fmla="+- 0 20997 20918"/>
                              <a:gd name="T37" fmla="*/ T36 w 1706"/>
                              <a:gd name="T38" fmla="+- 0 11445 9740"/>
                              <a:gd name="T39" fmla="*/ 11445 h 1706"/>
                              <a:gd name="T40" fmla="+- 0 22544 20918"/>
                              <a:gd name="T41" fmla="*/ T40 w 1706"/>
                              <a:gd name="T42" fmla="+- 0 11445 9740"/>
                              <a:gd name="T43" fmla="*/ 11445 h 1706"/>
                              <a:gd name="T44" fmla="+- 0 22590 20918"/>
                              <a:gd name="T45" fmla="*/ T44 w 1706"/>
                              <a:gd name="T46" fmla="+- 0 11444 9740"/>
                              <a:gd name="T47" fmla="*/ 11444 h 1706"/>
                              <a:gd name="T48" fmla="+- 0 22613 20918"/>
                              <a:gd name="T49" fmla="*/ T48 w 1706"/>
                              <a:gd name="T50" fmla="+- 0 11436 9740"/>
                              <a:gd name="T51" fmla="*/ 11436 h 1706"/>
                              <a:gd name="T52" fmla="+- 0 22622 20918"/>
                              <a:gd name="T53" fmla="*/ T52 w 1706"/>
                              <a:gd name="T54" fmla="+- 0 11412 9740"/>
                              <a:gd name="T55" fmla="*/ 11412 h 1706"/>
                              <a:gd name="T56" fmla="+- 0 22623 20918"/>
                              <a:gd name="T57" fmla="*/ T56 w 1706"/>
                              <a:gd name="T58" fmla="+- 0 11367 9740"/>
                              <a:gd name="T59" fmla="*/ 11367 h 1706"/>
                              <a:gd name="T60" fmla="+- 0 22623 20918"/>
                              <a:gd name="T61" fmla="*/ T60 w 1706"/>
                              <a:gd name="T62" fmla="+- 0 9819 9740"/>
                              <a:gd name="T63" fmla="*/ 9819 h 1706"/>
                              <a:gd name="T64" fmla="+- 0 22622 20918"/>
                              <a:gd name="T65" fmla="*/ T64 w 1706"/>
                              <a:gd name="T66" fmla="+- 0 9773 9740"/>
                              <a:gd name="T67" fmla="*/ 9773 h 1706"/>
                              <a:gd name="T68" fmla="+- 0 22613 20918"/>
                              <a:gd name="T69" fmla="*/ T68 w 1706"/>
                              <a:gd name="T70" fmla="+- 0 9750 9740"/>
                              <a:gd name="T71" fmla="*/ 9750 h 1706"/>
                              <a:gd name="T72" fmla="+- 0 22590 20918"/>
                              <a:gd name="T73" fmla="*/ T72 w 1706"/>
                              <a:gd name="T74" fmla="+- 0 9741 9740"/>
                              <a:gd name="T75" fmla="*/ 9741 h 1706"/>
                              <a:gd name="T76" fmla="+- 0 22544 20918"/>
                              <a:gd name="T77" fmla="*/ T76 w 1706"/>
                              <a:gd name="T78" fmla="+- 0 9740 9740"/>
                              <a:gd name="T79" fmla="*/ 9740 h 1706"/>
                              <a:gd name="T80" fmla="+- 0 20997 20918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8B5410" id="Group 83" o:spid="_x0000_s1026" style="position:absolute;margin-left:1044.5pt;margin-top:485.6pt;width:88.05pt;height:88.05pt;z-index:-251678208;mso-position-horizontal-relative:page;mso-position-vertical-relative:page" coordorigin="20890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">
                <v:shape id="Picture 85" o:spid="_x0000_s1027" type="#_x0000_t75" style="position:absolute;left:21344;top:10454;width:920;height: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">
                  <v:imagedata r:id="rId298" o:title=""/>
                </v:shape>
                <v:shape id="Freeform 84" o:spid="_x0000_s1028" style="position:absolute;left:20917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9740;33,9741;10,9750;1,9773;0,9819;0,11367;1,11412;10,11436;33,11444;79,11445;1626,11445;1672,11444;1695,11436;1704,11412;1705,11367;1705,9819;1704,9773;1695,9750;1672,9741;1626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7712710</wp:posOffset>
                </wp:positionH>
                <wp:positionV relativeFrom="page">
                  <wp:posOffset>681990</wp:posOffset>
                </wp:positionV>
                <wp:extent cx="1118235" cy="1118235"/>
                <wp:effectExtent l="6985" t="5715" r="8255" b="0"/>
                <wp:wrapNone/>
                <wp:docPr id="1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2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30" y="1876"/>
                            <a:ext cx="692" cy="9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Freeform 81"/>
                        <wps:cNvSpPr>
                          <a:spLocks/>
                        </wps:cNvSpPr>
                        <wps:spPr bwMode="auto">
                          <a:xfrm>
                            <a:off x="12174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1102 1102"/>
                              <a:gd name="T3" fmla="*/ 1102 h 1706"/>
                              <a:gd name="T4" fmla="+- 0 12207 12174"/>
                              <a:gd name="T5" fmla="*/ T4 w 1706"/>
                              <a:gd name="T6" fmla="+- 0 1103 1102"/>
                              <a:gd name="T7" fmla="*/ 1103 h 1706"/>
                              <a:gd name="T8" fmla="+- 0 12184 12174"/>
                              <a:gd name="T9" fmla="*/ T8 w 1706"/>
                              <a:gd name="T10" fmla="+- 0 1112 1102"/>
                              <a:gd name="T11" fmla="*/ 1112 h 1706"/>
                              <a:gd name="T12" fmla="+- 0 12175 12174"/>
                              <a:gd name="T13" fmla="*/ T12 w 1706"/>
                              <a:gd name="T14" fmla="+- 0 1135 1102"/>
                              <a:gd name="T15" fmla="*/ 1135 h 1706"/>
                              <a:gd name="T16" fmla="+- 0 12174 12174"/>
                              <a:gd name="T17" fmla="*/ T16 w 1706"/>
                              <a:gd name="T18" fmla="+- 0 1181 1102"/>
                              <a:gd name="T19" fmla="*/ 1181 h 1706"/>
                              <a:gd name="T20" fmla="+- 0 12174 12174"/>
                              <a:gd name="T21" fmla="*/ T20 w 1706"/>
                              <a:gd name="T22" fmla="+- 0 2728 1102"/>
                              <a:gd name="T23" fmla="*/ 2728 h 1706"/>
                              <a:gd name="T24" fmla="+- 0 12175 12174"/>
                              <a:gd name="T25" fmla="*/ T24 w 1706"/>
                              <a:gd name="T26" fmla="+- 0 2774 1102"/>
                              <a:gd name="T27" fmla="*/ 2774 h 1706"/>
                              <a:gd name="T28" fmla="+- 0 12184 12174"/>
                              <a:gd name="T29" fmla="*/ T28 w 1706"/>
                              <a:gd name="T30" fmla="+- 0 2797 1102"/>
                              <a:gd name="T31" fmla="*/ 2797 h 1706"/>
                              <a:gd name="T32" fmla="+- 0 12207 12174"/>
                              <a:gd name="T33" fmla="*/ T32 w 1706"/>
                              <a:gd name="T34" fmla="+- 0 2806 1102"/>
                              <a:gd name="T35" fmla="*/ 2806 h 1706"/>
                              <a:gd name="T36" fmla="+- 0 12253 12174"/>
                              <a:gd name="T37" fmla="*/ T36 w 1706"/>
                              <a:gd name="T38" fmla="+- 0 2807 1102"/>
                              <a:gd name="T39" fmla="*/ 2807 h 1706"/>
                              <a:gd name="T40" fmla="+- 0 13801 12174"/>
                              <a:gd name="T41" fmla="*/ T40 w 1706"/>
                              <a:gd name="T42" fmla="+- 0 2807 1102"/>
                              <a:gd name="T43" fmla="*/ 2807 h 1706"/>
                              <a:gd name="T44" fmla="+- 0 13846 12174"/>
                              <a:gd name="T45" fmla="*/ T44 w 1706"/>
                              <a:gd name="T46" fmla="+- 0 2806 1102"/>
                              <a:gd name="T47" fmla="*/ 2806 h 1706"/>
                              <a:gd name="T48" fmla="+- 0 13870 12174"/>
                              <a:gd name="T49" fmla="*/ T48 w 1706"/>
                              <a:gd name="T50" fmla="+- 0 2797 1102"/>
                              <a:gd name="T51" fmla="*/ 2797 h 1706"/>
                              <a:gd name="T52" fmla="+- 0 13878 12174"/>
                              <a:gd name="T53" fmla="*/ T52 w 1706"/>
                              <a:gd name="T54" fmla="+- 0 2774 1102"/>
                              <a:gd name="T55" fmla="*/ 2774 h 1706"/>
                              <a:gd name="T56" fmla="+- 0 13880 12174"/>
                              <a:gd name="T57" fmla="*/ T56 w 1706"/>
                              <a:gd name="T58" fmla="+- 0 2728 1102"/>
                              <a:gd name="T59" fmla="*/ 2728 h 1706"/>
                              <a:gd name="T60" fmla="+- 0 13880 12174"/>
                              <a:gd name="T61" fmla="*/ T60 w 1706"/>
                              <a:gd name="T62" fmla="+- 0 1181 1102"/>
                              <a:gd name="T63" fmla="*/ 1181 h 1706"/>
                              <a:gd name="T64" fmla="+- 0 13878 12174"/>
                              <a:gd name="T65" fmla="*/ T64 w 1706"/>
                              <a:gd name="T66" fmla="+- 0 1135 1102"/>
                              <a:gd name="T67" fmla="*/ 1135 h 1706"/>
                              <a:gd name="T68" fmla="+- 0 13870 12174"/>
                              <a:gd name="T69" fmla="*/ T68 w 1706"/>
                              <a:gd name="T70" fmla="+- 0 1112 1102"/>
                              <a:gd name="T71" fmla="*/ 1112 h 1706"/>
                              <a:gd name="T72" fmla="+- 0 13846 12174"/>
                              <a:gd name="T73" fmla="*/ T72 w 1706"/>
                              <a:gd name="T74" fmla="+- 0 1103 1102"/>
                              <a:gd name="T75" fmla="*/ 1103 h 1706"/>
                              <a:gd name="T76" fmla="+- 0 13801 12174"/>
                              <a:gd name="T77" fmla="*/ T76 w 1706"/>
                              <a:gd name="T78" fmla="+- 0 1102 1102"/>
                              <a:gd name="T79" fmla="*/ 1102 h 1706"/>
                              <a:gd name="T80" fmla="+- 0 12253 12174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48" y="1876"/>
                            <a:ext cx="952" cy="9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E76EE" id="Group 79" o:spid="_x0000_s1026" style="position:absolute;margin-left:607.3pt;margin-top:53.7pt;width:88.05pt;height:88.05pt;z-index:-251677184;mso-position-horizontal-relative:page;mso-position-vertical-relative:page" coordorigin="12146,1074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">
                <v:shape id="Picture 82" o:spid="_x0000_s1027" type="#_x0000_t75" style="position:absolute;left:13130;top:1876;width:692;height: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">
                  <v:imagedata r:id="rId301" o:title=""/>
                </v:shape>
                <v:shape id="Freeform 81" o:spid="_x0000_s1028" style="position:absolute;left:12174;top:1101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" path="m79,l33,1,10,10,1,33,,79,,1626r1,46l10,1695r23,9l79,1705r1548,l1672,1704r24,-9l1704,1672r2,-46l1706,79r-2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6,2728;1706,1181;1704,1135;1696,1112;1672,1103;1627,1102;79,1102" o:connectangles="0,0,0,0,0,0,0,0,0,0,0,0,0,0,0,0,0,0,0,0,0"/>
                </v:shape>
                <v:shape id="Picture 80" o:spid="_x0000_s1029" type="#_x0000_t75" style="position:absolute;left:12348;top:1876;width:952;height: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">
                  <v:imagedata r:id="rId30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6324600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5080" r="5715" b="635"/>
                <wp:wrapNone/>
                <wp:docPr id="1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8" y="8234"/>
                            <a:ext cx="1061" cy="6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Freeform 77"/>
                        <wps:cNvSpPr>
                          <a:spLocks/>
                        </wps:cNvSpPr>
                        <wps:spPr bwMode="auto">
                          <a:xfrm>
                            <a:off x="9988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7580 7580"/>
                              <a:gd name="T3" fmla="*/ 7580 h 1706"/>
                              <a:gd name="T4" fmla="+- 0 10021 9988"/>
                              <a:gd name="T5" fmla="*/ T4 w 1706"/>
                              <a:gd name="T6" fmla="+- 0 7582 7580"/>
                              <a:gd name="T7" fmla="*/ 7582 h 1706"/>
                              <a:gd name="T8" fmla="+- 0 9998 9988"/>
                              <a:gd name="T9" fmla="*/ T8 w 1706"/>
                              <a:gd name="T10" fmla="+- 0 7590 7580"/>
                              <a:gd name="T11" fmla="*/ 7590 h 1706"/>
                              <a:gd name="T12" fmla="+- 0 9989 9988"/>
                              <a:gd name="T13" fmla="*/ T12 w 1706"/>
                              <a:gd name="T14" fmla="+- 0 7614 7580"/>
                              <a:gd name="T15" fmla="*/ 7614 h 1706"/>
                              <a:gd name="T16" fmla="+- 0 9988 9988"/>
                              <a:gd name="T17" fmla="*/ T16 w 1706"/>
                              <a:gd name="T18" fmla="+- 0 7659 7580"/>
                              <a:gd name="T19" fmla="*/ 7659 h 1706"/>
                              <a:gd name="T20" fmla="+- 0 9988 9988"/>
                              <a:gd name="T21" fmla="*/ T20 w 1706"/>
                              <a:gd name="T22" fmla="+- 0 9207 7580"/>
                              <a:gd name="T23" fmla="*/ 9207 h 1706"/>
                              <a:gd name="T24" fmla="+- 0 9989 9988"/>
                              <a:gd name="T25" fmla="*/ T24 w 1706"/>
                              <a:gd name="T26" fmla="+- 0 9253 7580"/>
                              <a:gd name="T27" fmla="*/ 9253 h 1706"/>
                              <a:gd name="T28" fmla="+- 0 9998 9988"/>
                              <a:gd name="T29" fmla="*/ T28 w 1706"/>
                              <a:gd name="T30" fmla="+- 0 9276 7580"/>
                              <a:gd name="T31" fmla="*/ 9276 h 1706"/>
                              <a:gd name="T32" fmla="+- 0 10021 9988"/>
                              <a:gd name="T33" fmla="*/ T32 w 1706"/>
                              <a:gd name="T34" fmla="+- 0 9285 7580"/>
                              <a:gd name="T35" fmla="*/ 9285 h 1706"/>
                              <a:gd name="T36" fmla="+- 0 10067 9988"/>
                              <a:gd name="T37" fmla="*/ T36 w 1706"/>
                              <a:gd name="T38" fmla="+- 0 9286 7580"/>
                              <a:gd name="T39" fmla="*/ 9286 h 1706"/>
                              <a:gd name="T40" fmla="+- 0 11615 9988"/>
                              <a:gd name="T41" fmla="*/ T40 w 1706"/>
                              <a:gd name="T42" fmla="+- 0 9286 7580"/>
                              <a:gd name="T43" fmla="*/ 9286 h 1706"/>
                              <a:gd name="T44" fmla="+- 0 11660 9988"/>
                              <a:gd name="T45" fmla="*/ T44 w 1706"/>
                              <a:gd name="T46" fmla="+- 0 9285 7580"/>
                              <a:gd name="T47" fmla="*/ 9285 h 1706"/>
                              <a:gd name="T48" fmla="+- 0 11684 9988"/>
                              <a:gd name="T49" fmla="*/ T48 w 1706"/>
                              <a:gd name="T50" fmla="+- 0 9276 7580"/>
                              <a:gd name="T51" fmla="*/ 9276 h 1706"/>
                              <a:gd name="T52" fmla="+- 0 11692 9988"/>
                              <a:gd name="T53" fmla="*/ T52 w 1706"/>
                              <a:gd name="T54" fmla="+- 0 9253 7580"/>
                              <a:gd name="T55" fmla="*/ 9253 h 1706"/>
                              <a:gd name="T56" fmla="+- 0 11694 9988"/>
                              <a:gd name="T57" fmla="*/ T56 w 1706"/>
                              <a:gd name="T58" fmla="+- 0 9207 7580"/>
                              <a:gd name="T59" fmla="*/ 9207 h 1706"/>
                              <a:gd name="T60" fmla="+- 0 11694 9988"/>
                              <a:gd name="T61" fmla="*/ T60 w 1706"/>
                              <a:gd name="T62" fmla="+- 0 7659 7580"/>
                              <a:gd name="T63" fmla="*/ 7659 h 1706"/>
                              <a:gd name="T64" fmla="+- 0 11692 9988"/>
                              <a:gd name="T65" fmla="*/ T64 w 1706"/>
                              <a:gd name="T66" fmla="+- 0 7614 7580"/>
                              <a:gd name="T67" fmla="*/ 7614 h 1706"/>
                              <a:gd name="T68" fmla="+- 0 11684 9988"/>
                              <a:gd name="T69" fmla="*/ T68 w 1706"/>
                              <a:gd name="T70" fmla="+- 0 7590 7580"/>
                              <a:gd name="T71" fmla="*/ 7590 h 1706"/>
                              <a:gd name="T72" fmla="+- 0 11660 9988"/>
                              <a:gd name="T73" fmla="*/ T72 w 1706"/>
                              <a:gd name="T74" fmla="+- 0 7582 7580"/>
                              <a:gd name="T75" fmla="*/ 7582 h 1706"/>
                              <a:gd name="T76" fmla="+- 0 11615 9988"/>
                              <a:gd name="T77" fmla="*/ T76 w 1706"/>
                              <a:gd name="T78" fmla="+- 0 7580 7580"/>
                              <a:gd name="T79" fmla="*/ 7580 h 1706"/>
                              <a:gd name="T80" fmla="+- 0 10067 998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83" y="8526"/>
                            <a:ext cx="639" cy="6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469741" id="Group 75" o:spid="_x0000_s1026" style="position:absolute;margin-left:498pt;margin-top:377.65pt;width:88.05pt;height:88.05pt;z-index:-251676160;mso-position-horizontal-relative:page;mso-position-vertical-relative:page" coordorigin="9960,7553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">
                <v:shape id="Picture 78" o:spid="_x0000_s1027" type="#_x0000_t75" style="position:absolute;left:10098;top:8234;width:1061;height: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">
                  <v:imagedata r:id="rId305" o:title=""/>
                </v:shape>
                <v:shape id="Freeform 77" o:spid="_x0000_s1028" style="position:absolute;left:9988;top:758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6,9207;1706,7659;1704,7614;1696,7590;1672,7582;1627,7580;79,7580" o:connectangles="0,0,0,0,0,0,0,0,0,0,0,0,0,0,0,0,0,0,0,0,0"/>
                </v:shape>
                <v:shape id="Picture 76" o:spid="_x0000_s1029" type="#_x0000_t75" style="position:absolute;left:10983;top:8526;width:639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">
                  <v:imagedata r:id="rId30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4936490</wp:posOffset>
                </wp:positionH>
                <wp:positionV relativeFrom="page">
                  <wp:posOffset>6167120</wp:posOffset>
                </wp:positionV>
                <wp:extent cx="1118235" cy="1118235"/>
                <wp:effectExtent l="2540" t="4445" r="3175" b="1270"/>
                <wp:wrapNone/>
                <wp:docPr id="1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8" y="10310"/>
                            <a:ext cx="575" cy="5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Freeform 73"/>
                        <wps:cNvSpPr>
                          <a:spLocks/>
                        </wps:cNvSpPr>
                        <wps:spPr bwMode="auto">
                          <a:xfrm>
                            <a:off x="7802" y="9740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9740 9740"/>
                              <a:gd name="T3" fmla="*/ 9740 h 1706"/>
                              <a:gd name="T4" fmla="+- 0 7836 7802"/>
                              <a:gd name="T5" fmla="*/ T4 w 1706"/>
                              <a:gd name="T6" fmla="+- 0 9741 9740"/>
                              <a:gd name="T7" fmla="*/ 9741 h 1706"/>
                              <a:gd name="T8" fmla="+- 0 7812 7802"/>
                              <a:gd name="T9" fmla="*/ T8 w 1706"/>
                              <a:gd name="T10" fmla="+- 0 9750 9740"/>
                              <a:gd name="T11" fmla="*/ 9750 h 1706"/>
                              <a:gd name="T12" fmla="+- 0 7804 7802"/>
                              <a:gd name="T13" fmla="*/ T12 w 1706"/>
                              <a:gd name="T14" fmla="+- 0 9773 9740"/>
                              <a:gd name="T15" fmla="*/ 9773 h 1706"/>
                              <a:gd name="T16" fmla="+- 0 7802 7802"/>
                              <a:gd name="T17" fmla="*/ T16 w 1706"/>
                              <a:gd name="T18" fmla="+- 0 9819 9740"/>
                              <a:gd name="T19" fmla="*/ 9819 h 1706"/>
                              <a:gd name="T20" fmla="+- 0 7802 7802"/>
                              <a:gd name="T21" fmla="*/ T20 w 1706"/>
                              <a:gd name="T22" fmla="+- 0 11367 9740"/>
                              <a:gd name="T23" fmla="*/ 11367 h 1706"/>
                              <a:gd name="T24" fmla="+- 0 7804 7802"/>
                              <a:gd name="T25" fmla="*/ T24 w 1706"/>
                              <a:gd name="T26" fmla="+- 0 11412 9740"/>
                              <a:gd name="T27" fmla="*/ 11412 h 1706"/>
                              <a:gd name="T28" fmla="+- 0 7812 7802"/>
                              <a:gd name="T29" fmla="*/ T28 w 1706"/>
                              <a:gd name="T30" fmla="+- 0 11436 9740"/>
                              <a:gd name="T31" fmla="*/ 11436 h 1706"/>
                              <a:gd name="T32" fmla="+- 0 7836 7802"/>
                              <a:gd name="T33" fmla="*/ T32 w 1706"/>
                              <a:gd name="T34" fmla="+- 0 11444 9740"/>
                              <a:gd name="T35" fmla="*/ 11444 h 1706"/>
                              <a:gd name="T36" fmla="+- 0 7881 7802"/>
                              <a:gd name="T37" fmla="*/ T36 w 1706"/>
                              <a:gd name="T38" fmla="+- 0 11445 9740"/>
                              <a:gd name="T39" fmla="*/ 11445 h 1706"/>
                              <a:gd name="T40" fmla="+- 0 9429 7802"/>
                              <a:gd name="T41" fmla="*/ T40 w 1706"/>
                              <a:gd name="T42" fmla="+- 0 11445 9740"/>
                              <a:gd name="T43" fmla="*/ 11445 h 1706"/>
                              <a:gd name="T44" fmla="+- 0 9474 7802"/>
                              <a:gd name="T45" fmla="*/ T44 w 1706"/>
                              <a:gd name="T46" fmla="+- 0 11444 9740"/>
                              <a:gd name="T47" fmla="*/ 11444 h 1706"/>
                              <a:gd name="T48" fmla="+- 0 9498 7802"/>
                              <a:gd name="T49" fmla="*/ T48 w 1706"/>
                              <a:gd name="T50" fmla="+- 0 11436 9740"/>
                              <a:gd name="T51" fmla="*/ 11436 h 1706"/>
                              <a:gd name="T52" fmla="+- 0 9506 7802"/>
                              <a:gd name="T53" fmla="*/ T52 w 1706"/>
                              <a:gd name="T54" fmla="+- 0 11412 9740"/>
                              <a:gd name="T55" fmla="*/ 11412 h 1706"/>
                              <a:gd name="T56" fmla="+- 0 9508 7802"/>
                              <a:gd name="T57" fmla="*/ T56 w 1706"/>
                              <a:gd name="T58" fmla="+- 0 11367 9740"/>
                              <a:gd name="T59" fmla="*/ 11367 h 1706"/>
                              <a:gd name="T60" fmla="+- 0 9508 7802"/>
                              <a:gd name="T61" fmla="*/ T60 w 1706"/>
                              <a:gd name="T62" fmla="+- 0 9819 9740"/>
                              <a:gd name="T63" fmla="*/ 9819 h 1706"/>
                              <a:gd name="T64" fmla="+- 0 9506 7802"/>
                              <a:gd name="T65" fmla="*/ T64 w 1706"/>
                              <a:gd name="T66" fmla="+- 0 9773 9740"/>
                              <a:gd name="T67" fmla="*/ 9773 h 1706"/>
                              <a:gd name="T68" fmla="+- 0 9498 7802"/>
                              <a:gd name="T69" fmla="*/ T68 w 1706"/>
                              <a:gd name="T70" fmla="+- 0 9750 9740"/>
                              <a:gd name="T71" fmla="*/ 9750 h 1706"/>
                              <a:gd name="T72" fmla="+- 0 9474 7802"/>
                              <a:gd name="T73" fmla="*/ T72 w 1706"/>
                              <a:gd name="T74" fmla="+- 0 9741 9740"/>
                              <a:gd name="T75" fmla="*/ 9741 h 1706"/>
                              <a:gd name="T76" fmla="+- 0 9429 7802"/>
                              <a:gd name="T77" fmla="*/ T76 w 1706"/>
                              <a:gd name="T78" fmla="+- 0 9740 9740"/>
                              <a:gd name="T79" fmla="*/ 9740 h 1706"/>
                              <a:gd name="T80" fmla="+- 0 7881 7802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4" y="10090"/>
                            <a:ext cx="810" cy="13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8" y="10610"/>
                            <a:ext cx="794" cy="6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8A5B4" id="Group 70" o:spid="_x0000_s1026" style="position:absolute;margin-left:388.7pt;margin-top:485.6pt;width:88.05pt;height:88.05pt;z-index:-251675136;mso-position-horizontal-relative:page;mso-position-vertical-relative:page" coordorigin="7774,9712" coordsize="1761,1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">
                <v:shape id="Picture 74" o:spid="_x0000_s1027" type="#_x0000_t75" style="position:absolute;left:7908;top:10310;width:575;height: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">
                  <v:imagedata r:id="rId310" o:title=""/>
                </v:shape>
                <v:shape id="Freeform 73" o:spid="_x0000_s1028" style="position:absolute;left:7802;top:9740;width:1706;height:1706;visibility:visible;mso-wrap-style:square;v-text-anchor:top" coordsize="1706,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" path="m79,l34,1,10,10,2,33,,79,,1627r2,45l10,1696r24,8l79,1705r1548,l1672,1704r24,-8l1704,1672r2,-45l1706,79r-2,-46l1696,10,1672,1,1627,,79,xe" filled="f" strokecolor="#27bdbe" strokeweight=".98036mm">
                  <v:path arrowok="t" o:connecttype="custom" o:connectlocs="79,9740;34,9741;10,9750;2,9773;0,9819;0,11367;2,11412;10,11436;34,11444;79,11445;1627,11445;1672,11444;1696,11436;1704,11412;1706,11367;1706,9819;1704,9773;1696,9750;1672,9741;1627,9740;79,9740" o:connectangles="0,0,0,0,0,0,0,0,0,0,0,0,0,0,0,0,0,0,0,0,0"/>
                </v:shape>
                <v:shape id="Picture 72" o:spid="_x0000_s1029" type="#_x0000_t75" style="position:absolute;left:8654;top:10090;width:810;height:1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">
                  <v:imagedata r:id="rId311" o:title=""/>
                </v:shape>
                <v:shape id="Picture 71" o:spid="_x0000_s1030" type="#_x0000_t75" style="position:absolute;left:7908;top:10610;width:794;height: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">
                  <v:imagedata r:id="rId3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9802495</wp:posOffset>
                </wp:positionH>
                <wp:positionV relativeFrom="page">
                  <wp:posOffset>1633220</wp:posOffset>
                </wp:positionV>
                <wp:extent cx="380365" cy="138430"/>
                <wp:effectExtent l="1270" t="4445" r="0" b="0"/>
                <wp:wrapNone/>
                <wp:docPr id="9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197" type="#_x0000_t202" style="position:absolute;left:0;text-align:left;margin-left:771.85pt;margin-top:128.6pt;width:29.95pt;height:10.9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5638165</wp:posOffset>
                </wp:positionH>
                <wp:positionV relativeFrom="page">
                  <wp:posOffset>3004185</wp:posOffset>
                </wp:positionV>
                <wp:extent cx="380365" cy="138430"/>
                <wp:effectExtent l="0" t="3810" r="1270" b="635"/>
                <wp:wrapNone/>
                <wp:docPr id="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198" type="#_x0000_t202" style="position:absolute;left:0;text-align:left;margin-left:443.95pt;margin-top:236.55pt;width:29.95pt;height:10.9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xgPtA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4250055</wp:posOffset>
                </wp:positionH>
                <wp:positionV relativeFrom="page">
                  <wp:posOffset>7118350</wp:posOffset>
                </wp:positionV>
                <wp:extent cx="380365" cy="138430"/>
                <wp:effectExtent l="1905" t="3175" r="0" b="1270"/>
                <wp:wrapNone/>
                <wp:docPr id="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199" type="#_x0000_t202" style="position:absolute;left:0;text-align:left;margin-left:334.65pt;margin-top:560.5pt;width:29.95pt;height:10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PFItQ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" filled="f" stroked="f">
                <v:textbox inset="0,0,0,0">
                  <w:txbxContent>
                    <w:p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3569970</wp:posOffset>
                </wp:positionH>
                <wp:positionV relativeFrom="page">
                  <wp:posOffset>6184900</wp:posOffset>
                </wp:positionV>
                <wp:extent cx="1083945" cy="1270"/>
                <wp:effectExtent l="0" t="3175" r="3810" b="0"/>
                <wp:wrapNone/>
                <wp:docPr id="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200" type="#_x0000_t202" style="position:absolute;left:0;text-align:left;margin-left:281.1pt;margin-top:487pt;width:85.35pt;height:.1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13286105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3810" r="0" b="4445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201" type="#_x0000_t202" style="position:absolute;left:0;text-align:left;margin-left:1046.15pt;margin-top:163.05pt;width:83.6pt;height:.1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10510520</wp:posOffset>
                </wp:positionH>
                <wp:positionV relativeFrom="page">
                  <wp:posOffset>2070735</wp:posOffset>
                </wp:positionV>
                <wp:extent cx="1061720" cy="1270"/>
                <wp:effectExtent l="4445" t="3810" r="635" b="4445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202" type="#_x0000_t202" style="position:absolute;left:0;text-align:left;margin-left:827.6pt;margin-top:163.05pt;width:83.6pt;height:.1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7734300</wp:posOffset>
                </wp:positionH>
                <wp:positionV relativeFrom="page">
                  <wp:posOffset>2070735</wp:posOffset>
                </wp:positionV>
                <wp:extent cx="1083945" cy="1270"/>
                <wp:effectExtent l="0" t="3810" r="1905" b="444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203" type="#_x0000_t202" style="position:absolute;left:0;text-align:left;margin-left:609pt;margin-top:163.05pt;width:85.35pt;height:.1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" filled="f" stroked="f">
                <v:textbox inset="0,0,0,0">
                  <w:txbxContent>
                    <w:p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</w:p>
    <w:sectPr w:rsidR="00D66B82">
      <w:pgSz w:w="23820" w:h="16840" w:orient="landscape"/>
      <w:pgMar w:top="1060" w:right="1060" w:bottom="280" w:left="3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CBA" w:rsidRDefault="00692CBA" w:rsidP="00DF5421">
      <w:r>
        <w:separator/>
      </w:r>
    </w:p>
  </w:endnote>
  <w:endnote w:type="continuationSeparator" w:id="0">
    <w:p w:rsidR="00692CBA" w:rsidRDefault="00692CBA" w:rsidP="00DF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1656132-1ABE-4A5D-A2D8-D292BCED267E}"/>
    <w:embedBold r:id="rId2" w:fontKey="{C5911632-09CC-4472-8584-EB3528977BF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AF55312A-E1A3-4DA6-9079-50FF04DA29BE}"/>
    <w:embedBold r:id="rId4" w:fontKey="{F4C5E8EF-37FD-4E48-B806-7899714EC7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6122B41-5E70-4CEA-BCBE-396821B4ACA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CBA" w:rsidRDefault="00692CBA" w:rsidP="00DF5421">
      <w:r>
        <w:separator/>
      </w:r>
    </w:p>
  </w:footnote>
  <w:footnote w:type="continuationSeparator" w:id="0">
    <w:p w:rsidR="00692CBA" w:rsidRDefault="00692CBA" w:rsidP="00DF54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82"/>
    <w:rsid w:val="000D6655"/>
    <w:rsid w:val="003E52F4"/>
    <w:rsid w:val="004668F2"/>
    <w:rsid w:val="004C2B23"/>
    <w:rsid w:val="004F1F71"/>
    <w:rsid w:val="00534F77"/>
    <w:rsid w:val="00574021"/>
    <w:rsid w:val="006125F5"/>
    <w:rsid w:val="00692CBA"/>
    <w:rsid w:val="00912F94"/>
    <w:rsid w:val="009759A8"/>
    <w:rsid w:val="00B401B0"/>
    <w:rsid w:val="00D66B82"/>
    <w:rsid w:val="00D905FB"/>
    <w:rsid w:val="00DA4B70"/>
    <w:rsid w:val="00DF5421"/>
    <w:rsid w:val="00E66E2F"/>
    <w:rsid w:val="00EB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4"/>
    <o:shapelayout v:ext="edit">
      <o:idmap v:ext="edit" data="1"/>
    </o:shapelayout>
  </w:shapeDefaults>
  <w:decimalSymbol w:val="."/>
  <w:listSeparator w:val=","/>
  <w15:docId w15:val="{4C0AA45B-D674-4C9C-90BD-F8A299E7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uffy" w:eastAsia="Tuffy" w:hAnsi="Tuffy" w:cs="Tuffy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759A8"/>
    <w:pPr>
      <w:widowControl/>
      <w:adjustRightInd w:val="0"/>
    </w:pPr>
    <w:rPr>
      <w:rFonts w:ascii="Twinkl" w:eastAsia="Calibri" w:hAnsi="Twinkl" w:cs="Twinkl"/>
      <w:color w:val="000000"/>
      <w:sz w:val="24"/>
      <w:szCs w:val="24"/>
      <w:lang w:val="en-GB"/>
    </w:rPr>
  </w:style>
  <w:style w:type="paragraph" w:customStyle="1" w:styleId="Pa2">
    <w:name w:val="Pa2"/>
    <w:basedOn w:val="Default"/>
    <w:next w:val="Default"/>
    <w:uiPriority w:val="99"/>
    <w:rsid w:val="009759A8"/>
    <w:pPr>
      <w:spacing w:line="52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9759A8"/>
    <w:rPr>
      <w:rFonts w:cs="Twinkl"/>
      <w:b/>
      <w:bCs/>
      <w:color w:val="883E98"/>
      <w:sz w:val="56"/>
      <w:szCs w:val="56"/>
    </w:rPr>
  </w:style>
  <w:style w:type="paragraph" w:customStyle="1" w:styleId="Pa4">
    <w:name w:val="Pa4"/>
    <w:basedOn w:val="Default"/>
    <w:next w:val="Default"/>
    <w:uiPriority w:val="99"/>
    <w:rsid w:val="009759A8"/>
    <w:pPr>
      <w:spacing w:line="321" w:lineRule="atLeast"/>
    </w:pPr>
    <w:rPr>
      <w:rFonts w:cs="Times New Roman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DF54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421"/>
    <w:rPr>
      <w:rFonts w:ascii="Tuffy" w:eastAsia="Tuffy" w:hAnsi="Tuffy" w:cs="Tuffy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F54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421"/>
    <w:rPr>
      <w:rFonts w:ascii="Tuffy" w:eastAsia="Tuffy" w:hAnsi="Tuffy" w:cs="Tuffy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png"/><Relationship Id="rId299" Type="http://schemas.openxmlformats.org/officeDocument/2006/relationships/image" Target="media/image294.png"/><Relationship Id="rId303" Type="http://schemas.openxmlformats.org/officeDocument/2006/relationships/image" Target="media/image298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63" Type="http://schemas.openxmlformats.org/officeDocument/2006/relationships/image" Target="media/image58.png"/><Relationship Id="rId84" Type="http://schemas.openxmlformats.org/officeDocument/2006/relationships/image" Target="media/image79.png"/><Relationship Id="rId138" Type="http://schemas.openxmlformats.org/officeDocument/2006/relationships/image" Target="media/image133.png"/><Relationship Id="rId159" Type="http://schemas.openxmlformats.org/officeDocument/2006/relationships/image" Target="media/image154.png"/><Relationship Id="rId170" Type="http://schemas.openxmlformats.org/officeDocument/2006/relationships/image" Target="media/image165.png"/><Relationship Id="rId191" Type="http://schemas.openxmlformats.org/officeDocument/2006/relationships/image" Target="media/image186.png"/><Relationship Id="rId205" Type="http://schemas.openxmlformats.org/officeDocument/2006/relationships/image" Target="media/image200.png"/><Relationship Id="rId226" Type="http://schemas.openxmlformats.org/officeDocument/2006/relationships/image" Target="media/image221.png"/><Relationship Id="rId247" Type="http://schemas.openxmlformats.org/officeDocument/2006/relationships/image" Target="media/image242.png"/><Relationship Id="rId107" Type="http://schemas.openxmlformats.org/officeDocument/2006/relationships/image" Target="media/image102.png"/><Relationship Id="rId268" Type="http://schemas.openxmlformats.org/officeDocument/2006/relationships/image" Target="media/image263.png"/><Relationship Id="rId289" Type="http://schemas.openxmlformats.org/officeDocument/2006/relationships/image" Target="media/image284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53" Type="http://schemas.openxmlformats.org/officeDocument/2006/relationships/image" Target="media/image48.png"/><Relationship Id="rId74" Type="http://schemas.openxmlformats.org/officeDocument/2006/relationships/image" Target="media/image69.png"/><Relationship Id="rId128" Type="http://schemas.openxmlformats.org/officeDocument/2006/relationships/image" Target="media/image123.png"/><Relationship Id="rId149" Type="http://schemas.openxmlformats.org/officeDocument/2006/relationships/image" Target="media/image144.png"/><Relationship Id="rId314" Type="http://schemas.openxmlformats.org/officeDocument/2006/relationships/theme" Target="theme/theme1.xml"/><Relationship Id="rId5" Type="http://schemas.openxmlformats.org/officeDocument/2006/relationships/endnotes" Target="endnotes.xml"/><Relationship Id="rId95" Type="http://schemas.openxmlformats.org/officeDocument/2006/relationships/image" Target="media/image90.png"/><Relationship Id="rId160" Type="http://schemas.openxmlformats.org/officeDocument/2006/relationships/image" Target="media/image155.png"/><Relationship Id="rId181" Type="http://schemas.openxmlformats.org/officeDocument/2006/relationships/image" Target="media/image176.png"/><Relationship Id="rId216" Type="http://schemas.openxmlformats.org/officeDocument/2006/relationships/image" Target="media/image211.png"/><Relationship Id="rId237" Type="http://schemas.openxmlformats.org/officeDocument/2006/relationships/image" Target="media/image232.png"/><Relationship Id="rId258" Type="http://schemas.openxmlformats.org/officeDocument/2006/relationships/image" Target="media/image253.png"/><Relationship Id="rId279" Type="http://schemas.openxmlformats.org/officeDocument/2006/relationships/image" Target="media/image274.png"/><Relationship Id="rId22" Type="http://schemas.openxmlformats.org/officeDocument/2006/relationships/image" Target="media/image17.png"/><Relationship Id="rId43" Type="http://schemas.openxmlformats.org/officeDocument/2006/relationships/image" Target="media/image38.png"/><Relationship Id="rId64" Type="http://schemas.openxmlformats.org/officeDocument/2006/relationships/image" Target="media/image59.png"/><Relationship Id="rId118" Type="http://schemas.openxmlformats.org/officeDocument/2006/relationships/image" Target="media/image113.png"/><Relationship Id="rId139" Type="http://schemas.openxmlformats.org/officeDocument/2006/relationships/image" Target="media/image134.png"/><Relationship Id="rId290" Type="http://schemas.openxmlformats.org/officeDocument/2006/relationships/image" Target="media/image285.png"/><Relationship Id="rId304" Type="http://schemas.openxmlformats.org/officeDocument/2006/relationships/image" Target="media/image299.png"/><Relationship Id="rId85" Type="http://schemas.openxmlformats.org/officeDocument/2006/relationships/image" Target="media/image80.png"/><Relationship Id="rId150" Type="http://schemas.openxmlformats.org/officeDocument/2006/relationships/image" Target="media/image145.png"/><Relationship Id="rId171" Type="http://schemas.openxmlformats.org/officeDocument/2006/relationships/image" Target="media/image166.png"/><Relationship Id="rId192" Type="http://schemas.openxmlformats.org/officeDocument/2006/relationships/image" Target="media/image187.png"/><Relationship Id="rId206" Type="http://schemas.openxmlformats.org/officeDocument/2006/relationships/image" Target="media/image201.png"/><Relationship Id="rId227" Type="http://schemas.openxmlformats.org/officeDocument/2006/relationships/image" Target="media/image222.png"/><Relationship Id="rId248" Type="http://schemas.openxmlformats.org/officeDocument/2006/relationships/image" Target="media/image243.png"/><Relationship Id="rId269" Type="http://schemas.openxmlformats.org/officeDocument/2006/relationships/image" Target="media/image264.png"/><Relationship Id="rId12" Type="http://schemas.openxmlformats.org/officeDocument/2006/relationships/image" Target="media/image7.png"/><Relationship Id="rId33" Type="http://schemas.openxmlformats.org/officeDocument/2006/relationships/image" Target="media/image28.png"/><Relationship Id="rId108" Type="http://schemas.openxmlformats.org/officeDocument/2006/relationships/image" Target="media/image103.png"/><Relationship Id="rId129" Type="http://schemas.openxmlformats.org/officeDocument/2006/relationships/image" Target="media/image124.png"/><Relationship Id="rId280" Type="http://schemas.openxmlformats.org/officeDocument/2006/relationships/image" Target="media/image275.png"/><Relationship Id="rId54" Type="http://schemas.openxmlformats.org/officeDocument/2006/relationships/image" Target="media/image49.png"/><Relationship Id="rId75" Type="http://schemas.openxmlformats.org/officeDocument/2006/relationships/image" Target="media/image70.png"/><Relationship Id="rId96" Type="http://schemas.openxmlformats.org/officeDocument/2006/relationships/image" Target="media/image91.png"/><Relationship Id="rId140" Type="http://schemas.openxmlformats.org/officeDocument/2006/relationships/image" Target="media/image135.png"/><Relationship Id="rId161" Type="http://schemas.openxmlformats.org/officeDocument/2006/relationships/image" Target="media/image156.png"/><Relationship Id="rId182" Type="http://schemas.openxmlformats.org/officeDocument/2006/relationships/image" Target="media/image177.png"/><Relationship Id="rId217" Type="http://schemas.openxmlformats.org/officeDocument/2006/relationships/image" Target="media/image212.png"/><Relationship Id="rId6" Type="http://schemas.openxmlformats.org/officeDocument/2006/relationships/image" Target="media/image1.png"/><Relationship Id="rId238" Type="http://schemas.openxmlformats.org/officeDocument/2006/relationships/image" Target="media/image233.png"/><Relationship Id="rId259" Type="http://schemas.openxmlformats.org/officeDocument/2006/relationships/image" Target="media/image254.png"/><Relationship Id="rId23" Type="http://schemas.openxmlformats.org/officeDocument/2006/relationships/image" Target="media/image18.png"/><Relationship Id="rId119" Type="http://schemas.openxmlformats.org/officeDocument/2006/relationships/image" Target="media/image114.png"/><Relationship Id="rId270" Type="http://schemas.openxmlformats.org/officeDocument/2006/relationships/image" Target="media/image265.png"/><Relationship Id="rId291" Type="http://schemas.openxmlformats.org/officeDocument/2006/relationships/image" Target="media/image286.png"/><Relationship Id="rId305" Type="http://schemas.openxmlformats.org/officeDocument/2006/relationships/image" Target="media/image300.png"/><Relationship Id="rId44" Type="http://schemas.openxmlformats.org/officeDocument/2006/relationships/image" Target="media/image39.png"/><Relationship Id="rId65" Type="http://schemas.openxmlformats.org/officeDocument/2006/relationships/image" Target="media/image60.png"/><Relationship Id="rId86" Type="http://schemas.openxmlformats.org/officeDocument/2006/relationships/image" Target="media/image81.png"/><Relationship Id="rId130" Type="http://schemas.openxmlformats.org/officeDocument/2006/relationships/image" Target="media/image125.png"/><Relationship Id="rId151" Type="http://schemas.openxmlformats.org/officeDocument/2006/relationships/image" Target="media/image146.png"/><Relationship Id="rId172" Type="http://schemas.openxmlformats.org/officeDocument/2006/relationships/image" Target="media/image167.png"/><Relationship Id="rId193" Type="http://schemas.openxmlformats.org/officeDocument/2006/relationships/image" Target="media/image188.png"/><Relationship Id="rId207" Type="http://schemas.openxmlformats.org/officeDocument/2006/relationships/image" Target="media/image202.png"/><Relationship Id="rId228" Type="http://schemas.openxmlformats.org/officeDocument/2006/relationships/image" Target="media/image223.png"/><Relationship Id="rId249" Type="http://schemas.openxmlformats.org/officeDocument/2006/relationships/image" Target="media/image244.png"/><Relationship Id="rId13" Type="http://schemas.openxmlformats.org/officeDocument/2006/relationships/image" Target="media/image8.png"/><Relationship Id="rId109" Type="http://schemas.openxmlformats.org/officeDocument/2006/relationships/image" Target="media/image104.png"/><Relationship Id="rId260" Type="http://schemas.openxmlformats.org/officeDocument/2006/relationships/image" Target="media/image255.png"/><Relationship Id="rId281" Type="http://schemas.openxmlformats.org/officeDocument/2006/relationships/image" Target="media/image276.png"/><Relationship Id="rId34" Type="http://schemas.openxmlformats.org/officeDocument/2006/relationships/image" Target="media/image29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20" Type="http://schemas.openxmlformats.org/officeDocument/2006/relationships/image" Target="media/image115.png"/><Relationship Id="rId141" Type="http://schemas.openxmlformats.org/officeDocument/2006/relationships/image" Target="media/image136.png"/><Relationship Id="rId7" Type="http://schemas.openxmlformats.org/officeDocument/2006/relationships/image" Target="media/image2.png"/><Relationship Id="rId162" Type="http://schemas.openxmlformats.org/officeDocument/2006/relationships/image" Target="media/image157.png"/><Relationship Id="rId183" Type="http://schemas.openxmlformats.org/officeDocument/2006/relationships/image" Target="media/image178.png"/><Relationship Id="rId218" Type="http://schemas.openxmlformats.org/officeDocument/2006/relationships/image" Target="media/image213.png"/><Relationship Id="rId239" Type="http://schemas.openxmlformats.org/officeDocument/2006/relationships/image" Target="media/image234.png"/><Relationship Id="rId250" Type="http://schemas.openxmlformats.org/officeDocument/2006/relationships/image" Target="media/image245.png"/><Relationship Id="rId271" Type="http://schemas.openxmlformats.org/officeDocument/2006/relationships/image" Target="media/image266.png"/><Relationship Id="rId292" Type="http://schemas.openxmlformats.org/officeDocument/2006/relationships/image" Target="media/image287.png"/><Relationship Id="rId306" Type="http://schemas.openxmlformats.org/officeDocument/2006/relationships/image" Target="media/image301.png"/><Relationship Id="rId24" Type="http://schemas.openxmlformats.org/officeDocument/2006/relationships/image" Target="media/image19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31" Type="http://schemas.openxmlformats.org/officeDocument/2006/relationships/image" Target="media/image126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52" Type="http://schemas.openxmlformats.org/officeDocument/2006/relationships/image" Target="media/image147.png"/><Relationship Id="rId173" Type="http://schemas.openxmlformats.org/officeDocument/2006/relationships/image" Target="media/image168.png"/><Relationship Id="rId194" Type="http://schemas.openxmlformats.org/officeDocument/2006/relationships/image" Target="media/image189.png"/><Relationship Id="rId199" Type="http://schemas.openxmlformats.org/officeDocument/2006/relationships/image" Target="media/image194.png"/><Relationship Id="rId203" Type="http://schemas.openxmlformats.org/officeDocument/2006/relationships/image" Target="media/image198.png"/><Relationship Id="rId208" Type="http://schemas.openxmlformats.org/officeDocument/2006/relationships/image" Target="media/image203.png"/><Relationship Id="rId229" Type="http://schemas.openxmlformats.org/officeDocument/2006/relationships/image" Target="media/image224.png"/><Relationship Id="rId19" Type="http://schemas.openxmlformats.org/officeDocument/2006/relationships/image" Target="media/image14.png"/><Relationship Id="rId224" Type="http://schemas.openxmlformats.org/officeDocument/2006/relationships/image" Target="media/image219.png"/><Relationship Id="rId240" Type="http://schemas.openxmlformats.org/officeDocument/2006/relationships/image" Target="media/image235.png"/><Relationship Id="rId245" Type="http://schemas.openxmlformats.org/officeDocument/2006/relationships/image" Target="media/image240.png"/><Relationship Id="rId261" Type="http://schemas.openxmlformats.org/officeDocument/2006/relationships/image" Target="media/image256.png"/><Relationship Id="rId266" Type="http://schemas.openxmlformats.org/officeDocument/2006/relationships/image" Target="media/image261.png"/><Relationship Id="rId287" Type="http://schemas.openxmlformats.org/officeDocument/2006/relationships/image" Target="media/image282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2.png"/><Relationship Id="rId168" Type="http://schemas.openxmlformats.org/officeDocument/2006/relationships/image" Target="media/image163.png"/><Relationship Id="rId282" Type="http://schemas.openxmlformats.org/officeDocument/2006/relationships/image" Target="media/image277.png"/><Relationship Id="rId312" Type="http://schemas.openxmlformats.org/officeDocument/2006/relationships/image" Target="media/image307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42" Type="http://schemas.openxmlformats.org/officeDocument/2006/relationships/image" Target="media/image137.png"/><Relationship Id="rId163" Type="http://schemas.openxmlformats.org/officeDocument/2006/relationships/image" Target="media/image158.png"/><Relationship Id="rId184" Type="http://schemas.openxmlformats.org/officeDocument/2006/relationships/image" Target="media/image179.png"/><Relationship Id="rId189" Type="http://schemas.openxmlformats.org/officeDocument/2006/relationships/image" Target="media/image184.png"/><Relationship Id="rId219" Type="http://schemas.openxmlformats.org/officeDocument/2006/relationships/image" Target="media/image214.png"/><Relationship Id="rId3" Type="http://schemas.openxmlformats.org/officeDocument/2006/relationships/webSettings" Target="webSettings.xml"/><Relationship Id="rId214" Type="http://schemas.openxmlformats.org/officeDocument/2006/relationships/image" Target="media/image209.png"/><Relationship Id="rId230" Type="http://schemas.openxmlformats.org/officeDocument/2006/relationships/image" Target="media/image225.png"/><Relationship Id="rId235" Type="http://schemas.openxmlformats.org/officeDocument/2006/relationships/image" Target="media/image230.png"/><Relationship Id="rId251" Type="http://schemas.openxmlformats.org/officeDocument/2006/relationships/image" Target="media/image246.png"/><Relationship Id="rId256" Type="http://schemas.openxmlformats.org/officeDocument/2006/relationships/image" Target="media/image251.png"/><Relationship Id="rId277" Type="http://schemas.openxmlformats.org/officeDocument/2006/relationships/image" Target="media/image272.png"/><Relationship Id="rId298" Type="http://schemas.openxmlformats.org/officeDocument/2006/relationships/image" Target="media/image293.png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2.png"/><Relationship Id="rId116" Type="http://schemas.openxmlformats.org/officeDocument/2006/relationships/image" Target="media/image111.png"/><Relationship Id="rId137" Type="http://schemas.openxmlformats.org/officeDocument/2006/relationships/image" Target="media/image132.png"/><Relationship Id="rId158" Type="http://schemas.openxmlformats.org/officeDocument/2006/relationships/image" Target="media/image153.png"/><Relationship Id="rId272" Type="http://schemas.openxmlformats.org/officeDocument/2006/relationships/image" Target="media/image267.png"/><Relationship Id="rId293" Type="http://schemas.openxmlformats.org/officeDocument/2006/relationships/image" Target="media/image288.png"/><Relationship Id="rId302" Type="http://schemas.openxmlformats.org/officeDocument/2006/relationships/image" Target="media/image297.png"/><Relationship Id="rId307" Type="http://schemas.openxmlformats.org/officeDocument/2006/relationships/image" Target="media/image30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111" Type="http://schemas.openxmlformats.org/officeDocument/2006/relationships/image" Target="media/image106.png"/><Relationship Id="rId132" Type="http://schemas.openxmlformats.org/officeDocument/2006/relationships/image" Target="media/image127.png"/><Relationship Id="rId153" Type="http://schemas.openxmlformats.org/officeDocument/2006/relationships/image" Target="media/image148.png"/><Relationship Id="rId174" Type="http://schemas.openxmlformats.org/officeDocument/2006/relationships/image" Target="media/image169.png"/><Relationship Id="rId179" Type="http://schemas.openxmlformats.org/officeDocument/2006/relationships/image" Target="media/image174.png"/><Relationship Id="rId195" Type="http://schemas.openxmlformats.org/officeDocument/2006/relationships/image" Target="media/image190.png"/><Relationship Id="rId209" Type="http://schemas.openxmlformats.org/officeDocument/2006/relationships/image" Target="media/image204.png"/><Relationship Id="rId190" Type="http://schemas.openxmlformats.org/officeDocument/2006/relationships/image" Target="media/image185.png"/><Relationship Id="rId204" Type="http://schemas.openxmlformats.org/officeDocument/2006/relationships/image" Target="media/image199.png"/><Relationship Id="rId220" Type="http://schemas.openxmlformats.org/officeDocument/2006/relationships/image" Target="media/image215.png"/><Relationship Id="rId225" Type="http://schemas.openxmlformats.org/officeDocument/2006/relationships/image" Target="media/image220.png"/><Relationship Id="rId241" Type="http://schemas.openxmlformats.org/officeDocument/2006/relationships/image" Target="media/image236.png"/><Relationship Id="rId246" Type="http://schemas.openxmlformats.org/officeDocument/2006/relationships/image" Target="media/image241.png"/><Relationship Id="rId267" Type="http://schemas.openxmlformats.org/officeDocument/2006/relationships/image" Target="media/image262.png"/><Relationship Id="rId288" Type="http://schemas.openxmlformats.org/officeDocument/2006/relationships/image" Target="media/image283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27" Type="http://schemas.openxmlformats.org/officeDocument/2006/relationships/image" Target="media/image122.png"/><Relationship Id="rId262" Type="http://schemas.openxmlformats.org/officeDocument/2006/relationships/image" Target="media/image257.png"/><Relationship Id="rId283" Type="http://schemas.openxmlformats.org/officeDocument/2006/relationships/image" Target="media/image278.png"/><Relationship Id="rId313" Type="http://schemas.openxmlformats.org/officeDocument/2006/relationships/fontTable" Target="fontTable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143" Type="http://schemas.openxmlformats.org/officeDocument/2006/relationships/image" Target="media/image138.png"/><Relationship Id="rId148" Type="http://schemas.openxmlformats.org/officeDocument/2006/relationships/image" Target="media/image143.png"/><Relationship Id="rId164" Type="http://schemas.openxmlformats.org/officeDocument/2006/relationships/image" Target="media/image159.png"/><Relationship Id="rId169" Type="http://schemas.openxmlformats.org/officeDocument/2006/relationships/image" Target="media/image164.png"/><Relationship Id="rId185" Type="http://schemas.openxmlformats.org/officeDocument/2006/relationships/image" Target="media/image180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80" Type="http://schemas.openxmlformats.org/officeDocument/2006/relationships/image" Target="media/image175.png"/><Relationship Id="rId210" Type="http://schemas.openxmlformats.org/officeDocument/2006/relationships/image" Target="media/image205.png"/><Relationship Id="rId215" Type="http://schemas.openxmlformats.org/officeDocument/2006/relationships/image" Target="media/image210.png"/><Relationship Id="rId236" Type="http://schemas.openxmlformats.org/officeDocument/2006/relationships/image" Target="media/image231.png"/><Relationship Id="rId257" Type="http://schemas.openxmlformats.org/officeDocument/2006/relationships/image" Target="media/image252.png"/><Relationship Id="rId278" Type="http://schemas.openxmlformats.org/officeDocument/2006/relationships/image" Target="media/image273.png"/><Relationship Id="rId26" Type="http://schemas.openxmlformats.org/officeDocument/2006/relationships/image" Target="media/image21.png"/><Relationship Id="rId231" Type="http://schemas.openxmlformats.org/officeDocument/2006/relationships/image" Target="media/image226.png"/><Relationship Id="rId252" Type="http://schemas.openxmlformats.org/officeDocument/2006/relationships/image" Target="media/image247.png"/><Relationship Id="rId273" Type="http://schemas.openxmlformats.org/officeDocument/2006/relationships/image" Target="media/image268.png"/><Relationship Id="rId294" Type="http://schemas.openxmlformats.org/officeDocument/2006/relationships/image" Target="media/image289.png"/><Relationship Id="rId308" Type="http://schemas.openxmlformats.org/officeDocument/2006/relationships/image" Target="media/image303.png"/><Relationship Id="rId47" Type="http://schemas.openxmlformats.org/officeDocument/2006/relationships/image" Target="media/image42.png"/><Relationship Id="rId68" Type="http://schemas.openxmlformats.org/officeDocument/2006/relationships/image" Target="media/image63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33" Type="http://schemas.openxmlformats.org/officeDocument/2006/relationships/image" Target="media/image128.png"/><Relationship Id="rId154" Type="http://schemas.openxmlformats.org/officeDocument/2006/relationships/image" Target="media/image149.png"/><Relationship Id="rId175" Type="http://schemas.openxmlformats.org/officeDocument/2006/relationships/image" Target="media/image170.png"/><Relationship Id="rId196" Type="http://schemas.openxmlformats.org/officeDocument/2006/relationships/image" Target="media/image191.png"/><Relationship Id="rId200" Type="http://schemas.openxmlformats.org/officeDocument/2006/relationships/image" Target="media/image195.png"/><Relationship Id="rId16" Type="http://schemas.openxmlformats.org/officeDocument/2006/relationships/image" Target="media/image11.png"/><Relationship Id="rId221" Type="http://schemas.openxmlformats.org/officeDocument/2006/relationships/image" Target="media/image216.png"/><Relationship Id="rId242" Type="http://schemas.openxmlformats.org/officeDocument/2006/relationships/image" Target="media/image237.png"/><Relationship Id="rId263" Type="http://schemas.openxmlformats.org/officeDocument/2006/relationships/image" Target="media/image258.png"/><Relationship Id="rId284" Type="http://schemas.openxmlformats.org/officeDocument/2006/relationships/image" Target="media/image279.png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44" Type="http://schemas.openxmlformats.org/officeDocument/2006/relationships/image" Target="media/image139.png"/><Relationship Id="rId90" Type="http://schemas.openxmlformats.org/officeDocument/2006/relationships/image" Target="media/image85.png"/><Relationship Id="rId165" Type="http://schemas.openxmlformats.org/officeDocument/2006/relationships/image" Target="media/image160.png"/><Relationship Id="rId186" Type="http://schemas.openxmlformats.org/officeDocument/2006/relationships/image" Target="media/image181.png"/><Relationship Id="rId211" Type="http://schemas.openxmlformats.org/officeDocument/2006/relationships/image" Target="media/image206.png"/><Relationship Id="rId232" Type="http://schemas.openxmlformats.org/officeDocument/2006/relationships/image" Target="media/image227.png"/><Relationship Id="rId253" Type="http://schemas.openxmlformats.org/officeDocument/2006/relationships/image" Target="media/image248.png"/><Relationship Id="rId274" Type="http://schemas.openxmlformats.org/officeDocument/2006/relationships/image" Target="media/image269.png"/><Relationship Id="rId295" Type="http://schemas.openxmlformats.org/officeDocument/2006/relationships/image" Target="media/image290.png"/><Relationship Id="rId309" Type="http://schemas.openxmlformats.org/officeDocument/2006/relationships/image" Target="media/image304.png"/><Relationship Id="rId27" Type="http://schemas.openxmlformats.org/officeDocument/2006/relationships/image" Target="media/image22.png"/><Relationship Id="rId48" Type="http://schemas.openxmlformats.org/officeDocument/2006/relationships/image" Target="media/image43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34" Type="http://schemas.openxmlformats.org/officeDocument/2006/relationships/image" Target="media/image129.png"/><Relationship Id="rId80" Type="http://schemas.openxmlformats.org/officeDocument/2006/relationships/image" Target="media/image75.png"/><Relationship Id="rId155" Type="http://schemas.openxmlformats.org/officeDocument/2006/relationships/image" Target="media/image150.png"/><Relationship Id="rId176" Type="http://schemas.openxmlformats.org/officeDocument/2006/relationships/image" Target="media/image171.png"/><Relationship Id="rId197" Type="http://schemas.openxmlformats.org/officeDocument/2006/relationships/image" Target="media/image192.png"/><Relationship Id="rId201" Type="http://schemas.openxmlformats.org/officeDocument/2006/relationships/image" Target="media/image196.png"/><Relationship Id="rId222" Type="http://schemas.openxmlformats.org/officeDocument/2006/relationships/image" Target="media/image217.png"/><Relationship Id="rId243" Type="http://schemas.openxmlformats.org/officeDocument/2006/relationships/image" Target="media/image238.png"/><Relationship Id="rId264" Type="http://schemas.openxmlformats.org/officeDocument/2006/relationships/image" Target="media/image259.png"/><Relationship Id="rId285" Type="http://schemas.openxmlformats.org/officeDocument/2006/relationships/image" Target="media/image280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98.png"/><Relationship Id="rId124" Type="http://schemas.openxmlformats.org/officeDocument/2006/relationships/image" Target="media/image119.png"/><Relationship Id="rId310" Type="http://schemas.openxmlformats.org/officeDocument/2006/relationships/image" Target="media/image305.png"/><Relationship Id="rId70" Type="http://schemas.openxmlformats.org/officeDocument/2006/relationships/image" Target="media/image65.png"/><Relationship Id="rId91" Type="http://schemas.openxmlformats.org/officeDocument/2006/relationships/image" Target="media/image86.png"/><Relationship Id="rId145" Type="http://schemas.openxmlformats.org/officeDocument/2006/relationships/image" Target="media/image140.png"/><Relationship Id="rId166" Type="http://schemas.openxmlformats.org/officeDocument/2006/relationships/image" Target="media/image161.png"/><Relationship Id="rId187" Type="http://schemas.openxmlformats.org/officeDocument/2006/relationships/image" Target="media/image182.png"/><Relationship Id="rId1" Type="http://schemas.openxmlformats.org/officeDocument/2006/relationships/styles" Target="styles.xml"/><Relationship Id="rId212" Type="http://schemas.openxmlformats.org/officeDocument/2006/relationships/image" Target="media/image207.png"/><Relationship Id="rId233" Type="http://schemas.openxmlformats.org/officeDocument/2006/relationships/image" Target="media/image228.png"/><Relationship Id="rId254" Type="http://schemas.openxmlformats.org/officeDocument/2006/relationships/image" Target="media/image249.png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09.png"/><Relationship Id="rId275" Type="http://schemas.openxmlformats.org/officeDocument/2006/relationships/image" Target="media/image270.png"/><Relationship Id="rId296" Type="http://schemas.openxmlformats.org/officeDocument/2006/relationships/image" Target="media/image291.png"/><Relationship Id="rId300" Type="http://schemas.openxmlformats.org/officeDocument/2006/relationships/image" Target="media/image295.png"/><Relationship Id="rId60" Type="http://schemas.openxmlformats.org/officeDocument/2006/relationships/image" Target="media/image55.png"/><Relationship Id="rId81" Type="http://schemas.openxmlformats.org/officeDocument/2006/relationships/image" Target="media/image76.png"/><Relationship Id="rId135" Type="http://schemas.openxmlformats.org/officeDocument/2006/relationships/image" Target="media/image130.png"/><Relationship Id="rId156" Type="http://schemas.openxmlformats.org/officeDocument/2006/relationships/image" Target="media/image151.png"/><Relationship Id="rId177" Type="http://schemas.openxmlformats.org/officeDocument/2006/relationships/image" Target="media/image172.png"/><Relationship Id="rId198" Type="http://schemas.openxmlformats.org/officeDocument/2006/relationships/image" Target="media/image193.png"/><Relationship Id="rId202" Type="http://schemas.openxmlformats.org/officeDocument/2006/relationships/image" Target="media/image197.png"/><Relationship Id="rId223" Type="http://schemas.openxmlformats.org/officeDocument/2006/relationships/image" Target="media/image218.png"/><Relationship Id="rId244" Type="http://schemas.openxmlformats.org/officeDocument/2006/relationships/image" Target="media/image239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265" Type="http://schemas.openxmlformats.org/officeDocument/2006/relationships/image" Target="media/image260.png"/><Relationship Id="rId286" Type="http://schemas.openxmlformats.org/officeDocument/2006/relationships/image" Target="media/image281.png"/><Relationship Id="rId50" Type="http://schemas.openxmlformats.org/officeDocument/2006/relationships/image" Target="media/image45.png"/><Relationship Id="rId104" Type="http://schemas.openxmlformats.org/officeDocument/2006/relationships/image" Target="media/image99.png"/><Relationship Id="rId125" Type="http://schemas.openxmlformats.org/officeDocument/2006/relationships/image" Target="media/image120.png"/><Relationship Id="rId146" Type="http://schemas.openxmlformats.org/officeDocument/2006/relationships/image" Target="media/image141.png"/><Relationship Id="rId167" Type="http://schemas.openxmlformats.org/officeDocument/2006/relationships/image" Target="media/image162.png"/><Relationship Id="rId188" Type="http://schemas.openxmlformats.org/officeDocument/2006/relationships/image" Target="media/image183.png"/><Relationship Id="rId311" Type="http://schemas.openxmlformats.org/officeDocument/2006/relationships/image" Target="media/image306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13" Type="http://schemas.openxmlformats.org/officeDocument/2006/relationships/image" Target="media/image208.png"/><Relationship Id="rId234" Type="http://schemas.openxmlformats.org/officeDocument/2006/relationships/image" Target="media/image229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55" Type="http://schemas.openxmlformats.org/officeDocument/2006/relationships/image" Target="media/image250.png"/><Relationship Id="rId276" Type="http://schemas.openxmlformats.org/officeDocument/2006/relationships/image" Target="media/image271.png"/><Relationship Id="rId297" Type="http://schemas.openxmlformats.org/officeDocument/2006/relationships/image" Target="media/image292.png"/><Relationship Id="rId40" Type="http://schemas.openxmlformats.org/officeDocument/2006/relationships/image" Target="media/image35.png"/><Relationship Id="rId115" Type="http://schemas.openxmlformats.org/officeDocument/2006/relationships/image" Target="media/image110.png"/><Relationship Id="rId136" Type="http://schemas.openxmlformats.org/officeDocument/2006/relationships/image" Target="media/image131.png"/><Relationship Id="rId157" Type="http://schemas.openxmlformats.org/officeDocument/2006/relationships/image" Target="media/image152.png"/><Relationship Id="rId178" Type="http://schemas.openxmlformats.org/officeDocument/2006/relationships/image" Target="media/image173.png"/><Relationship Id="rId301" Type="http://schemas.openxmlformats.org/officeDocument/2006/relationships/image" Target="media/image29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29AC1BA2</Template>
  <TotalTime>0</TotalTime>
  <Pages>3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Kirsten Collin</dc:creator>
  <cp:lastModifiedBy>Kirsten Collin</cp:lastModifiedBy>
  <cp:revision>2</cp:revision>
  <dcterms:created xsi:type="dcterms:W3CDTF">2020-03-20T07:43:00Z</dcterms:created>
  <dcterms:modified xsi:type="dcterms:W3CDTF">2020-03-20T07:43:00Z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2019-11-13T00:00:00Z</vt:filetime>
  </property>
</Properties>
</file>