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884" w:type="dxa"/>
        <w:tblInd w:w="-572" w:type="dxa"/>
        <w:tblLook w:val="04A0" w:firstRow="1" w:lastRow="0" w:firstColumn="1" w:lastColumn="0" w:noHBand="0" w:noVBand="1"/>
      </w:tblPr>
      <w:tblGrid>
        <w:gridCol w:w="3828"/>
        <w:gridCol w:w="4252"/>
        <w:gridCol w:w="6804"/>
      </w:tblGrid>
      <w:tr w:rsidR="001D78AC" w14:paraId="1E6194FE" w14:textId="77777777" w:rsidTr="00F22F33">
        <w:tc>
          <w:tcPr>
            <w:tcW w:w="14884" w:type="dxa"/>
            <w:gridSpan w:val="3"/>
            <w:shd w:val="clear" w:color="auto" w:fill="0070C0"/>
          </w:tcPr>
          <w:p w14:paraId="6B75B9B0" w14:textId="77777777" w:rsidR="001D78AC" w:rsidRPr="001D78AC" w:rsidRDefault="001D78AC" w:rsidP="001D78AC">
            <w:pPr>
              <w:jc w:val="center"/>
              <w:rPr>
                <w:b/>
              </w:rPr>
            </w:pPr>
            <w:bookmarkStart w:id="0" w:name="_GoBack"/>
            <w:bookmarkEnd w:id="0"/>
            <w:r w:rsidRPr="001D78AC">
              <w:rPr>
                <w:b/>
                <w:color w:val="FFFFFF" w:themeColor="background1"/>
                <w:sz w:val="32"/>
              </w:rPr>
              <w:t>SEN interventions – home learning alternatives</w:t>
            </w:r>
          </w:p>
        </w:tc>
      </w:tr>
      <w:tr w:rsidR="001D78AC" w14:paraId="3D8B2E8E" w14:textId="77777777" w:rsidTr="00F22F33">
        <w:tc>
          <w:tcPr>
            <w:tcW w:w="3828" w:type="dxa"/>
          </w:tcPr>
          <w:p w14:paraId="209D9816" w14:textId="77777777" w:rsidR="001D78AC" w:rsidRPr="00915606" w:rsidRDefault="001D78AC">
            <w:pPr>
              <w:rPr>
                <w:b/>
                <w:sz w:val="24"/>
              </w:rPr>
            </w:pPr>
            <w:r w:rsidRPr="00915606">
              <w:rPr>
                <w:b/>
                <w:sz w:val="24"/>
              </w:rPr>
              <w:t>Intervention</w:t>
            </w:r>
          </w:p>
        </w:tc>
        <w:tc>
          <w:tcPr>
            <w:tcW w:w="4252" w:type="dxa"/>
          </w:tcPr>
          <w:p w14:paraId="58E0463A" w14:textId="77777777" w:rsidR="001D78AC" w:rsidRPr="00915606" w:rsidRDefault="001D78AC">
            <w:pPr>
              <w:rPr>
                <w:b/>
                <w:sz w:val="24"/>
              </w:rPr>
            </w:pPr>
            <w:r w:rsidRPr="00915606">
              <w:rPr>
                <w:b/>
                <w:sz w:val="24"/>
              </w:rPr>
              <w:t>Focus</w:t>
            </w:r>
          </w:p>
        </w:tc>
        <w:tc>
          <w:tcPr>
            <w:tcW w:w="6804" w:type="dxa"/>
          </w:tcPr>
          <w:p w14:paraId="2EF30ECA" w14:textId="77777777" w:rsidR="001D78AC" w:rsidRPr="00915606" w:rsidRDefault="001D78AC">
            <w:pPr>
              <w:rPr>
                <w:b/>
                <w:sz w:val="24"/>
              </w:rPr>
            </w:pPr>
            <w:r w:rsidRPr="00915606">
              <w:rPr>
                <w:b/>
                <w:sz w:val="24"/>
              </w:rPr>
              <w:t>Home learning activities</w:t>
            </w:r>
          </w:p>
        </w:tc>
      </w:tr>
      <w:tr w:rsidR="00915606" w14:paraId="6A789B5B" w14:textId="77777777" w:rsidTr="00F22F33">
        <w:tc>
          <w:tcPr>
            <w:tcW w:w="14884" w:type="dxa"/>
            <w:gridSpan w:val="3"/>
            <w:shd w:val="clear" w:color="auto" w:fill="BDD6EE" w:themeFill="accent1" w:themeFillTint="66"/>
          </w:tcPr>
          <w:p w14:paraId="1F85C8E4" w14:textId="77777777" w:rsidR="00915606" w:rsidRPr="00915606" w:rsidRDefault="00915606">
            <w:pPr>
              <w:rPr>
                <w:sz w:val="24"/>
              </w:rPr>
            </w:pPr>
            <w:r>
              <w:rPr>
                <w:sz w:val="24"/>
              </w:rPr>
              <w:t>Communication and Interaction Needs</w:t>
            </w:r>
          </w:p>
        </w:tc>
      </w:tr>
      <w:tr w:rsidR="001D78AC" w14:paraId="16722BFD" w14:textId="77777777" w:rsidTr="00F22F33">
        <w:tc>
          <w:tcPr>
            <w:tcW w:w="3828" w:type="dxa"/>
          </w:tcPr>
          <w:p w14:paraId="2FECEBAB" w14:textId="77777777" w:rsidR="001D78AC" w:rsidRPr="00915606" w:rsidRDefault="00915606">
            <w:pPr>
              <w:rPr>
                <w:sz w:val="24"/>
              </w:rPr>
            </w:pPr>
            <w:r w:rsidRPr="005865CF">
              <w:rPr>
                <w:sz w:val="24"/>
              </w:rPr>
              <w:t>Speech &amp; language programme</w:t>
            </w:r>
          </w:p>
        </w:tc>
        <w:tc>
          <w:tcPr>
            <w:tcW w:w="4252" w:type="dxa"/>
          </w:tcPr>
          <w:p w14:paraId="2F19D165" w14:textId="77777777" w:rsidR="001D78AC" w:rsidRPr="00915606" w:rsidRDefault="00915606">
            <w:pPr>
              <w:rPr>
                <w:sz w:val="24"/>
              </w:rPr>
            </w:pPr>
            <w:r>
              <w:rPr>
                <w:sz w:val="24"/>
              </w:rPr>
              <w:t>Development of expressive and receptive language skills (see your child’s programme for specific targets)</w:t>
            </w:r>
          </w:p>
        </w:tc>
        <w:tc>
          <w:tcPr>
            <w:tcW w:w="6804" w:type="dxa"/>
          </w:tcPr>
          <w:p w14:paraId="0C82D41B" w14:textId="77777777" w:rsidR="001D78AC" w:rsidRDefault="00027D12">
            <w:pPr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F403C1">
              <w:rPr>
                <w:sz w:val="24"/>
              </w:rPr>
              <w:t>See your child’s programme for specific activity ideas.</w:t>
            </w:r>
          </w:p>
          <w:p w14:paraId="120FBD12" w14:textId="77777777" w:rsidR="005865CF" w:rsidRDefault="00027D12">
            <w:pPr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F403C1">
              <w:rPr>
                <w:sz w:val="24"/>
              </w:rPr>
              <w:t xml:space="preserve">Tele-therapy available via ‘Zoom’ </w:t>
            </w:r>
          </w:p>
          <w:p w14:paraId="00D503EE" w14:textId="77777777" w:rsidR="00391A0D" w:rsidRDefault="00391A0D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391A0D">
              <w:rPr>
                <w:i/>
                <w:sz w:val="24"/>
              </w:rPr>
              <w:t>Auditory Memory Games</w:t>
            </w:r>
            <w:r>
              <w:rPr>
                <w:sz w:val="24"/>
              </w:rPr>
              <w:t xml:space="preserve"> ideas to practise listening and auditory memory.</w:t>
            </w:r>
          </w:p>
          <w:p w14:paraId="07047145" w14:textId="77777777" w:rsidR="00BF1F08" w:rsidRDefault="00BF1F08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BF1F08">
              <w:rPr>
                <w:i/>
                <w:sz w:val="24"/>
              </w:rPr>
              <w:t>Conversation Practise Game</w:t>
            </w:r>
            <w:r>
              <w:rPr>
                <w:sz w:val="24"/>
              </w:rPr>
              <w:t xml:space="preserve"> / </w:t>
            </w:r>
            <w:r w:rsidRPr="00BF1F08">
              <w:rPr>
                <w:i/>
                <w:sz w:val="24"/>
              </w:rPr>
              <w:t>Conversation Cards</w:t>
            </w:r>
            <w:r>
              <w:rPr>
                <w:sz w:val="24"/>
              </w:rPr>
              <w:t xml:space="preserve"> to practise good conversation skills</w:t>
            </w:r>
          </w:p>
          <w:p w14:paraId="507A1332" w14:textId="77777777" w:rsidR="00252359" w:rsidRDefault="00252359">
            <w:pPr>
              <w:rPr>
                <w:sz w:val="24"/>
              </w:rPr>
            </w:pPr>
            <w:r>
              <w:rPr>
                <w:sz w:val="24"/>
              </w:rPr>
              <w:t xml:space="preserve">- Use </w:t>
            </w:r>
            <w:r w:rsidRPr="00252359">
              <w:rPr>
                <w:i/>
                <w:sz w:val="24"/>
              </w:rPr>
              <w:t>Question cards for conversation practise</w:t>
            </w:r>
            <w:r>
              <w:rPr>
                <w:sz w:val="24"/>
              </w:rPr>
              <w:t xml:space="preserve"> to practise verbal reasoning skills (you can adapt/make your own)</w:t>
            </w:r>
          </w:p>
          <w:p w14:paraId="763F542B" w14:textId="77777777" w:rsidR="009C66ED" w:rsidRDefault="00F30E02">
            <w:pPr>
              <w:rPr>
                <w:sz w:val="24"/>
              </w:rPr>
            </w:pPr>
            <w:r>
              <w:rPr>
                <w:sz w:val="24"/>
              </w:rPr>
              <w:t xml:space="preserve">- Use </w:t>
            </w:r>
            <w:r w:rsidRPr="00F30E02">
              <w:rPr>
                <w:i/>
                <w:sz w:val="24"/>
              </w:rPr>
              <w:t>What am I guessing game cards</w:t>
            </w:r>
            <w:r>
              <w:rPr>
                <w:sz w:val="24"/>
              </w:rPr>
              <w:t xml:space="preserve"> to develop questioning and thinking skills (you can adapt/make your own)</w:t>
            </w:r>
          </w:p>
          <w:p w14:paraId="768CE676" w14:textId="77777777" w:rsidR="005865CF" w:rsidRPr="00915606" w:rsidRDefault="005865CF">
            <w:pPr>
              <w:rPr>
                <w:sz w:val="24"/>
              </w:rPr>
            </w:pPr>
            <w:r>
              <w:rPr>
                <w:sz w:val="24"/>
              </w:rPr>
              <w:t xml:space="preserve">-Further speech and language activities are available using the Language Link parent portal: </w:t>
            </w:r>
            <w:hyperlink r:id="rId7" w:history="1">
              <w:r>
                <w:rPr>
                  <w:rStyle w:val="Hyperlink"/>
                </w:rPr>
                <w:t>https://speechandlanguage.info/parents</w:t>
              </w:r>
            </w:hyperlink>
          </w:p>
        </w:tc>
      </w:tr>
      <w:tr w:rsidR="001D78AC" w14:paraId="08AE0697" w14:textId="77777777" w:rsidTr="00F22F33">
        <w:tc>
          <w:tcPr>
            <w:tcW w:w="3828" w:type="dxa"/>
          </w:tcPr>
          <w:p w14:paraId="350E4AC6" w14:textId="77777777" w:rsidR="001D78AC" w:rsidRDefault="00915606">
            <w:pPr>
              <w:rPr>
                <w:sz w:val="24"/>
              </w:rPr>
            </w:pPr>
            <w:r w:rsidRPr="00915606">
              <w:rPr>
                <w:sz w:val="24"/>
              </w:rPr>
              <w:t>Vocabulary support (aka. Pre-teach vocab)</w:t>
            </w:r>
          </w:p>
          <w:p w14:paraId="00575ACF" w14:textId="77777777" w:rsidR="00F22F33" w:rsidRPr="00915606" w:rsidRDefault="00F22F33">
            <w:pPr>
              <w:rPr>
                <w:sz w:val="24"/>
              </w:rPr>
            </w:pPr>
          </w:p>
        </w:tc>
        <w:tc>
          <w:tcPr>
            <w:tcW w:w="4252" w:type="dxa"/>
          </w:tcPr>
          <w:p w14:paraId="3243789D" w14:textId="77777777" w:rsidR="001D78AC" w:rsidRPr="00915606" w:rsidRDefault="00915606">
            <w:pPr>
              <w:rPr>
                <w:sz w:val="24"/>
              </w:rPr>
            </w:pPr>
            <w:r>
              <w:rPr>
                <w:sz w:val="24"/>
              </w:rPr>
              <w:t xml:space="preserve">Learning new vocabulary </w:t>
            </w:r>
          </w:p>
        </w:tc>
        <w:tc>
          <w:tcPr>
            <w:tcW w:w="6804" w:type="dxa"/>
          </w:tcPr>
          <w:p w14:paraId="6176E877" w14:textId="77777777" w:rsidR="001D78AC" w:rsidRDefault="00027D12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027D12">
              <w:rPr>
                <w:i/>
                <w:sz w:val="24"/>
              </w:rPr>
              <w:t>Star words template</w:t>
            </w:r>
            <w:r>
              <w:rPr>
                <w:sz w:val="24"/>
              </w:rPr>
              <w:t xml:space="preserve"> to learning a new word – try one or 2 a week and revisit them often</w:t>
            </w:r>
          </w:p>
          <w:p w14:paraId="29C105C2" w14:textId="77777777" w:rsidR="003F62C2" w:rsidRDefault="003F62C2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3F62C2">
              <w:rPr>
                <w:i/>
                <w:sz w:val="24"/>
              </w:rPr>
              <w:t>Working on Vocabulary Pack</w:t>
            </w:r>
            <w:r>
              <w:rPr>
                <w:sz w:val="24"/>
              </w:rPr>
              <w:t xml:space="preserve"> for information of Word Finding and support ideas</w:t>
            </w:r>
          </w:p>
          <w:p w14:paraId="6D06A5DC" w14:textId="77777777" w:rsidR="005C4EC7" w:rsidRDefault="005C4EC7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5C4EC7">
              <w:rPr>
                <w:i/>
                <w:sz w:val="24"/>
              </w:rPr>
              <w:t>Vocab Activity Pack</w:t>
            </w:r>
            <w:r>
              <w:rPr>
                <w:sz w:val="24"/>
              </w:rPr>
              <w:t xml:space="preserve"> to develop techniques to learn vocabulary</w:t>
            </w:r>
          </w:p>
          <w:p w14:paraId="3315E694" w14:textId="77777777" w:rsidR="00082164" w:rsidRDefault="00082164">
            <w:pPr>
              <w:rPr>
                <w:sz w:val="24"/>
              </w:rPr>
            </w:pPr>
            <w:r>
              <w:rPr>
                <w:sz w:val="24"/>
              </w:rPr>
              <w:t xml:space="preserve">- You can access free vocabulary activities and games at </w:t>
            </w:r>
            <w:proofErr w:type="spellStart"/>
            <w:r>
              <w:rPr>
                <w:sz w:val="24"/>
              </w:rPr>
              <w:t>Twinkl</w:t>
            </w:r>
            <w:proofErr w:type="spellEnd"/>
            <w:r>
              <w:rPr>
                <w:sz w:val="24"/>
              </w:rPr>
              <w:t>:</w:t>
            </w:r>
          </w:p>
          <w:p w14:paraId="6A3B86C4" w14:textId="77777777" w:rsidR="009C66ED" w:rsidRPr="00B16FF1" w:rsidRDefault="00BC40AD">
            <w:hyperlink r:id="rId8" w:history="1">
              <w:r w:rsidR="00082164">
                <w:rPr>
                  <w:rStyle w:val="Hyperlink"/>
                </w:rPr>
                <w:t>https://www.twinkl.co.uk/resources/specialeducationalneeds-sen-speech-language-therapy/specialeducationalneeds-sen-speech-language-therapy-language/specialeducationalneeds-speech-language-therapy-word-order-vocabulary</w:t>
              </w:r>
            </w:hyperlink>
          </w:p>
        </w:tc>
      </w:tr>
      <w:tr w:rsidR="001D78AC" w14:paraId="00AFD5AD" w14:textId="77777777" w:rsidTr="00F22F33">
        <w:tc>
          <w:tcPr>
            <w:tcW w:w="3828" w:type="dxa"/>
          </w:tcPr>
          <w:p w14:paraId="173F8C39" w14:textId="77777777" w:rsidR="001D78AC" w:rsidRPr="00915606" w:rsidRDefault="00915606">
            <w:pPr>
              <w:rPr>
                <w:sz w:val="24"/>
              </w:rPr>
            </w:pPr>
            <w:r>
              <w:rPr>
                <w:sz w:val="24"/>
              </w:rPr>
              <w:t>Lego therapy</w:t>
            </w:r>
          </w:p>
        </w:tc>
        <w:tc>
          <w:tcPr>
            <w:tcW w:w="4252" w:type="dxa"/>
          </w:tcPr>
          <w:p w14:paraId="7BF3377A" w14:textId="77777777" w:rsidR="001D78AC" w:rsidRDefault="00F505C6">
            <w:pPr>
              <w:rPr>
                <w:sz w:val="24"/>
              </w:rPr>
            </w:pPr>
            <w:r>
              <w:rPr>
                <w:sz w:val="24"/>
              </w:rPr>
              <w:t>Listening skills</w:t>
            </w:r>
          </w:p>
          <w:p w14:paraId="3CA43C2E" w14:textId="77777777" w:rsidR="00F505C6" w:rsidRPr="00915606" w:rsidRDefault="00F505C6">
            <w:pPr>
              <w:rPr>
                <w:sz w:val="24"/>
              </w:rPr>
            </w:pPr>
            <w:r>
              <w:rPr>
                <w:sz w:val="24"/>
              </w:rPr>
              <w:t>Communication skills</w:t>
            </w:r>
          </w:p>
        </w:tc>
        <w:tc>
          <w:tcPr>
            <w:tcW w:w="6804" w:type="dxa"/>
          </w:tcPr>
          <w:p w14:paraId="03A58A1B" w14:textId="77777777" w:rsidR="009C66ED" w:rsidRPr="00915606" w:rsidRDefault="00BF1F08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BF1F08">
              <w:rPr>
                <w:i/>
                <w:sz w:val="24"/>
              </w:rPr>
              <w:t>Lego Therapy Group Information Sheet</w:t>
            </w:r>
            <w:r>
              <w:rPr>
                <w:sz w:val="24"/>
              </w:rPr>
              <w:t xml:space="preserve"> </w:t>
            </w:r>
            <w:r w:rsidR="00252359">
              <w:rPr>
                <w:sz w:val="24"/>
              </w:rPr>
              <w:t xml:space="preserve">/ </w:t>
            </w:r>
            <w:r w:rsidR="00252359" w:rsidRPr="00252359">
              <w:rPr>
                <w:i/>
                <w:sz w:val="24"/>
              </w:rPr>
              <w:t xml:space="preserve">Lego Therapy Sentence Strips </w:t>
            </w:r>
            <w:r w:rsidR="00252359">
              <w:rPr>
                <w:i/>
                <w:sz w:val="24"/>
              </w:rPr>
              <w:t xml:space="preserve">/ Lego Therapy Useful Instruction Words </w:t>
            </w:r>
            <w:r>
              <w:rPr>
                <w:sz w:val="24"/>
              </w:rPr>
              <w:t>to find out how you continue to provide support through the use of Lego/construction kits</w:t>
            </w:r>
          </w:p>
        </w:tc>
      </w:tr>
      <w:tr w:rsidR="001D78AC" w14:paraId="11F35B58" w14:textId="77777777" w:rsidTr="00F22F33">
        <w:tc>
          <w:tcPr>
            <w:tcW w:w="3828" w:type="dxa"/>
          </w:tcPr>
          <w:p w14:paraId="74A4F33C" w14:textId="77777777" w:rsidR="001D78AC" w:rsidRPr="00915606" w:rsidRDefault="00F22F33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Social skills</w:t>
            </w:r>
          </w:p>
        </w:tc>
        <w:tc>
          <w:tcPr>
            <w:tcW w:w="4252" w:type="dxa"/>
          </w:tcPr>
          <w:p w14:paraId="77143723" w14:textId="77777777" w:rsidR="001D78AC" w:rsidRDefault="00F22F33">
            <w:pPr>
              <w:rPr>
                <w:sz w:val="24"/>
              </w:rPr>
            </w:pPr>
            <w:r>
              <w:rPr>
                <w:sz w:val="24"/>
              </w:rPr>
              <w:t>Friendship skills</w:t>
            </w:r>
          </w:p>
          <w:p w14:paraId="5D942622" w14:textId="77777777" w:rsidR="00F22F33" w:rsidRPr="00915606" w:rsidRDefault="00F22F33">
            <w:pPr>
              <w:rPr>
                <w:sz w:val="24"/>
              </w:rPr>
            </w:pPr>
            <w:r>
              <w:rPr>
                <w:sz w:val="24"/>
              </w:rPr>
              <w:t>Understand ‘social rules’ for behaviour</w:t>
            </w:r>
          </w:p>
        </w:tc>
        <w:tc>
          <w:tcPr>
            <w:tcW w:w="6804" w:type="dxa"/>
          </w:tcPr>
          <w:p w14:paraId="1787E043" w14:textId="77777777" w:rsidR="001D78AC" w:rsidRDefault="00027D12">
            <w:pPr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F403C1">
              <w:rPr>
                <w:sz w:val="24"/>
              </w:rPr>
              <w:t xml:space="preserve">‘Social Detectives’ – Go through the </w:t>
            </w:r>
            <w:r w:rsidR="00F403C1" w:rsidRPr="00F403C1">
              <w:rPr>
                <w:i/>
                <w:sz w:val="24"/>
              </w:rPr>
              <w:t>Social Detective Language and Definitions</w:t>
            </w:r>
            <w:r w:rsidR="00F403C1">
              <w:rPr>
                <w:sz w:val="24"/>
              </w:rPr>
              <w:t>. You could create mind maps with examples that are re-</w:t>
            </w:r>
            <w:r w:rsidR="00F30E02">
              <w:rPr>
                <w:sz w:val="24"/>
              </w:rPr>
              <w:t>visited and added to over time</w:t>
            </w:r>
          </w:p>
          <w:p w14:paraId="52B3321F" w14:textId="77777777" w:rsidR="00F30E02" w:rsidRDefault="00F30E02">
            <w:pPr>
              <w:rPr>
                <w:sz w:val="24"/>
              </w:rPr>
            </w:pPr>
            <w:r>
              <w:rPr>
                <w:sz w:val="24"/>
              </w:rPr>
              <w:t>- Use the ‘</w:t>
            </w:r>
            <w:r w:rsidRPr="00D32725">
              <w:rPr>
                <w:i/>
                <w:sz w:val="24"/>
              </w:rPr>
              <w:t>Good Friend Sorting Cards’</w:t>
            </w:r>
            <w:r>
              <w:rPr>
                <w:sz w:val="24"/>
              </w:rPr>
              <w:t xml:space="preserve"> to support discussion about friendship skills</w:t>
            </w:r>
          </w:p>
          <w:p w14:paraId="3F96A98D" w14:textId="77777777" w:rsidR="009C66ED" w:rsidRPr="00915606" w:rsidRDefault="00D32725">
            <w:pPr>
              <w:rPr>
                <w:sz w:val="24"/>
              </w:rPr>
            </w:pPr>
            <w:r>
              <w:rPr>
                <w:sz w:val="24"/>
              </w:rPr>
              <w:t>- Search ‘social skills’ on Pinterest for more ideas to develop social skills at home</w:t>
            </w:r>
          </w:p>
        </w:tc>
      </w:tr>
      <w:tr w:rsidR="00915606" w14:paraId="7472BA52" w14:textId="77777777" w:rsidTr="00F22F33">
        <w:tc>
          <w:tcPr>
            <w:tcW w:w="14884" w:type="dxa"/>
            <w:gridSpan w:val="3"/>
            <w:shd w:val="clear" w:color="auto" w:fill="BDD6EE" w:themeFill="accent1" w:themeFillTint="66"/>
          </w:tcPr>
          <w:p w14:paraId="4003FFA2" w14:textId="77777777" w:rsidR="00915606" w:rsidRPr="00915606" w:rsidRDefault="00915606">
            <w:pPr>
              <w:rPr>
                <w:sz w:val="24"/>
              </w:rPr>
            </w:pPr>
            <w:r>
              <w:rPr>
                <w:sz w:val="24"/>
              </w:rPr>
              <w:t>Cognition and Learning Needs</w:t>
            </w:r>
          </w:p>
        </w:tc>
      </w:tr>
      <w:tr w:rsidR="00915606" w14:paraId="2BA064C3" w14:textId="77777777" w:rsidTr="00F22F33">
        <w:tc>
          <w:tcPr>
            <w:tcW w:w="3828" w:type="dxa"/>
          </w:tcPr>
          <w:p w14:paraId="7062DF23" w14:textId="77777777" w:rsidR="00915606" w:rsidRPr="00915606" w:rsidRDefault="00915606">
            <w:pPr>
              <w:rPr>
                <w:sz w:val="24"/>
              </w:rPr>
            </w:pPr>
            <w:r>
              <w:rPr>
                <w:sz w:val="24"/>
              </w:rPr>
              <w:t>Handwriting practise</w:t>
            </w:r>
          </w:p>
        </w:tc>
        <w:tc>
          <w:tcPr>
            <w:tcW w:w="4252" w:type="dxa"/>
          </w:tcPr>
          <w:p w14:paraId="1C172B97" w14:textId="77777777" w:rsidR="00915606" w:rsidRDefault="00F505C6">
            <w:pPr>
              <w:rPr>
                <w:sz w:val="24"/>
              </w:rPr>
            </w:pPr>
            <w:r>
              <w:rPr>
                <w:sz w:val="24"/>
              </w:rPr>
              <w:t>Correct formation of letters</w:t>
            </w:r>
          </w:p>
          <w:p w14:paraId="3FF00CA8" w14:textId="77777777" w:rsidR="00F505C6" w:rsidRPr="00915606" w:rsidRDefault="00F505C6">
            <w:pPr>
              <w:rPr>
                <w:sz w:val="24"/>
              </w:rPr>
            </w:pPr>
            <w:r>
              <w:rPr>
                <w:sz w:val="24"/>
              </w:rPr>
              <w:t xml:space="preserve">Developing speed and fluency </w:t>
            </w:r>
          </w:p>
        </w:tc>
        <w:tc>
          <w:tcPr>
            <w:tcW w:w="6804" w:type="dxa"/>
          </w:tcPr>
          <w:p w14:paraId="772269D6" w14:textId="77777777" w:rsidR="00915606" w:rsidRDefault="009C66ED">
            <w:pPr>
              <w:rPr>
                <w:sz w:val="24"/>
              </w:rPr>
            </w:pPr>
            <w:r>
              <w:rPr>
                <w:sz w:val="24"/>
              </w:rPr>
              <w:t xml:space="preserve">- Use </w:t>
            </w:r>
            <w:r w:rsidRPr="009C66ED">
              <w:rPr>
                <w:i/>
                <w:sz w:val="24"/>
              </w:rPr>
              <w:t>Handwriting warm-up exercise</w:t>
            </w:r>
            <w:r>
              <w:rPr>
                <w:sz w:val="24"/>
              </w:rPr>
              <w:t xml:space="preserve"> to support fine motor activities to improve handwriting</w:t>
            </w:r>
          </w:p>
          <w:p w14:paraId="7E432AA7" w14:textId="77777777" w:rsidR="009C66ED" w:rsidRDefault="009C66ED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9C66ED">
              <w:rPr>
                <w:i/>
                <w:sz w:val="24"/>
              </w:rPr>
              <w:t>Handwriting User Guide</w:t>
            </w:r>
            <w:r>
              <w:rPr>
                <w:sz w:val="24"/>
              </w:rPr>
              <w:t xml:space="preserve"> for information on how to teach handwriting</w:t>
            </w:r>
          </w:p>
          <w:p w14:paraId="71C848DE" w14:textId="77777777" w:rsidR="00CC1250" w:rsidRPr="00915606" w:rsidRDefault="009C66ED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9C66ED">
              <w:rPr>
                <w:i/>
                <w:sz w:val="24"/>
              </w:rPr>
              <w:t>Letter formation handwriting sheet</w:t>
            </w:r>
            <w:r>
              <w:rPr>
                <w:sz w:val="24"/>
              </w:rPr>
              <w:t xml:space="preserve"> to support your child to correctly form their letters, then build up to writing neat words (this can be linked to spelling practise also)</w:t>
            </w:r>
          </w:p>
        </w:tc>
      </w:tr>
      <w:tr w:rsidR="00915606" w14:paraId="08BDC7B7" w14:textId="77777777" w:rsidTr="00F22F33">
        <w:tc>
          <w:tcPr>
            <w:tcW w:w="3828" w:type="dxa"/>
          </w:tcPr>
          <w:p w14:paraId="434646E9" w14:textId="77777777" w:rsidR="00915606" w:rsidRPr="00915606" w:rsidRDefault="00915606">
            <w:pPr>
              <w:rPr>
                <w:sz w:val="24"/>
              </w:rPr>
            </w:pPr>
            <w:r>
              <w:rPr>
                <w:sz w:val="24"/>
              </w:rPr>
              <w:t>1:1 reading</w:t>
            </w:r>
          </w:p>
        </w:tc>
        <w:tc>
          <w:tcPr>
            <w:tcW w:w="4252" w:type="dxa"/>
          </w:tcPr>
          <w:p w14:paraId="7A1B29B7" w14:textId="77777777" w:rsidR="00915606" w:rsidRDefault="00F505C6">
            <w:pPr>
              <w:rPr>
                <w:sz w:val="24"/>
              </w:rPr>
            </w:pPr>
            <w:r>
              <w:rPr>
                <w:sz w:val="24"/>
              </w:rPr>
              <w:t>Developing fluency when reading</w:t>
            </w:r>
          </w:p>
          <w:p w14:paraId="7F1C3FD9" w14:textId="77777777" w:rsidR="00F505C6" w:rsidRPr="00915606" w:rsidRDefault="00F505C6">
            <w:pPr>
              <w:rPr>
                <w:sz w:val="24"/>
              </w:rPr>
            </w:pPr>
            <w:r>
              <w:rPr>
                <w:sz w:val="24"/>
              </w:rPr>
              <w:t>Understand and talk about what has been read</w:t>
            </w:r>
          </w:p>
        </w:tc>
        <w:tc>
          <w:tcPr>
            <w:tcW w:w="6804" w:type="dxa"/>
          </w:tcPr>
          <w:p w14:paraId="79CA5719" w14:textId="77777777" w:rsidR="009C66ED" w:rsidRDefault="009C66ED" w:rsidP="009C66ED">
            <w:pPr>
              <w:rPr>
                <w:sz w:val="24"/>
              </w:rPr>
            </w:pPr>
            <w:r>
              <w:rPr>
                <w:sz w:val="24"/>
              </w:rPr>
              <w:t>- Try to read daily with your child</w:t>
            </w:r>
          </w:p>
          <w:p w14:paraId="627C503E" w14:textId="77777777" w:rsidR="009C66ED" w:rsidRDefault="009C66ED" w:rsidP="009C66ED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9C66ED">
              <w:rPr>
                <w:i/>
                <w:sz w:val="24"/>
              </w:rPr>
              <w:t>Reading skills questions</w:t>
            </w:r>
            <w:r>
              <w:rPr>
                <w:sz w:val="24"/>
              </w:rPr>
              <w:t xml:space="preserve"> to develop understanding of the text you are reading</w:t>
            </w:r>
          </w:p>
          <w:p w14:paraId="561F4598" w14:textId="77777777" w:rsidR="00915606" w:rsidRPr="00915606" w:rsidRDefault="009C66ED">
            <w:pPr>
              <w:rPr>
                <w:sz w:val="24"/>
              </w:rPr>
            </w:pPr>
            <w:r>
              <w:rPr>
                <w:sz w:val="24"/>
              </w:rPr>
              <w:t>- Remember it is important for them to listen to texts too – have story time as a family/listen to audiobooks</w:t>
            </w:r>
          </w:p>
        </w:tc>
      </w:tr>
      <w:tr w:rsidR="00915606" w14:paraId="4B4494CE" w14:textId="77777777" w:rsidTr="00F22F33">
        <w:tc>
          <w:tcPr>
            <w:tcW w:w="3828" w:type="dxa"/>
          </w:tcPr>
          <w:p w14:paraId="73A375BE" w14:textId="77777777" w:rsidR="00915606" w:rsidRDefault="00915606">
            <w:pPr>
              <w:rPr>
                <w:sz w:val="24"/>
              </w:rPr>
            </w:pPr>
            <w:r>
              <w:rPr>
                <w:sz w:val="24"/>
              </w:rPr>
              <w:t>Personalised maths</w:t>
            </w:r>
          </w:p>
          <w:p w14:paraId="60E8F80D" w14:textId="77777777" w:rsidR="00F22F33" w:rsidRPr="00915606" w:rsidRDefault="00F22F33">
            <w:pPr>
              <w:rPr>
                <w:sz w:val="24"/>
              </w:rPr>
            </w:pPr>
          </w:p>
        </w:tc>
        <w:tc>
          <w:tcPr>
            <w:tcW w:w="4252" w:type="dxa"/>
          </w:tcPr>
          <w:p w14:paraId="6480F8A4" w14:textId="77777777" w:rsidR="00915606" w:rsidRPr="00915606" w:rsidRDefault="00F505C6">
            <w:pPr>
              <w:rPr>
                <w:sz w:val="24"/>
              </w:rPr>
            </w:pPr>
            <w:r>
              <w:rPr>
                <w:sz w:val="24"/>
              </w:rPr>
              <w:t>Development of key numeracy skills</w:t>
            </w:r>
          </w:p>
        </w:tc>
        <w:tc>
          <w:tcPr>
            <w:tcW w:w="6804" w:type="dxa"/>
          </w:tcPr>
          <w:p w14:paraId="42CF9753" w14:textId="77777777" w:rsidR="00915606" w:rsidRDefault="00DF0DEF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DF0DEF">
              <w:rPr>
                <w:i/>
                <w:sz w:val="24"/>
              </w:rPr>
              <w:t>Play</w:t>
            </w:r>
            <w:r>
              <w:rPr>
                <w:i/>
                <w:sz w:val="24"/>
              </w:rPr>
              <w:t>ing</w:t>
            </w:r>
            <w:r w:rsidRPr="00DF0DEF">
              <w:rPr>
                <w:i/>
                <w:sz w:val="24"/>
              </w:rPr>
              <w:t xml:space="preserve"> number games with your child</w:t>
            </w:r>
            <w:r>
              <w:rPr>
                <w:sz w:val="24"/>
              </w:rPr>
              <w:t xml:space="preserve"> for ideas of simple number games to can be used to support</w:t>
            </w:r>
          </w:p>
          <w:p w14:paraId="30ED2CA3" w14:textId="77777777" w:rsidR="00F937AB" w:rsidRDefault="00F937AB">
            <w:pPr>
              <w:rPr>
                <w:sz w:val="24"/>
              </w:rPr>
            </w:pPr>
            <w:r>
              <w:rPr>
                <w:sz w:val="24"/>
              </w:rPr>
              <w:t xml:space="preserve">- See </w:t>
            </w:r>
            <w:r>
              <w:rPr>
                <w:i/>
                <w:sz w:val="24"/>
              </w:rPr>
              <w:t xml:space="preserve">Helping your child with number </w:t>
            </w:r>
            <w:r>
              <w:rPr>
                <w:sz w:val="24"/>
              </w:rPr>
              <w:t>for ideas</w:t>
            </w:r>
          </w:p>
          <w:p w14:paraId="15D628C2" w14:textId="77777777" w:rsidR="00F516C7" w:rsidRPr="00F937AB" w:rsidRDefault="00F516C7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F516C7">
              <w:rPr>
                <w:i/>
                <w:sz w:val="24"/>
              </w:rPr>
              <w:t>Addition facts Loop cards</w:t>
            </w:r>
            <w:r>
              <w:rPr>
                <w:sz w:val="24"/>
              </w:rPr>
              <w:t xml:space="preserve"> to play the loop card game. You (or your child) can write new ones to match their level.</w:t>
            </w:r>
          </w:p>
          <w:p w14:paraId="53E64F26" w14:textId="77777777" w:rsidR="00DF0DEF" w:rsidRDefault="00F516C7">
            <w:pPr>
              <w:rPr>
                <w:sz w:val="24"/>
              </w:rPr>
            </w:pPr>
            <w:r>
              <w:rPr>
                <w:sz w:val="24"/>
              </w:rPr>
              <w:t xml:space="preserve">- Play the </w:t>
            </w:r>
            <w:r w:rsidRPr="00F516C7">
              <w:rPr>
                <w:i/>
                <w:sz w:val="24"/>
              </w:rPr>
              <w:t>Doubles board game</w:t>
            </w:r>
            <w:r>
              <w:rPr>
                <w:sz w:val="24"/>
              </w:rPr>
              <w:t xml:space="preserve"> to practise doubling skills (this could be adapted to more challenging numbers if required</w:t>
            </w:r>
            <w:r w:rsidR="004E2821">
              <w:rPr>
                <w:sz w:val="24"/>
              </w:rPr>
              <w:t>)</w:t>
            </w:r>
          </w:p>
          <w:p w14:paraId="4577593E" w14:textId="77777777" w:rsidR="00086DF1" w:rsidRDefault="00086DF1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086DF1">
              <w:rPr>
                <w:i/>
                <w:sz w:val="24"/>
              </w:rPr>
              <w:t>Number Bonds to 10 Beanstalk Activity</w:t>
            </w:r>
            <w:r>
              <w:rPr>
                <w:sz w:val="24"/>
              </w:rPr>
              <w:t xml:space="preserve"> to practise quick recall of number bonds (this could be adapted to more challenging numbers if required e.g. bonds to 20, 50, 100)</w:t>
            </w:r>
          </w:p>
          <w:p w14:paraId="0EA783B5" w14:textId="77777777" w:rsidR="00CC1250" w:rsidRDefault="00F30E02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- Use the </w:t>
            </w:r>
            <w:r w:rsidRPr="00F30E02">
              <w:rPr>
                <w:i/>
                <w:sz w:val="24"/>
              </w:rPr>
              <w:t>Place Value Board Game</w:t>
            </w:r>
            <w:r>
              <w:rPr>
                <w:sz w:val="24"/>
              </w:rPr>
              <w:t xml:space="preserve"> to develop place value skills</w:t>
            </w:r>
          </w:p>
          <w:p w14:paraId="4B74649C" w14:textId="77777777" w:rsidR="00B16FF1" w:rsidRPr="00915606" w:rsidRDefault="00D30B28">
            <w:pPr>
              <w:rPr>
                <w:sz w:val="24"/>
              </w:rPr>
            </w:pPr>
            <w:r>
              <w:rPr>
                <w:sz w:val="24"/>
              </w:rPr>
              <w:t xml:space="preserve">- Online maths activities at: </w:t>
            </w:r>
            <w:hyperlink r:id="rId9" w:history="1">
              <w:r w:rsidRPr="00D30B28">
                <w:rPr>
                  <w:rStyle w:val="Hyperlink"/>
                  <w:sz w:val="24"/>
                </w:rPr>
                <w:t>https://www.doorwayonline.org.uk/number/</w:t>
              </w:r>
            </w:hyperlink>
          </w:p>
        </w:tc>
      </w:tr>
      <w:tr w:rsidR="00915606" w14:paraId="1435CA94" w14:textId="77777777" w:rsidTr="00F22F33">
        <w:tc>
          <w:tcPr>
            <w:tcW w:w="3828" w:type="dxa"/>
          </w:tcPr>
          <w:p w14:paraId="210D7E67" w14:textId="77777777" w:rsidR="00915606" w:rsidRDefault="00915606" w:rsidP="00915606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Personalised English</w:t>
            </w:r>
          </w:p>
          <w:p w14:paraId="1DB6E78C" w14:textId="77777777" w:rsidR="00F22F33" w:rsidRDefault="00F22F33" w:rsidP="00915606">
            <w:pPr>
              <w:rPr>
                <w:sz w:val="24"/>
              </w:rPr>
            </w:pPr>
          </w:p>
        </w:tc>
        <w:tc>
          <w:tcPr>
            <w:tcW w:w="4252" w:type="dxa"/>
          </w:tcPr>
          <w:p w14:paraId="0CDDAD32" w14:textId="77777777" w:rsidR="00915606" w:rsidRPr="00915606" w:rsidRDefault="00F505C6">
            <w:pPr>
              <w:rPr>
                <w:sz w:val="24"/>
              </w:rPr>
            </w:pPr>
            <w:r>
              <w:rPr>
                <w:sz w:val="24"/>
              </w:rPr>
              <w:t>Development of key literacy skills</w:t>
            </w:r>
          </w:p>
        </w:tc>
        <w:tc>
          <w:tcPr>
            <w:tcW w:w="6804" w:type="dxa"/>
          </w:tcPr>
          <w:p w14:paraId="2F4A07A5" w14:textId="77777777" w:rsidR="00786104" w:rsidRDefault="00786104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786104">
              <w:rPr>
                <w:i/>
                <w:sz w:val="24"/>
              </w:rPr>
              <w:t xml:space="preserve">Story Wheel </w:t>
            </w:r>
            <w:r w:rsidRPr="00082164">
              <w:rPr>
                <w:sz w:val="24"/>
              </w:rPr>
              <w:t xml:space="preserve">activity </w:t>
            </w:r>
            <w:r>
              <w:rPr>
                <w:sz w:val="24"/>
              </w:rPr>
              <w:t>to develop understanding of events after reading a short story together</w:t>
            </w:r>
          </w:p>
          <w:p w14:paraId="46140C6C" w14:textId="77777777" w:rsidR="00CC1250" w:rsidRDefault="00CC1250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CC1250">
              <w:rPr>
                <w:i/>
                <w:sz w:val="24"/>
              </w:rPr>
              <w:t>Story settings description</w:t>
            </w:r>
            <w:r>
              <w:rPr>
                <w:sz w:val="24"/>
              </w:rPr>
              <w:t xml:space="preserve"> activity to develop setting descriptions (children could draw their own ideas)</w:t>
            </w:r>
          </w:p>
          <w:p w14:paraId="0A2D7004" w14:textId="77777777" w:rsidR="003B2803" w:rsidRDefault="003B2803">
            <w:pPr>
              <w:rPr>
                <w:sz w:val="24"/>
              </w:rPr>
            </w:pPr>
            <w:r>
              <w:rPr>
                <w:sz w:val="24"/>
              </w:rPr>
              <w:t xml:space="preserve">- Use </w:t>
            </w:r>
            <w:r w:rsidRPr="003B2803">
              <w:rPr>
                <w:i/>
                <w:sz w:val="24"/>
              </w:rPr>
              <w:t>Simple Sentence Scramble Activity</w:t>
            </w:r>
            <w:r>
              <w:rPr>
                <w:sz w:val="24"/>
              </w:rPr>
              <w:t xml:space="preserve"> for your child to re-order sentences (this could be adapted)</w:t>
            </w:r>
          </w:p>
          <w:p w14:paraId="0C2F08B2" w14:textId="77777777" w:rsidR="00D30B28" w:rsidRDefault="00D30B28">
            <w:pPr>
              <w:rPr>
                <w:sz w:val="24"/>
              </w:rPr>
            </w:pPr>
            <w:r>
              <w:rPr>
                <w:sz w:val="24"/>
              </w:rPr>
              <w:t xml:space="preserve">- Online Literacy activities at: </w:t>
            </w:r>
            <w:hyperlink r:id="rId10" w:history="1">
              <w:r w:rsidRPr="00D30B28">
                <w:rPr>
                  <w:rStyle w:val="Hyperlink"/>
                  <w:sz w:val="24"/>
                </w:rPr>
                <w:t>https://www.doorwayonline.org.uk/literacy/</w:t>
              </w:r>
            </w:hyperlink>
          </w:p>
          <w:p w14:paraId="036D53D5" w14:textId="77777777" w:rsidR="00B16FF1" w:rsidRPr="00915606" w:rsidRDefault="00CC1250">
            <w:pPr>
              <w:rPr>
                <w:sz w:val="24"/>
              </w:rPr>
            </w:pPr>
            <w:r>
              <w:rPr>
                <w:sz w:val="24"/>
              </w:rPr>
              <w:t xml:space="preserve">- Search ‘writing activities’ at </w:t>
            </w:r>
            <w:hyperlink r:id="rId11" w:history="1">
              <w:r w:rsidRPr="00CC1250">
                <w:rPr>
                  <w:rStyle w:val="Hyperlink"/>
                  <w:sz w:val="24"/>
                </w:rPr>
                <w:t>https://www.twinkl.co.uk/</w:t>
              </w:r>
            </w:hyperlink>
            <w:r>
              <w:rPr>
                <w:sz w:val="24"/>
              </w:rPr>
              <w:t xml:space="preserve"> for more writing activities</w:t>
            </w:r>
          </w:p>
        </w:tc>
      </w:tr>
      <w:tr w:rsidR="00915606" w14:paraId="2B46F75C" w14:textId="77777777" w:rsidTr="00F22F33">
        <w:tc>
          <w:tcPr>
            <w:tcW w:w="3828" w:type="dxa"/>
          </w:tcPr>
          <w:p w14:paraId="6EA94C15" w14:textId="77777777" w:rsidR="00915606" w:rsidRPr="00915606" w:rsidRDefault="00915606">
            <w:pPr>
              <w:rPr>
                <w:sz w:val="24"/>
              </w:rPr>
            </w:pPr>
            <w:r>
              <w:rPr>
                <w:sz w:val="24"/>
              </w:rPr>
              <w:t>Phonics</w:t>
            </w:r>
          </w:p>
        </w:tc>
        <w:tc>
          <w:tcPr>
            <w:tcW w:w="4252" w:type="dxa"/>
          </w:tcPr>
          <w:p w14:paraId="6FD8A3EF" w14:textId="77777777" w:rsidR="00915606" w:rsidRDefault="00F505C6">
            <w:pPr>
              <w:rPr>
                <w:sz w:val="24"/>
              </w:rPr>
            </w:pPr>
            <w:r>
              <w:rPr>
                <w:sz w:val="24"/>
              </w:rPr>
              <w:t>Recognise sounds (in each target phase)</w:t>
            </w:r>
          </w:p>
          <w:p w14:paraId="6515EDA6" w14:textId="77777777" w:rsidR="00F505C6" w:rsidRDefault="00F505C6">
            <w:pPr>
              <w:rPr>
                <w:sz w:val="24"/>
              </w:rPr>
            </w:pPr>
            <w:r>
              <w:rPr>
                <w:sz w:val="24"/>
              </w:rPr>
              <w:t>Read words containing target sounds</w:t>
            </w:r>
          </w:p>
          <w:p w14:paraId="154AF3D1" w14:textId="77777777" w:rsidR="00F505C6" w:rsidRPr="00915606" w:rsidRDefault="00F505C6">
            <w:pPr>
              <w:rPr>
                <w:sz w:val="24"/>
              </w:rPr>
            </w:pPr>
            <w:r>
              <w:rPr>
                <w:sz w:val="24"/>
              </w:rPr>
              <w:t>Spell words containing target sounds</w:t>
            </w:r>
          </w:p>
        </w:tc>
        <w:tc>
          <w:tcPr>
            <w:tcW w:w="6804" w:type="dxa"/>
          </w:tcPr>
          <w:p w14:paraId="77784BB9" w14:textId="77777777" w:rsidR="00915606" w:rsidRDefault="001245D0">
            <w:r>
              <w:rPr>
                <w:sz w:val="24"/>
              </w:rPr>
              <w:t xml:space="preserve">- Play free phonics games at </w:t>
            </w:r>
            <w:hyperlink r:id="rId12" w:history="1">
              <w:r w:rsidRPr="00D40DC5">
                <w:rPr>
                  <w:rStyle w:val="Hyperlink"/>
                  <w:sz w:val="24"/>
                </w:rPr>
                <w:t>https://www.phonicsplay.co.uk/index.htm#</w:t>
              </w:r>
            </w:hyperlink>
            <w:r w:rsidRPr="00D40DC5">
              <w:rPr>
                <w:sz w:val="24"/>
              </w:rPr>
              <w:t xml:space="preserve"> </w:t>
            </w:r>
          </w:p>
          <w:p w14:paraId="5CFDFE41" w14:textId="77777777" w:rsidR="00C379CB" w:rsidRDefault="00C379CB">
            <w:pPr>
              <w:rPr>
                <w:sz w:val="24"/>
              </w:rPr>
            </w:pPr>
            <w:r>
              <w:t xml:space="preserve">- </w:t>
            </w:r>
            <w:r w:rsidRPr="00C379CB">
              <w:rPr>
                <w:sz w:val="24"/>
              </w:rPr>
              <w:t xml:space="preserve">Parents can use our </w:t>
            </w:r>
            <w:r w:rsidRPr="00C379CB">
              <w:rPr>
                <w:i/>
                <w:sz w:val="24"/>
              </w:rPr>
              <w:t>Phonics glossary</w:t>
            </w:r>
            <w:r w:rsidRPr="00C379CB">
              <w:rPr>
                <w:sz w:val="24"/>
              </w:rPr>
              <w:t xml:space="preserve"> to help understand some of the key terms</w:t>
            </w:r>
          </w:p>
          <w:p w14:paraId="170FDBCF" w14:textId="77777777" w:rsidR="00786104" w:rsidRDefault="00786104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786104">
              <w:rPr>
                <w:i/>
                <w:sz w:val="24"/>
              </w:rPr>
              <w:t>phonics and spelling mat</w:t>
            </w:r>
            <w:r>
              <w:rPr>
                <w:sz w:val="24"/>
              </w:rPr>
              <w:t xml:space="preserve"> to practise phonics sounds</w:t>
            </w:r>
          </w:p>
          <w:p w14:paraId="56703FA8" w14:textId="77777777" w:rsidR="00B16FF1" w:rsidRPr="00915606" w:rsidRDefault="00B16FF1" w:rsidP="00B16FF1">
            <w:pPr>
              <w:rPr>
                <w:sz w:val="24"/>
              </w:rPr>
            </w:pPr>
            <w:r>
              <w:rPr>
                <w:sz w:val="24"/>
              </w:rPr>
              <w:t xml:space="preserve">- Search ‘phonics’ at </w:t>
            </w:r>
            <w:hyperlink r:id="rId13" w:history="1">
              <w:r w:rsidRPr="00CC1250">
                <w:rPr>
                  <w:rStyle w:val="Hyperlink"/>
                  <w:sz w:val="24"/>
                </w:rPr>
                <w:t>https://www.twinkl.co.uk/</w:t>
              </w:r>
            </w:hyperlink>
            <w:r>
              <w:rPr>
                <w:sz w:val="24"/>
              </w:rPr>
              <w:t xml:space="preserve"> for more phonics activities</w:t>
            </w:r>
          </w:p>
        </w:tc>
      </w:tr>
      <w:tr w:rsidR="00915606" w14:paraId="39C9652D" w14:textId="77777777" w:rsidTr="00F22F33">
        <w:tc>
          <w:tcPr>
            <w:tcW w:w="3828" w:type="dxa"/>
          </w:tcPr>
          <w:p w14:paraId="5C8C4A67" w14:textId="77777777" w:rsidR="00915606" w:rsidRPr="00915606" w:rsidRDefault="00915606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Nessy</w:t>
            </w:r>
            <w:proofErr w:type="spellEnd"/>
          </w:p>
        </w:tc>
        <w:tc>
          <w:tcPr>
            <w:tcW w:w="4252" w:type="dxa"/>
          </w:tcPr>
          <w:p w14:paraId="0D0F4449" w14:textId="77777777" w:rsidR="00915606" w:rsidRPr="00915606" w:rsidRDefault="00F505C6" w:rsidP="00F505C6">
            <w:pPr>
              <w:rPr>
                <w:sz w:val="24"/>
              </w:rPr>
            </w:pPr>
            <w:r>
              <w:rPr>
                <w:sz w:val="24"/>
              </w:rPr>
              <w:t>Online phonics programme (see above for phonics focus)</w:t>
            </w:r>
          </w:p>
        </w:tc>
        <w:tc>
          <w:tcPr>
            <w:tcW w:w="6804" w:type="dxa"/>
          </w:tcPr>
          <w:p w14:paraId="1DBB6975" w14:textId="77777777" w:rsidR="00B16FF1" w:rsidRPr="00915606" w:rsidRDefault="00252359">
            <w:pPr>
              <w:rPr>
                <w:sz w:val="24"/>
              </w:rPr>
            </w:pPr>
            <w:r>
              <w:rPr>
                <w:sz w:val="24"/>
              </w:rPr>
              <w:t xml:space="preserve">- You can continue to access the </w:t>
            </w:r>
            <w:proofErr w:type="spellStart"/>
            <w:r>
              <w:rPr>
                <w:sz w:val="24"/>
              </w:rPr>
              <w:t>Nessy</w:t>
            </w:r>
            <w:proofErr w:type="spellEnd"/>
            <w:r>
              <w:rPr>
                <w:sz w:val="24"/>
              </w:rPr>
              <w:t xml:space="preserve"> website for your child at </w:t>
            </w:r>
            <w:hyperlink r:id="rId14" w:history="1">
              <w:r w:rsidR="00786104" w:rsidRPr="00786104">
                <w:rPr>
                  <w:rStyle w:val="Hyperlink"/>
                  <w:sz w:val="24"/>
                </w:rPr>
                <w:t>https://www.nessy.com/uk/</w:t>
              </w:r>
            </w:hyperlink>
            <w:r w:rsidR="00786104">
              <w:rPr>
                <w:sz w:val="24"/>
              </w:rPr>
              <w:t xml:space="preserve"> If you child is registered at school you will have been sent an email with the log in details. If you are not registered with </w:t>
            </w:r>
            <w:r w:rsidR="00B16FF1">
              <w:rPr>
                <w:sz w:val="24"/>
              </w:rPr>
              <w:t>school,</w:t>
            </w:r>
            <w:r w:rsidR="00786104">
              <w:rPr>
                <w:sz w:val="24"/>
              </w:rPr>
              <w:t xml:space="preserve"> you can sign up for free.</w:t>
            </w:r>
          </w:p>
        </w:tc>
      </w:tr>
      <w:tr w:rsidR="00915606" w14:paraId="5EF421ED" w14:textId="77777777" w:rsidTr="00F22F33">
        <w:tc>
          <w:tcPr>
            <w:tcW w:w="3828" w:type="dxa"/>
          </w:tcPr>
          <w:p w14:paraId="7E3B479C" w14:textId="77777777" w:rsidR="00915606" w:rsidRDefault="00090F83">
            <w:pPr>
              <w:rPr>
                <w:sz w:val="24"/>
              </w:rPr>
            </w:pPr>
            <w:r>
              <w:rPr>
                <w:sz w:val="24"/>
              </w:rPr>
              <w:t>Spelling support (aka. Precision Teaching)</w:t>
            </w:r>
          </w:p>
          <w:p w14:paraId="43372AD3" w14:textId="77777777" w:rsidR="00F22F33" w:rsidRPr="00915606" w:rsidRDefault="00F22F33">
            <w:pPr>
              <w:rPr>
                <w:sz w:val="24"/>
              </w:rPr>
            </w:pPr>
          </w:p>
        </w:tc>
        <w:tc>
          <w:tcPr>
            <w:tcW w:w="4252" w:type="dxa"/>
          </w:tcPr>
          <w:p w14:paraId="3672C3EF" w14:textId="77777777" w:rsidR="00915606" w:rsidRPr="00915606" w:rsidRDefault="00F22F33">
            <w:pPr>
              <w:rPr>
                <w:sz w:val="24"/>
              </w:rPr>
            </w:pPr>
            <w:r>
              <w:rPr>
                <w:sz w:val="24"/>
              </w:rPr>
              <w:t>Spell High Frequency Words</w:t>
            </w:r>
          </w:p>
        </w:tc>
        <w:tc>
          <w:tcPr>
            <w:tcW w:w="6804" w:type="dxa"/>
          </w:tcPr>
          <w:p w14:paraId="6BD37526" w14:textId="77777777" w:rsidR="00B16FF1" w:rsidRDefault="00027D12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027D12">
              <w:rPr>
                <w:i/>
                <w:sz w:val="24"/>
              </w:rPr>
              <w:t>Learning how to spell</w:t>
            </w:r>
            <w:r>
              <w:rPr>
                <w:sz w:val="24"/>
              </w:rPr>
              <w:t xml:space="preserve"> activity cards for different mul</w:t>
            </w:r>
            <w:r w:rsidR="00B16FF1">
              <w:rPr>
                <w:sz w:val="24"/>
              </w:rPr>
              <w:t>ti-sensory ideas to learn words</w:t>
            </w:r>
          </w:p>
          <w:p w14:paraId="2A421E07" w14:textId="77777777" w:rsidR="009C66ED" w:rsidRDefault="00786104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786104">
              <w:rPr>
                <w:i/>
                <w:sz w:val="24"/>
              </w:rPr>
              <w:t>100 High Frequency Words</w:t>
            </w:r>
            <w:r w:rsidR="00F75BF2">
              <w:rPr>
                <w:i/>
                <w:sz w:val="24"/>
              </w:rPr>
              <w:t>/Snake and Ladders HFW board game</w:t>
            </w:r>
            <w:r>
              <w:rPr>
                <w:sz w:val="24"/>
              </w:rPr>
              <w:t xml:space="preserve"> to learn the most common words</w:t>
            </w:r>
          </w:p>
          <w:p w14:paraId="4586C9AF" w14:textId="77777777" w:rsidR="00CC1250" w:rsidRPr="00915606" w:rsidRDefault="00CC1250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CC1250">
              <w:rPr>
                <w:i/>
                <w:sz w:val="24"/>
              </w:rPr>
              <w:t>100 HFW handwriting sheets</w:t>
            </w:r>
            <w:r>
              <w:rPr>
                <w:sz w:val="24"/>
              </w:rPr>
              <w:t xml:space="preserve"> to practise spelling and handwriting skills</w:t>
            </w:r>
          </w:p>
        </w:tc>
      </w:tr>
      <w:tr w:rsidR="00F22F33" w14:paraId="6345AD55" w14:textId="77777777" w:rsidTr="00F22F33">
        <w:tc>
          <w:tcPr>
            <w:tcW w:w="3828" w:type="dxa"/>
          </w:tcPr>
          <w:p w14:paraId="56C67BC1" w14:textId="77777777" w:rsidR="00F22F33" w:rsidRDefault="00F22F33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Memory skills</w:t>
            </w:r>
          </w:p>
        </w:tc>
        <w:tc>
          <w:tcPr>
            <w:tcW w:w="4252" w:type="dxa"/>
          </w:tcPr>
          <w:p w14:paraId="17868238" w14:textId="77777777" w:rsidR="00F22F33" w:rsidRDefault="00F22F33">
            <w:pPr>
              <w:rPr>
                <w:sz w:val="24"/>
              </w:rPr>
            </w:pPr>
            <w:r>
              <w:rPr>
                <w:sz w:val="24"/>
              </w:rPr>
              <w:t>Develop visual/auditory memory</w:t>
            </w:r>
          </w:p>
          <w:p w14:paraId="1E3E4F6D" w14:textId="77777777" w:rsidR="00F22F33" w:rsidRDefault="00F22F33">
            <w:pPr>
              <w:rPr>
                <w:sz w:val="24"/>
              </w:rPr>
            </w:pPr>
          </w:p>
        </w:tc>
        <w:tc>
          <w:tcPr>
            <w:tcW w:w="6804" w:type="dxa"/>
          </w:tcPr>
          <w:p w14:paraId="5779BB19" w14:textId="77777777" w:rsidR="00F22F33" w:rsidRDefault="00391A0D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391A0D">
              <w:rPr>
                <w:i/>
                <w:sz w:val="24"/>
              </w:rPr>
              <w:t>Auditory Memory Games</w:t>
            </w:r>
            <w:r>
              <w:rPr>
                <w:sz w:val="24"/>
              </w:rPr>
              <w:t xml:space="preserve"> ideas to practise listening and auditory memory</w:t>
            </w:r>
          </w:p>
          <w:p w14:paraId="740B9841" w14:textId="77777777" w:rsidR="00391A0D" w:rsidRDefault="00391A0D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391A0D">
              <w:rPr>
                <w:i/>
                <w:sz w:val="24"/>
              </w:rPr>
              <w:t>Visual Memory Games</w:t>
            </w:r>
            <w:r>
              <w:rPr>
                <w:sz w:val="24"/>
              </w:rPr>
              <w:t xml:space="preserve"> ideas to practise visual memory</w:t>
            </w:r>
          </w:p>
          <w:p w14:paraId="7BDCDE36" w14:textId="77777777" w:rsidR="00D40DC5" w:rsidRPr="00915606" w:rsidRDefault="00D40DC5">
            <w:pPr>
              <w:rPr>
                <w:sz w:val="24"/>
              </w:rPr>
            </w:pPr>
            <w:r>
              <w:rPr>
                <w:sz w:val="24"/>
              </w:rPr>
              <w:t xml:space="preserve">- Play online memory games at </w:t>
            </w:r>
            <w:hyperlink r:id="rId15" w:history="1">
              <w:r w:rsidRPr="00D40DC5">
                <w:rPr>
                  <w:rStyle w:val="Hyperlink"/>
                  <w:sz w:val="24"/>
                </w:rPr>
                <w:t>https://www.learninggamesforkids.com/memory-games.html</w:t>
              </w:r>
            </w:hyperlink>
          </w:p>
        </w:tc>
      </w:tr>
      <w:tr w:rsidR="00915606" w14:paraId="39E880AF" w14:textId="77777777" w:rsidTr="00F22F33">
        <w:tc>
          <w:tcPr>
            <w:tcW w:w="14884" w:type="dxa"/>
            <w:gridSpan w:val="3"/>
            <w:shd w:val="clear" w:color="auto" w:fill="BDD6EE" w:themeFill="accent1" w:themeFillTint="66"/>
          </w:tcPr>
          <w:p w14:paraId="03178F7E" w14:textId="77777777" w:rsidR="00915606" w:rsidRPr="00915606" w:rsidRDefault="00915606">
            <w:pPr>
              <w:rPr>
                <w:sz w:val="24"/>
              </w:rPr>
            </w:pPr>
            <w:r>
              <w:rPr>
                <w:sz w:val="24"/>
              </w:rPr>
              <w:t>Social, Emotional and Mental Health Needs</w:t>
            </w:r>
          </w:p>
        </w:tc>
      </w:tr>
      <w:tr w:rsidR="00915606" w14:paraId="3212EA29" w14:textId="77777777" w:rsidTr="00F22F33">
        <w:tc>
          <w:tcPr>
            <w:tcW w:w="3828" w:type="dxa"/>
          </w:tcPr>
          <w:p w14:paraId="279D7DFD" w14:textId="77777777" w:rsidR="00915606" w:rsidRPr="00915606" w:rsidRDefault="00915606">
            <w:pPr>
              <w:rPr>
                <w:sz w:val="24"/>
              </w:rPr>
            </w:pPr>
            <w:r>
              <w:rPr>
                <w:sz w:val="24"/>
              </w:rPr>
              <w:t>Forest School</w:t>
            </w:r>
          </w:p>
        </w:tc>
        <w:tc>
          <w:tcPr>
            <w:tcW w:w="4252" w:type="dxa"/>
          </w:tcPr>
          <w:p w14:paraId="5FF7172B" w14:textId="77777777" w:rsidR="00915606" w:rsidRDefault="00F505C6">
            <w:pPr>
              <w:rPr>
                <w:sz w:val="24"/>
              </w:rPr>
            </w:pPr>
            <w:r>
              <w:rPr>
                <w:sz w:val="24"/>
              </w:rPr>
              <w:t>Team work and communication</w:t>
            </w:r>
          </w:p>
          <w:p w14:paraId="2540B8AB" w14:textId="77777777" w:rsidR="00F505C6" w:rsidRDefault="00F505C6">
            <w:pPr>
              <w:rPr>
                <w:sz w:val="24"/>
              </w:rPr>
            </w:pPr>
            <w:r>
              <w:rPr>
                <w:sz w:val="24"/>
              </w:rPr>
              <w:t>Exploring outside world</w:t>
            </w:r>
          </w:p>
          <w:p w14:paraId="3EF94F1D" w14:textId="77777777" w:rsidR="00F505C6" w:rsidRPr="00915606" w:rsidRDefault="00F505C6">
            <w:pPr>
              <w:rPr>
                <w:sz w:val="24"/>
              </w:rPr>
            </w:pPr>
            <w:r>
              <w:rPr>
                <w:sz w:val="24"/>
              </w:rPr>
              <w:t xml:space="preserve">Development of self-esteem </w:t>
            </w:r>
          </w:p>
        </w:tc>
        <w:tc>
          <w:tcPr>
            <w:tcW w:w="6804" w:type="dxa"/>
          </w:tcPr>
          <w:p w14:paraId="7D5CE0F3" w14:textId="77777777" w:rsidR="00915606" w:rsidRDefault="001245D0">
            <w:pPr>
              <w:rPr>
                <w:sz w:val="24"/>
              </w:rPr>
            </w:pPr>
            <w:r>
              <w:rPr>
                <w:sz w:val="24"/>
              </w:rPr>
              <w:t>- Gardening at home; learning about the plants and how to care for them</w:t>
            </w:r>
          </w:p>
          <w:p w14:paraId="6F2ECD2D" w14:textId="77777777" w:rsidR="008446E2" w:rsidRDefault="008446E2">
            <w:pPr>
              <w:rPr>
                <w:sz w:val="24"/>
              </w:rPr>
            </w:pPr>
            <w:r>
              <w:rPr>
                <w:sz w:val="24"/>
              </w:rPr>
              <w:t xml:space="preserve">- Complete a </w:t>
            </w:r>
            <w:r>
              <w:rPr>
                <w:i/>
                <w:sz w:val="24"/>
              </w:rPr>
              <w:t>S</w:t>
            </w:r>
            <w:r w:rsidRPr="008446E2">
              <w:rPr>
                <w:i/>
                <w:sz w:val="24"/>
              </w:rPr>
              <w:t>ense</w:t>
            </w:r>
            <w:r>
              <w:rPr>
                <w:i/>
                <w:sz w:val="24"/>
              </w:rPr>
              <w:t>s</w:t>
            </w:r>
            <w:r w:rsidRPr="008446E2">
              <w:rPr>
                <w:i/>
                <w:sz w:val="24"/>
              </w:rPr>
              <w:t xml:space="preserve"> scavenger hunt</w:t>
            </w:r>
            <w:r>
              <w:rPr>
                <w:sz w:val="24"/>
              </w:rPr>
              <w:t xml:space="preserve"> in your garden</w:t>
            </w:r>
          </w:p>
          <w:p w14:paraId="71821DC6" w14:textId="77777777" w:rsidR="008446E2" w:rsidRDefault="008446E2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8446E2">
              <w:rPr>
                <w:i/>
                <w:sz w:val="24"/>
              </w:rPr>
              <w:t>Outdoor Maths challenge cards</w:t>
            </w:r>
            <w:r>
              <w:rPr>
                <w:sz w:val="24"/>
              </w:rPr>
              <w:t xml:space="preserve"> to develop maths skills in the natural world</w:t>
            </w:r>
          </w:p>
          <w:p w14:paraId="27BD1A76" w14:textId="77777777" w:rsidR="008446E2" w:rsidRPr="008446E2" w:rsidRDefault="008446E2">
            <w:pPr>
              <w:rPr>
                <w:sz w:val="24"/>
              </w:rPr>
            </w:pPr>
            <w:r>
              <w:rPr>
                <w:sz w:val="24"/>
              </w:rPr>
              <w:t xml:space="preserve">- Create mud paint using the </w:t>
            </w:r>
            <w:r w:rsidRPr="008446E2">
              <w:rPr>
                <w:i/>
                <w:sz w:val="24"/>
              </w:rPr>
              <w:t>mud paint recipe</w:t>
            </w:r>
            <w:r>
              <w:rPr>
                <w:i/>
                <w:sz w:val="24"/>
              </w:rPr>
              <w:t xml:space="preserve"> / </w:t>
            </w:r>
            <w:r>
              <w:rPr>
                <w:sz w:val="24"/>
              </w:rPr>
              <w:t xml:space="preserve">create natural paint brushes using </w:t>
            </w:r>
            <w:r w:rsidRPr="008446E2">
              <w:rPr>
                <w:i/>
                <w:sz w:val="24"/>
              </w:rPr>
              <w:t>DIY natural paintbrushes</w:t>
            </w:r>
            <w:r>
              <w:rPr>
                <w:sz w:val="24"/>
              </w:rPr>
              <w:t xml:space="preserve"> activity  </w:t>
            </w:r>
          </w:p>
          <w:p w14:paraId="1CACD924" w14:textId="77777777" w:rsidR="008446E2" w:rsidRDefault="008446E2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- </w:t>
            </w:r>
            <w:r w:rsidRPr="008446E2">
              <w:rPr>
                <w:sz w:val="24"/>
              </w:rPr>
              <w:t>Create a natural jewellery using the</w:t>
            </w:r>
            <w:r>
              <w:rPr>
                <w:i/>
                <w:sz w:val="24"/>
              </w:rPr>
              <w:t xml:space="preserve"> Leaf Necklace Activity for ideas</w:t>
            </w:r>
          </w:p>
          <w:p w14:paraId="2E12FD5D" w14:textId="77777777" w:rsidR="001245D0" w:rsidRPr="008446E2" w:rsidRDefault="001245D0">
            <w:pPr>
              <w:rPr>
                <w:sz w:val="24"/>
              </w:rPr>
            </w:pPr>
            <w:r>
              <w:rPr>
                <w:sz w:val="24"/>
              </w:rPr>
              <w:t>- Build a bug hotel</w:t>
            </w:r>
            <w:r w:rsidR="008446E2">
              <w:rPr>
                <w:sz w:val="24"/>
              </w:rPr>
              <w:t xml:space="preserve">. For ideas visit: </w:t>
            </w:r>
            <w:hyperlink r:id="rId16" w:history="1">
              <w:r w:rsidR="008446E2" w:rsidRPr="008446E2">
                <w:rPr>
                  <w:rStyle w:val="Hyperlink"/>
                  <w:sz w:val="24"/>
                </w:rPr>
                <w:t>https://www.rspb.org.uk/get-involved/activities/give-nature-a-home-in-your-garden/garden-activities/build-a-bug-hotel/</w:t>
              </w:r>
            </w:hyperlink>
            <w:r w:rsidR="008446E2" w:rsidRPr="008446E2">
              <w:rPr>
                <w:sz w:val="24"/>
              </w:rPr>
              <w:t xml:space="preserve"> </w:t>
            </w:r>
            <w:r w:rsidR="008446E2" w:rsidRPr="008446E2">
              <w:rPr>
                <w:sz w:val="28"/>
              </w:rPr>
              <w:t>or</w:t>
            </w:r>
          </w:p>
          <w:p w14:paraId="298EB6F9" w14:textId="77777777" w:rsidR="008446E2" w:rsidRDefault="00BC40AD">
            <w:pPr>
              <w:rPr>
                <w:sz w:val="24"/>
              </w:rPr>
            </w:pPr>
            <w:hyperlink r:id="rId17" w:history="1">
              <w:r w:rsidR="008446E2" w:rsidRPr="008446E2">
                <w:rPr>
                  <w:rStyle w:val="Hyperlink"/>
                  <w:sz w:val="24"/>
                </w:rPr>
                <w:t>https://gardentherapy.ca/build-a-bug-hotel/</w:t>
              </w:r>
            </w:hyperlink>
          </w:p>
          <w:p w14:paraId="630E2E4B" w14:textId="77777777" w:rsidR="008446E2" w:rsidRPr="00915606" w:rsidRDefault="008446E2">
            <w:pPr>
              <w:rPr>
                <w:sz w:val="24"/>
              </w:rPr>
            </w:pPr>
            <w:r>
              <w:rPr>
                <w:i/>
                <w:sz w:val="24"/>
              </w:rPr>
              <w:t xml:space="preserve">- </w:t>
            </w:r>
            <w:r>
              <w:rPr>
                <w:sz w:val="24"/>
              </w:rPr>
              <w:t xml:space="preserve">Visit the woodland trust for more outdoor activities: </w:t>
            </w:r>
            <w:hyperlink r:id="rId18" w:history="1">
              <w:r w:rsidRPr="008446E2">
                <w:rPr>
                  <w:rStyle w:val="Hyperlink"/>
                  <w:sz w:val="24"/>
                </w:rPr>
                <w:t>https://www.woodlandtrust.org.uk/blog/2019/04/rainy-day-activities-kids/</w:t>
              </w:r>
            </w:hyperlink>
          </w:p>
        </w:tc>
      </w:tr>
      <w:tr w:rsidR="00915606" w14:paraId="2C5A98D2" w14:textId="77777777" w:rsidTr="00F22F33">
        <w:tc>
          <w:tcPr>
            <w:tcW w:w="3828" w:type="dxa"/>
          </w:tcPr>
          <w:p w14:paraId="1AADE47D" w14:textId="77777777" w:rsidR="00915606" w:rsidRPr="00915606" w:rsidRDefault="00915606">
            <w:pPr>
              <w:rPr>
                <w:sz w:val="24"/>
              </w:rPr>
            </w:pPr>
            <w:r>
              <w:rPr>
                <w:sz w:val="24"/>
              </w:rPr>
              <w:t>Self-esteem programmes</w:t>
            </w:r>
          </w:p>
        </w:tc>
        <w:tc>
          <w:tcPr>
            <w:tcW w:w="4252" w:type="dxa"/>
          </w:tcPr>
          <w:p w14:paraId="1C234EBA" w14:textId="77777777" w:rsidR="00915606" w:rsidRDefault="00F505C6">
            <w:pPr>
              <w:rPr>
                <w:sz w:val="24"/>
              </w:rPr>
            </w:pPr>
            <w:r>
              <w:rPr>
                <w:sz w:val="24"/>
              </w:rPr>
              <w:t>Describe things I’m good at</w:t>
            </w:r>
          </w:p>
          <w:p w14:paraId="118FFBB5" w14:textId="77777777" w:rsidR="00F505C6" w:rsidRPr="00915606" w:rsidRDefault="00F505C6">
            <w:pPr>
              <w:rPr>
                <w:sz w:val="24"/>
              </w:rPr>
            </w:pPr>
            <w:r>
              <w:rPr>
                <w:sz w:val="24"/>
              </w:rPr>
              <w:t>Develop positive qualities in myself</w:t>
            </w:r>
          </w:p>
        </w:tc>
        <w:tc>
          <w:tcPr>
            <w:tcW w:w="6804" w:type="dxa"/>
          </w:tcPr>
          <w:p w14:paraId="5BB802D4" w14:textId="77777777" w:rsidR="00915606" w:rsidRDefault="00F516C7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F516C7">
              <w:rPr>
                <w:i/>
                <w:sz w:val="24"/>
              </w:rPr>
              <w:t>I am an amazing person</w:t>
            </w:r>
            <w:r>
              <w:rPr>
                <w:sz w:val="24"/>
              </w:rPr>
              <w:t xml:space="preserve"> activity to support your child to focus on their positive attributes</w:t>
            </w:r>
          </w:p>
          <w:p w14:paraId="3D516212" w14:textId="77777777" w:rsidR="00F516C7" w:rsidRDefault="00F516C7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F516C7">
              <w:rPr>
                <w:i/>
                <w:sz w:val="24"/>
              </w:rPr>
              <w:t>Self-Praise Jar activity</w:t>
            </w:r>
            <w:r>
              <w:rPr>
                <w:sz w:val="24"/>
              </w:rPr>
              <w:t xml:space="preserve"> to create your own self-praise jar for your child to celebrate their qualities and talents</w:t>
            </w:r>
          </w:p>
          <w:p w14:paraId="762C2B52" w14:textId="77777777" w:rsidR="0080065F" w:rsidRDefault="0080065F">
            <w:pPr>
              <w:rPr>
                <w:sz w:val="24"/>
              </w:rPr>
            </w:pPr>
            <w:r>
              <w:rPr>
                <w:sz w:val="24"/>
              </w:rPr>
              <w:t xml:space="preserve">- For more ideas to develop self-esteem visit </w:t>
            </w:r>
            <w:hyperlink r:id="rId19" w:history="1">
              <w:r w:rsidRPr="0080065F">
                <w:rPr>
                  <w:rStyle w:val="Hyperlink"/>
                  <w:sz w:val="24"/>
                </w:rPr>
                <w:t>https://www.kidsplayandcreate.com/self-esteem-character-building-activities-for-kids/</w:t>
              </w:r>
            </w:hyperlink>
          </w:p>
          <w:p w14:paraId="1786E061" w14:textId="77777777" w:rsidR="00050E5C" w:rsidRPr="00050E5C" w:rsidRDefault="0080065F">
            <w:pPr>
              <w:rPr>
                <w:sz w:val="24"/>
                <w:szCs w:val="24"/>
              </w:rPr>
            </w:pPr>
            <w:r>
              <w:rPr>
                <w:sz w:val="24"/>
              </w:rPr>
              <w:t xml:space="preserve">- </w:t>
            </w:r>
            <w:r w:rsidRPr="007163F2">
              <w:rPr>
                <w:sz w:val="24"/>
                <w:szCs w:val="24"/>
              </w:rPr>
              <w:t xml:space="preserve">Remember to visit </w:t>
            </w:r>
            <w:hyperlink r:id="rId20" w:history="1">
              <w:r w:rsidRPr="007163F2">
                <w:rPr>
                  <w:rStyle w:val="Hyperlink"/>
                  <w:sz w:val="24"/>
                  <w:szCs w:val="24"/>
                </w:rPr>
                <w:t>https://youngminds.org.uk/</w:t>
              </w:r>
            </w:hyperlink>
            <w:r w:rsidRPr="007163F2">
              <w:rPr>
                <w:sz w:val="24"/>
                <w:szCs w:val="24"/>
              </w:rPr>
              <w:t xml:space="preserve"> for further support</w:t>
            </w:r>
          </w:p>
        </w:tc>
      </w:tr>
      <w:tr w:rsidR="00915606" w14:paraId="77C932B9" w14:textId="77777777" w:rsidTr="00F22F33">
        <w:tc>
          <w:tcPr>
            <w:tcW w:w="3828" w:type="dxa"/>
          </w:tcPr>
          <w:p w14:paraId="2AA570E1" w14:textId="77777777" w:rsidR="00915606" w:rsidRPr="00915606" w:rsidRDefault="00915606">
            <w:pPr>
              <w:rPr>
                <w:sz w:val="24"/>
              </w:rPr>
            </w:pPr>
            <w:r>
              <w:rPr>
                <w:sz w:val="24"/>
              </w:rPr>
              <w:t>Emotional regulation support</w:t>
            </w:r>
          </w:p>
        </w:tc>
        <w:tc>
          <w:tcPr>
            <w:tcW w:w="4252" w:type="dxa"/>
          </w:tcPr>
          <w:p w14:paraId="27E8313F" w14:textId="77777777" w:rsidR="00915606" w:rsidRDefault="00F505C6">
            <w:pPr>
              <w:rPr>
                <w:sz w:val="24"/>
              </w:rPr>
            </w:pPr>
            <w:r>
              <w:rPr>
                <w:sz w:val="24"/>
              </w:rPr>
              <w:t>Understand and recognise emotional states</w:t>
            </w:r>
          </w:p>
          <w:p w14:paraId="11B5F8A2" w14:textId="77777777" w:rsidR="00F505C6" w:rsidRPr="00915606" w:rsidRDefault="00F505C6">
            <w:pPr>
              <w:rPr>
                <w:sz w:val="24"/>
              </w:rPr>
            </w:pPr>
            <w:r>
              <w:rPr>
                <w:sz w:val="24"/>
              </w:rPr>
              <w:t>Develop strategies to calm and regulate</w:t>
            </w:r>
          </w:p>
        </w:tc>
        <w:tc>
          <w:tcPr>
            <w:tcW w:w="6804" w:type="dxa"/>
          </w:tcPr>
          <w:p w14:paraId="0D1021EA" w14:textId="77777777" w:rsidR="001F7486" w:rsidRDefault="001245D0">
            <w:pPr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1F7486">
              <w:rPr>
                <w:sz w:val="24"/>
              </w:rPr>
              <w:t xml:space="preserve">Use </w:t>
            </w:r>
            <w:r w:rsidR="001F7486" w:rsidRPr="001F7486">
              <w:rPr>
                <w:i/>
                <w:sz w:val="24"/>
              </w:rPr>
              <w:t>Emotions Face Discussion Cards</w:t>
            </w:r>
            <w:r w:rsidR="001F7486">
              <w:rPr>
                <w:sz w:val="24"/>
              </w:rPr>
              <w:t xml:space="preserve"> to discuss different emotions and how to recognise them/when they might be experienced</w:t>
            </w:r>
          </w:p>
          <w:p w14:paraId="3EF1D74A" w14:textId="77777777" w:rsidR="00915606" w:rsidRDefault="001F7486">
            <w:pPr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1245D0">
              <w:rPr>
                <w:sz w:val="24"/>
              </w:rPr>
              <w:t xml:space="preserve">Use the </w:t>
            </w:r>
            <w:r w:rsidR="001245D0" w:rsidRPr="001245D0">
              <w:rPr>
                <w:i/>
                <w:sz w:val="24"/>
              </w:rPr>
              <w:t>Ways to calm down</w:t>
            </w:r>
            <w:r w:rsidR="001245D0">
              <w:rPr>
                <w:sz w:val="24"/>
              </w:rPr>
              <w:t xml:space="preserve"> cards to create your own calm down kit. Use the blank ones to come with some of your own suggestions.</w:t>
            </w:r>
          </w:p>
          <w:p w14:paraId="5EDCFE15" w14:textId="77777777" w:rsidR="00C379CB" w:rsidRDefault="00C379CB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C379CB">
              <w:rPr>
                <w:i/>
                <w:sz w:val="24"/>
              </w:rPr>
              <w:t>Mindfulness Challenge cards</w:t>
            </w:r>
            <w:r>
              <w:rPr>
                <w:sz w:val="24"/>
              </w:rPr>
              <w:t xml:space="preserve"> to help find ways to be mindful/calm </w:t>
            </w:r>
            <w:r w:rsidR="00E63B96">
              <w:rPr>
                <w:sz w:val="24"/>
              </w:rPr>
              <w:t>–</w:t>
            </w:r>
          </w:p>
          <w:p w14:paraId="5F0C616A" w14:textId="77777777" w:rsidR="00E63B96" w:rsidRDefault="00E63B96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E63B96">
              <w:rPr>
                <w:i/>
                <w:sz w:val="24"/>
              </w:rPr>
              <w:t>Managing Anxiety ideas</w:t>
            </w:r>
            <w:r>
              <w:rPr>
                <w:sz w:val="24"/>
              </w:rPr>
              <w:t xml:space="preserve"> and </w:t>
            </w:r>
            <w:r w:rsidRPr="00E63B96">
              <w:rPr>
                <w:i/>
                <w:sz w:val="24"/>
              </w:rPr>
              <w:t>My main worries</w:t>
            </w:r>
            <w:r>
              <w:rPr>
                <w:sz w:val="24"/>
              </w:rPr>
              <w:t xml:space="preserve"> to support your child manage their fears/anxiety at this time.</w:t>
            </w:r>
          </w:p>
          <w:p w14:paraId="79020E06" w14:textId="77777777" w:rsidR="00E63B96" w:rsidRDefault="00E63B96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E63B96">
              <w:rPr>
                <w:i/>
                <w:sz w:val="24"/>
              </w:rPr>
              <w:t>Worry Box Instructions</w:t>
            </w:r>
            <w:r>
              <w:rPr>
                <w:sz w:val="24"/>
              </w:rPr>
              <w:t xml:space="preserve"> to set up a worry box at home to encourage your child to share their concerns and support them to develop healthy coping strategies </w:t>
            </w:r>
          </w:p>
          <w:p w14:paraId="5EE0F94F" w14:textId="77777777" w:rsidR="00F516C7" w:rsidRPr="00915606" w:rsidRDefault="00F516C7">
            <w:pPr>
              <w:rPr>
                <w:sz w:val="24"/>
              </w:rPr>
            </w:pPr>
            <w:r>
              <w:rPr>
                <w:sz w:val="24"/>
              </w:rPr>
              <w:t xml:space="preserve">- Use the </w:t>
            </w:r>
            <w:r w:rsidRPr="00F516C7">
              <w:rPr>
                <w:i/>
                <w:sz w:val="24"/>
              </w:rPr>
              <w:t>How anxiety affects my body</w:t>
            </w:r>
            <w:r>
              <w:rPr>
                <w:i/>
                <w:sz w:val="24"/>
              </w:rPr>
              <w:t xml:space="preserve">/ Stages of anger </w:t>
            </w:r>
            <w:r>
              <w:rPr>
                <w:sz w:val="24"/>
              </w:rPr>
              <w:t xml:space="preserve"> to support children to learn about how to recognise their feelings</w:t>
            </w:r>
          </w:p>
        </w:tc>
      </w:tr>
      <w:tr w:rsidR="00915606" w14:paraId="2DC6EB28" w14:textId="77777777" w:rsidTr="00F22F33">
        <w:tc>
          <w:tcPr>
            <w:tcW w:w="3828" w:type="dxa"/>
          </w:tcPr>
          <w:p w14:paraId="7CABDA0A" w14:textId="77777777" w:rsidR="00915606" w:rsidRPr="00915606" w:rsidRDefault="00915606">
            <w:pPr>
              <w:rPr>
                <w:sz w:val="24"/>
              </w:rPr>
            </w:pPr>
            <w:r>
              <w:rPr>
                <w:sz w:val="24"/>
              </w:rPr>
              <w:t>Nurture club</w:t>
            </w:r>
          </w:p>
        </w:tc>
        <w:tc>
          <w:tcPr>
            <w:tcW w:w="4252" w:type="dxa"/>
          </w:tcPr>
          <w:p w14:paraId="67D8B521" w14:textId="77777777" w:rsidR="00F505C6" w:rsidRDefault="00F505C6">
            <w:pPr>
              <w:rPr>
                <w:sz w:val="24"/>
              </w:rPr>
            </w:pPr>
            <w:r>
              <w:rPr>
                <w:sz w:val="24"/>
              </w:rPr>
              <w:t>Turn taking skills</w:t>
            </w:r>
          </w:p>
          <w:p w14:paraId="7FA9AACC" w14:textId="77777777" w:rsidR="00F505C6" w:rsidRDefault="00F505C6">
            <w:pPr>
              <w:rPr>
                <w:sz w:val="24"/>
              </w:rPr>
            </w:pPr>
            <w:r>
              <w:rPr>
                <w:sz w:val="24"/>
              </w:rPr>
              <w:t xml:space="preserve">Communication </w:t>
            </w:r>
          </w:p>
          <w:p w14:paraId="2B0A3EF5" w14:textId="77777777" w:rsidR="00F505C6" w:rsidRPr="00915606" w:rsidRDefault="00F505C6">
            <w:pPr>
              <w:rPr>
                <w:sz w:val="24"/>
              </w:rPr>
            </w:pPr>
            <w:r>
              <w:rPr>
                <w:sz w:val="24"/>
              </w:rPr>
              <w:t>Resilience (e.g. losing games)</w:t>
            </w:r>
          </w:p>
        </w:tc>
        <w:tc>
          <w:tcPr>
            <w:tcW w:w="6804" w:type="dxa"/>
          </w:tcPr>
          <w:p w14:paraId="431E17BE" w14:textId="77777777" w:rsidR="00915606" w:rsidRDefault="00F75BF2">
            <w:pPr>
              <w:rPr>
                <w:sz w:val="24"/>
              </w:rPr>
            </w:pPr>
            <w:r>
              <w:rPr>
                <w:sz w:val="24"/>
              </w:rPr>
              <w:t>- Play a range of board games as a family</w:t>
            </w:r>
          </w:p>
          <w:p w14:paraId="7481AC96" w14:textId="77777777" w:rsidR="00F75BF2" w:rsidRPr="00915606" w:rsidRDefault="00F75BF2">
            <w:pPr>
              <w:rPr>
                <w:sz w:val="24"/>
              </w:rPr>
            </w:pPr>
            <w:r>
              <w:rPr>
                <w:sz w:val="24"/>
              </w:rPr>
              <w:t xml:space="preserve">- There are some printable templates if needed: </w:t>
            </w:r>
            <w:r w:rsidRPr="00F75BF2">
              <w:rPr>
                <w:i/>
                <w:sz w:val="24"/>
              </w:rPr>
              <w:t>Ludo board/Instructions</w:t>
            </w:r>
            <w:r>
              <w:rPr>
                <w:i/>
                <w:sz w:val="24"/>
              </w:rPr>
              <w:t xml:space="preserve">, Four in a row rules, </w:t>
            </w:r>
            <w:r w:rsidR="00D25EC7">
              <w:rPr>
                <w:i/>
                <w:sz w:val="24"/>
              </w:rPr>
              <w:t>Snakes and Ladders, Guess Who</w:t>
            </w:r>
          </w:p>
        </w:tc>
      </w:tr>
      <w:tr w:rsidR="00915606" w14:paraId="5DA2D557" w14:textId="77777777" w:rsidTr="00F22F33">
        <w:tc>
          <w:tcPr>
            <w:tcW w:w="14884" w:type="dxa"/>
            <w:gridSpan w:val="3"/>
            <w:shd w:val="clear" w:color="auto" w:fill="BDD6EE" w:themeFill="accent1" w:themeFillTint="66"/>
          </w:tcPr>
          <w:p w14:paraId="43383054" w14:textId="77777777" w:rsidR="00915606" w:rsidRPr="00915606" w:rsidRDefault="00915606">
            <w:pPr>
              <w:rPr>
                <w:sz w:val="24"/>
              </w:rPr>
            </w:pPr>
            <w:r>
              <w:rPr>
                <w:sz w:val="24"/>
              </w:rPr>
              <w:t>Sensory and Physical Needs</w:t>
            </w:r>
          </w:p>
        </w:tc>
      </w:tr>
      <w:tr w:rsidR="00915606" w14:paraId="300CF1E0" w14:textId="77777777" w:rsidTr="00F22F33">
        <w:tc>
          <w:tcPr>
            <w:tcW w:w="3828" w:type="dxa"/>
          </w:tcPr>
          <w:p w14:paraId="4ADF47BE" w14:textId="77777777" w:rsidR="00915606" w:rsidRPr="00915606" w:rsidRDefault="00915606">
            <w:pPr>
              <w:rPr>
                <w:sz w:val="24"/>
              </w:rPr>
            </w:pPr>
            <w:r>
              <w:rPr>
                <w:sz w:val="24"/>
              </w:rPr>
              <w:t>Typing practise</w:t>
            </w:r>
          </w:p>
        </w:tc>
        <w:tc>
          <w:tcPr>
            <w:tcW w:w="4252" w:type="dxa"/>
          </w:tcPr>
          <w:p w14:paraId="72D01565" w14:textId="77777777" w:rsidR="00915606" w:rsidRPr="00915606" w:rsidRDefault="00050731">
            <w:pPr>
              <w:rPr>
                <w:sz w:val="24"/>
              </w:rPr>
            </w:pPr>
            <w:r>
              <w:rPr>
                <w:sz w:val="24"/>
                <w:lang w:val="en-US"/>
              </w:rPr>
              <w:t>L</w:t>
            </w:r>
            <w:r w:rsidRPr="00050731">
              <w:rPr>
                <w:sz w:val="24"/>
                <w:lang w:val="en-US"/>
              </w:rPr>
              <w:t xml:space="preserve">ocate letters </w:t>
            </w:r>
            <w:r>
              <w:rPr>
                <w:sz w:val="24"/>
                <w:lang w:val="en-US"/>
              </w:rPr>
              <w:t>on a standard keyboard at speed</w:t>
            </w:r>
          </w:p>
        </w:tc>
        <w:tc>
          <w:tcPr>
            <w:tcW w:w="6804" w:type="dxa"/>
          </w:tcPr>
          <w:p w14:paraId="33D1A792" w14:textId="77777777" w:rsidR="00D30B28" w:rsidRPr="00D30B28" w:rsidRDefault="00D30B28">
            <w:pPr>
              <w:rPr>
                <w:sz w:val="24"/>
                <w:szCs w:val="24"/>
              </w:rPr>
            </w:pPr>
            <w:r w:rsidRPr="00D30B28">
              <w:rPr>
                <w:sz w:val="24"/>
                <w:szCs w:val="24"/>
              </w:rPr>
              <w:t xml:space="preserve">- Typing practise at </w:t>
            </w:r>
            <w:hyperlink r:id="rId21" w:history="1">
              <w:r w:rsidRPr="00D30B28">
                <w:rPr>
                  <w:rStyle w:val="Hyperlink"/>
                  <w:sz w:val="24"/>
                  <w:szCs w:val="24"/>
                </w:rPr>
                <w:t>https://www.doorwayonline.org.uk/activities/text-type/text-type.html</w:t>
              </w:r>
            </w:hyperlink>
          </w:p>
          <w:p w14:paraId="0D166AD4" w14:textId="77777777" w:rsidR="00D30B28" w:rsidRPr="00915606" w:rsidRDefault="00D30B28" w:rsidP="00D30B28">
            <w:pPr>
              <w:rPr>
                <w:sz w:val="24"/>
              </w:rPr>
            </w:pPr>
            <w:r w:rsidRPr="00D30B28">
              <w:rPr>
                <w:sz w:val="24"/>
                <w:szCs w:val="24"/>
              </w:rPr>
              <w:t xml:space="preserve">- Further online typing practise at: </w:t>
            </w:r>
            <w:hyperlink r:id="rId22" w:history="1">
              <w:r w:rsidRPr="00D30B28">
                <w:rPr>
                  <w:rStyle w:val="Hyperlink"/>
                  <w:sz w:val="24"/>
                  <w:szCs w:val="24"/>
                </w:rPr>
                <w:t>https://www.typingclub.com/</w:t>
              </w:r>
            </w:hyperlink>
            <w:r w:rsidRPr="00D30B28">
              <w:rPr>
                <w:sz w:val="24"/>
                <w:szCs w:val="24"/>
              </w:rPr>
              <w:t xml:space="preserve"> or BBC dance mat typing </w:t>
            </w:r>
            <w:hyperlink r:id="rId23" w:history="1">
              <w:r w:rsidRPr="00D30B28">
                <w:rPr>
                  <w:rStyle w:val="Hyperlink"/>
                  <w:sz w:val="24"/>
                  <w:szCs w:val="24"/>
                </w:rPr>
                <w:t>https://www.bbc.co.uk/bitesize/topics/zf2f9j6/articles/z3c6tfr</w:t>
              </w:r>
            </w:hyperlink>
          </w:p>
        </w:tc>
      </w:tr>
      <w:tr w:rsidR="00915606" w14:paraId="739E73BF" w14:textId="77777777" w:rsidTr="00F22F33">
        <w:tc>
          <w:tcPr>
            <w:tcW w:w="3828" w:type="dxa"/>
          </w:tcPr>
          <w:p w14:paraId="7BA7F450" w14:textId="77777777" w:rsidR="00915606" w:rsidRPr="00915606" w:rsidRDefault="00915606">
            <w:pPr>
              <w:rPr>
                <w:sz w:val="24"/>
              </w:rPr>
            </w:pPr>
            <w:r>
              <w:rPr>
                <w:sz w:val="24"/>
              </w:rPr>
              <w:t>Clever Fingers</w:t>
            </w:r>
          </w:p>
        </w:tc>
        <w:tc>
          <w:tcPr>
            <w:tcW w:w="4252" w:type="dxa"/>
          </w:tcPr>
          <w:p w14:paraId="7554AE60" w14:textId="77777777" w:rsidR="00915606" w:rsidRDefault="00050731" w:rsidP="00050731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S</w:t>
            </w:r>
            <w:r w:rsidRPr="00050731">
              <w:rPr>
                <w:sz w:val="24"/>
                <w:lang w:val="en-US"/>
              </w:rPr>
              <w:t>trengthen finger</w:t>
            </w:r>
            <w:r>
              <w:rPr>
                <w:sz w:val="24"/>
                <w:lang w:val="en-US"/>
              </w:rPr>
              <w:t xml:space="preserve"> muscles to improve pencil grip &amp; handwriting</w:t>
            </w:r>
          </w:p>
          <w:p w14:paraId="4CB288E4" w14:textId="77777777" w:rsidR="00050731" w:rsidRPr="00915606" w:rsidRDefault="00050731" w:rsidP="00050731">
            <w:pPr>
              <w:rPr>
                <w:sz w:val="24"/>
              </w:rPr>
            </w:pPr>
            <w:r>
              <w:rPr>
                <w:sz w:val="24"/>
                <w:lang w:val="en-US"/>
              </w:rPr>
              <w:t>Development of fine motor skills</w:t>
            </w:r>
          </w:p>
        </w:tc>
        <w:tc>
          <w:tcPr>
            <w:tcW w:w="6804" w:type="dxa"/>
          </w:tcPr>
          <w:p w14:paraId="783A81F2" w14:textId="77777777" w:rsidR="00381185" w:rsidRDefault="00DF0DEF">
            <w:pPr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381185">
              <w:rPr>
                <w:sz w:val="24"/>
              </w:rPr>
              <w:t xml:space="preserve">Use the </w:t>
            </w:r>
            <w:r w:rsidR="00381185" w:rsidRPr="00381185">
              <w:rPr>
                <w:i/>
                <w:sz w:val="24"/>
              </w:rPr>
              <w:t>Clever fingers home intervention ideas</w:t>
            </w:r>
            <w:r w:rsidR="00381185">
              <w:rPr>
                <w:sz w:val="24"/>
              </w:rPr>
              <w:t xml:space="preserve"> to find different activities from the programme you can do at home</w:t>
            </w:r>
          </w:p>
          <w:p w14:paraId="77980910" w14:textId="77777777" w:rsidR="00915606" w:rsidRDefault="00381185">
            <w:pPr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 w:rsidR="00DF0DEF">
              <w:rPr>
                <w:sz w:val="24"/>
              </w:rPr>
              <w:t>Make your own fiddle toy (use fiddle toy ideas) or search DIY fiddle toy on Pinterest for more ideas.</w:t>
            </w:r>
          </w:p>
          <w:p w14:paraId="1EA0973C" w14:textId="77777777" w:rsidR="00DF0DEF" w:rsidRDefault="00F937AB">
            <w:pPr>
              <w:rPr>
                <w:sz w:val="24"/>
              </w:rPr>
            </w:pPr>
            <w:r>
              <w:rPr>
                <w:sz w:val="24"/>
              </w:rPr>
              <w:t>- Complete dot to dots</w:t>
            </w:r>
          </w:p>
          <w:p w14:paraId="11D6AC58" w14:textId="77777777" w:rsidR="00D40BEF" w:rsidRPr="00915606" w:rsidRDefault="00D40BEF">
            <w:pPr>
              <w:rPr>
                <w:sz w:val="24"/>
              </w:rPr>
            </w:pPr>
            <w:r>
              <w:rPr>
                <w:sz w:val="24"/>
              </w:rPr>
              <w:t>- See handwriting activities in the cognition and learning section (see above)</w:t>
            </w:r>
          </w:p>
        </w:tc>
      </w:tr>
      <w:tr w:rsidR="00915606" w14:paraId="073AFE7D" w14:textId="77777777" w:rsidTr="00F22F33">
        <w:tc>
          <w:tcPr>
            <w:tcW w:w="3828" w:type="dxa"/>
          </w:tcPr>
          <w:p w14:paraId="20CB670A" w14:textId="77777777" w:rsidR="00915606" w:rsidRDefault="00090F83">
            <w:pPr>
              <w:rPr>
                <w:sz w:val="24"/>
              </w:rPr>
            </w:pPr>
            <w:r>
              <w:rPr>
                <w:sz w:val="24"/>
              </w:rPr>
              <w:t>Sensory breaks</w:t>
            </w:r>
          </w:p>
          <w:p w14:paraId="363CBFD4" w14:textId="77777777" w:rsidR="00F22F33" w:rsidRPr="00915606" w:rsidRDefault="00F22F33">
            <w:pPr>
              <w:rPr>
                <w:sz w:val="24"/>
              </w:rPr>
            </w:pPr>
          </w:p>
        </w:tc>
        <w:tc>
          <w:tcPr>
            <w:tcW w:w="4252" w:type="dxa"/>
          </w:tcPr>
          <w:p w14:paraId="5397EFA5" w14:textId="77777777" w:rsidR="00915606" w:rsidRPr="00915606" w:rsidRDefault="00090F83">
            <w:pPr>
              <w:rPr>
                <w:sz w:val="24"/>
              </w:rPr>
            </w:pPr>
            <w:r>
              <w:rPr>
                <w:sz w:val="24"/>
              </w:rPr>
              <w:t>Sensory regulation</w:t>
            </w:r>
          </w:p>
        </w:tc>
        <w:tc>
          <w:tcPr>
            <w:tcW w:w="6804" w:type="dxa"/>
          </w:tcPr>
          <w:p w14:paraId="06D17FA9" w14:textId="77777777" w:rsidR="00915606" w:rsidRDefault="00DF0DEF">
            <w:pPr>
              <w:rPr>
                <w:sz w:val="24"/>
              </w:rPr>
            </w:pPr>
            <w:r>
              <w:rPr>
                <w:sz w:val="24"/>
              </w:rPr>
              <w:t xml:space="preserve">- Use </w:t>
            </w:r>
            <w:r w:rsidRPr="00DF0DEF">
              <w:rPr>
                <w:i/>
                <w:sz w:val="24"/>
              </w:rPr>
              <w:t>Movement Break Visual cards</w:t>
            </w:r>
            <w:r>
              <w:rPr>
                <w:sz w:val="24"/>
              </w:rPr>
              <w:t xml:space="preserve"> for movement break ideas</w:t>
            </w:r>
          </w:p>
          <w:p w14:paraId="2E1B2D65" w14:textId="77777777" w:rsidR="00252359" w:rsidRDefault="00252359">
            <w:pPr>
              <w:rPr>
                <w:sz w:val="24"/>
              </w:rPr>
            </w:pPr>
            <w:r>
              <w:rPr>
                <w:sz w:val="24"/>
              </w:rPr>
              <w:t xml:space="preserve">- Read out </w:t>
            </w:r>
            <w:r w:rsidRPr="00252359">
              <w:rPr>
                <w:i/>
                <w:sz w:val="24"/>
              </w:rPr>
              <w:t>Sensory Circuit Parent Booklet</w:t>
            </w:r>
            <w:r>
              <w:rPr>
                <w:sz w:val="24"/>
              </w:rPr>
              <w:t xml:space="preserve"> for more information and ideas of activities to set up at home</w:t>
            </w:r>
          </w:p>
          <w:p w14:paraId="63A93B9A" w14:textId="77777777" w:rsidR="00372C15" w:rsidRDefault="00372C15">
            <w:pPr>
              <w:rPr>
                <w:sz w:val="24"/>
              </w:rPr>
            </w:pPr>
            <w:r>
              <w:rPr>
                <w:sz w:val="24"/>
              </w:rPr>
              <w:t xml:space="preserve">- Use </w:t>
            </w:r>
            <w:r w:rsidRPr="00372C15">
              <w:rPr>
                <w:i/>
                <w:sz w:val="24"/>
              </w:rPr>
              <w:t>Gross Motor Activity cards</w:t>
            </w:r>
            <w:r>
              <w:rPr>
                <w:sz w:val="24"/>
              </w:rPr>
              <w:t xml:space="preserve"> to develop body control</w:t>
            </w:r>
          </w:p>
          <w:p w14:paraId="6E6080D3" w14:textId="77777777" w:rsidR="00DD56A6" w:rsidRPr="00915606" w:rsidRDefault="00DD56A6">
            <w:pPr>
              <w:rPr>
                <w:sz w:val="24"/>
              </w:rPr>
            </w:pPr>
            <w:r>
              <w:rPr>
                <w:sz w:val="24"/>
              </w:rPr>
              <w:t xml:space="preserve">- Make your own sensory bottle using </w:t>
            </w:r>
            <w:r w:rsidRPr="00DD56A6">
              <w:rPr>
                <w:i/>
                <w:sz w:val="24"/>
              </w:rPr>
              <w:t>Calming Glitter Sensory Bottle</w:t>
            </w:r>
            <w:r>
              <w:rPr>
                <w:sz w:val="24"/>
              </w:rPr>
              <w:t xml:space="preserve"> or search sensory bottle ideas on Pinterest</w:t>
            </w:r>
          </w:p>
        </w:tc>
      </w:tr>
    </w:tbl>
    <w:p w14:paraId="7D41C12C" w14:textId="77777777" w:rsidR="004003F4" w:rsidRDefault="004003F4"/>
    <w:sectPr w:rsidR="004003F4" w:rsidSect="001D78A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8AC"/>
    <w:rsid w:val="00027D12"/>
    <w:rsid w:val="00050731"/>
    <w:rsid w:val="00050E5C"/>
    <w:rsid w:val="00082164"/>
    <w:rsid w:val="00086DF1"/>
    <w:rsid w:val="00090F83"/>
    <w:rsid w:val="001245D0"/>
    <w:rsid w:val="001D78AC"/>
    <w:rsid w:val="001F7486"/>
    <w:rsid w:val="00252359"/>
    <w:rsid w:val="00372C15"/>
    <w:rsid w:val="00381185"/>
    <w:rsid w:val="00391A0D"/>
    <w:rsid w:val="003B2803"/>
    <w:rsid w:val="003F62C2"/>
    <w:rsid w:val="004003F4"/>
    <w:rsid w:val="004E2821"/>
    <w:rsid w:val="005865CF"/>
    <w:rsid w:val="005C4EC7"/>
    <w:rsid w:val="007163F2"/>
    <w:rsid w:val="00786104"/>
    <w:rsid w:val="0080065F"/>
    <w:rsid w:val="008446E2"/>
    <w:rsid w:val="00915606"/>
    <w:rsid w:val="009C66ED"/>
    <w:rsid w:val="00B16FF1"/>
    <w:rsid w:val="00BC40AD"/>
    <w:rsid w:val="00BF1F08"/>
    <w:rsid w:val="00C379CB"/>
    <w:rsid w:val="00CC1250"/>
    <w:rsid w:val="00CF1938"/>
    <w:rsid w:val="00D25EC7"/>
    <w:rsid w:val="00D30B28"/>
    <w:rsid w:val="00D32725"/>
    <w:rsid w:val="00D40BEF"/>
    <w:rsid w:val="00D40DC5"/>
    <w:rsid w:val="00D47994"/>
    <w:rsid w:val="00DD56A6"/>
    <w:rsid w:val="00DF0DEF"/>
    <w:rsid w:val="00E63B96"/>
    <w:rsid w:val="00F22F33"/>
    <w:rsid w:val="00F30E02"/>
    <w:rsid w:val="00F403C1"/>
    <w:rsid w:val="00F505C6"/>
    <w:rsid w:val="00F516C7"/>
    <w:rsid w:val="00F75BF2"/>
    <w:rsid w:val="00F93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93D07"/>
  <w15:chartTrackingRefBased/>
  <w15:docId w15:val="{4F3485F8-A6AF-4E48-BCF1-038BA40E7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8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1245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resources/specialeducationalneeds-sen-speech-language-therapy/specialeducationalneeds-sen-speech-language-therapy-language/specialeducationalneeds-speech-language-therapy-word-order-vocabulary" TargetMode="External"/><Relationship Id="rId13" Type="http://schemas.openxmlformats.org/officeDocument/2006/relationships/hyperlink" Target="https://www.twinkl.co.uk/" TargetMode="External"/><Relationship Id="rId18" Type="http://schemas.openxmlformats.org/officeDocument/2006/relationships/hyperlink" Target="https://www.woodlandtrust.org.uk/blog/2019/04/rainy-day-activities-kid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doorwayonline.org.uk/activities/text-type/text-type.html" TargetMode="External"/><Relationship Id="rId7" Type="http://schemas.openxmlformats.org/officeDocument/2006/relationships/hyperlink" Target="https://speechandlanguage.info/parents" TargetMode="External"/><Relationship Id="rId12" Type="http://schemas.openxmlformats.org/officeDocument/2006/relationships/hyperlink" Target="https://www.phonicsplay.co.uk/index.htm" TargetMode="External"/><Relationship Id="rId17" Type="http://schemas.openxmlformats.org/officeDocument/2006/relationships/hyperlink" Target="https://gardentherapy.ca/build-a-bug-hotel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rspb.org.uk/get-involved/activities/give-nature-a-home-in-your-garden/garden-activities/build-a-bug-hotel/" TargetMode="External"/><Relationship Id="rId20" Type="http://schemas.openxmlformats.org/officeDocument/2006/relationships/hyperlink" Target="https://youngminds.org.uk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winkl.co.uk/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learninggamesforkids.com/memory-games.html" TargetMode="External"/><Relationship Id="rId23" Type="http://schemas.openxmlformats.org/officeDocument/2006/relationships/hyperlink" Target="https://www.bbc.co.uk/bitesize/topics/zf2f9j6/articles/z3c6tfr" TargetMode="External"/><Relationship Id="rId10" Type="http://schemas.openxmlformats.org/officeDocument/2006/relationships/hyperlink" Target="https://www.doorwayonline.org.uk/literacy/" TargetMode="External"/><Relationship Id="rId19" Type="http://schemas.openxmlformats.org/officeDocument/2006/relationships/hyperlink" Target="https://www.kidsplayandcreate.com/self-esteem-character-building-activities-for-kids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doorwayonline.org.uk/number/" TargetMode="External"/><Relationship Id="rId14" Type="http://schemas.openxmlformats.org/officeDocument/2006/relationships/hyperlink" Target="https://www.nessy.com/uk/" TargetMode="External"/><Relationship Id="rId22" Type="http://schemas.openxmlformats.org/officeDocument/2006/relationships/hyperlink" Target="https://www.typingclub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C48737476702418EFDA16473267287" ma:contentTypeVersion="13" ma:contentTypeDescription="Create a new document." ma:contentTypeScope="" ma:versionID="0a0a67a929f5333ce47c65b3cf43aaee">
  <xsd:schema xmlns:xsd="http://www.w3.org/2001/XMLSchema" xmlns:xs="http://www.w3.org/2001/XMLSchema" xmlns:p="http://schemas.microsoft.com/office/2006/metadata/properties" xmlns:ns3="8de31d11-7ba5-4fd0-b3cc-cdfa41cdec49" xmlns:ns4="fbb205a2-3ff7-448a-8060-267279f339c9" targetNamespace="http://schemas.microsoft.com/office/2006/metadata/properties" ma:root="true" ma:fieldsID="76dc0212a96efac6b8c82e6bc3bcc344" ns3:_="" ns4:_="">
    <xsd:import namespace="8de31d11-7ba5-4fd0-b3cc-cdfa41cdec49"/>
    <xsd:import namespace="fbb205a2-3ff7-448a-8060-267279f339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e31d11-7ba5-4fd0-b3cc-cdfa41cdec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205a2-3ff7-448a-8060-267279f339c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40DE93-16E1-435E-B480-E99A2FBD88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9E936F-EF24-4ADA-AFB1-02B9FC35D7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e31d11-7ba5-4fd0-b3cc-cdfa41cdec49"/>
    <ds:schemaRef ds:uri="fbb205a2-3ff7-448a-8060-267279f33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F320D9-121F-43D5-A65C-B7D155A6F4DE}">
  <ds:schemaRefs>
    <ds:schemaRef ds:uri="http://purl.org/dc/terms/"/>
    <ds:schemaRef ds:uri="http://schemas.microsoft.com/office/2006/documentManagement/types"/>
    <ds:schemaRef ds:uri="fbb205a2-3ff7-448a-8060-267279f339c9"/>
    <ds:schemaRef ds:uri="8de31d11-7ba5-4fd0-b3cc-cdfa41cdec49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BDAD6352</Template>
  <TotalTime>0</TotalTime>
  <Pages>6</Pages>
  <Words>1570</Words>
  <Characters>8951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Riverview Junior School</Company>
  <LinksUpToDate>false</LinksUpToDate>
  <CharactersWithSpaces>10501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Kerrie Ward</dc:creator>
  <cp:keywords/>
  <dc:description/>
  <cp:lastModifiedBy>Kirsten Collin</cp:lastModifiedBy>
  <cp:revision>2</cp:revision>
  <dcterms:created xsi:type="dcterms:W3CDTF">2020-03-27T09:18:00Z</dcterms:created>
  <dcterms:modified xsi:type="dcterms:W3CDTF">2020-03-27T09:18:00Z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0x010100C1C48737476702418EFDA16473267287</vt:lpwstr>
  </property>
</Properties>
</file>